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C13" w:rsidRDefault="008D0C13" w:rsidP="008D0C13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  <w:r>
        <w:rPr>
          <w:b/>
        </w:rPr>
        <w:t>ADMINISTRACINĖS PASLAUGOS TEIKIMO APRAŠYMAS</w:t>
      </w:r>
    </w:p>
    <w:p w:rsidR="00620325" w:rsidRDefault="00620325" w:rsidP="00620325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  <w:r>
        <w:rPr>
          <w:b/>
        </w:rPr>
        <w:t>PRAŠYMO ĮRAŠYTI Į ASMENŲ IR ŠEIMŲ SĄRAŠĄ SAVIVALDYBĖS BŪSTUI IŠSINUOMOTI PRIĖMIMAS</w:t>
      </w:r>
    </w:p>
    <w:p w:rsidR="008D0C13" w:rsidRPr="00153261" w:rsidRDefault="008D0C13" w:rsidP="008D0C13">
      <w:pPr>
        <w:tabs>
          <w:tab w:val="left" w:pos="5557"/>
          <w:tab w:val="left" w:pos="6840"/>
          <w:tab w:val="left" w:pos="7020"/>
        </w:tabs>
      </w:pPr>
    </w:p>
    <w:p w:rsidR="008D0C13" w:rsidRPr="00153261" w:rsidRDefault="008D0C13" w:rsidP="008D0C13">
      <w:pPr>
        <w:tabs>
          <w:tab w:val="left" w:pos="5557"/>
          <w:tab w:val="left" w:pos="6840"/>
          <w:tab w:val="left" w:pos="7020"/>
        </w:tabs>
      </w:pPr>
    </w:p>
    <w:p w:rsidR="008D0C13" w:rsidRPr="00153261" w:rsidRDefault="008D0C13" w:rsidP="008D0C13">
      <w:pPr>
        <w:tabs>
          <w:tab w:val="left" w:pos="5557"/>
          <w:tab w:val="left" w:pos="6840"/>
          <w:tab w:val="left" w:pos="7020"/>
        </w:tabs>
        <w:ind w:firstLine="720"/>
        <w:sectPr w:rsidR="008D0C13" w:rsidRPr="00153261" w:rsidSect="00D4625D">
          <w:headerReference w:type="default" r:id="rId8"/>
          <w:footerReference w:type="default" r:id="rId9"/>
          <w:type w:val="continuous"/>
          <w:pgSz w:w="11906" w:h="16838"/>
          <w:pgMar w:top="1134" w:right="567" w:bottom="1134" w:left="1701" w:header="567" w:footer="567" w:gutter="0"/>
          <w:pgNumType w:start="1"/>
          <w:cols w:space="1296"/>
          <w:formProt w:val="0"/>
          <w:titlePg/>
          <w:docGrid w:linePitch="360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91"/>
        <w:gridCol w:w="6955"/>
      </w:tblGrid>
      <w:tr w:rsidR="008D0C13" w:rsidTr="005C40E0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lastRenderedPageBreak/>
              <w:t>Administracinės paslaugos pavadinimas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30C66" w:rsidRPr="00F30C66" w:rsidRDefault="00F30C66" w:rsidP="00F30C66">
            <w:pPr>
              <w:tabs>
                <w:tab w:val="left" w:pos="5557"/>
                <w:tab w:val="left" w:pos="6840"/>
                <w:tab w:val="left" w:pos="7020"/>
              </w:tabs>
              <w:jc w:val="both"/>
            </w:pPr>
            <w:r>
              <w:t>P</w:t>
            </w:r>
            <w:r w:rsidRPr="00F30C66">
              <w:t>rašymo įrašyti į asmenų ir šeimų sąrašą savivaldybės būstui išsinuomoti priėmimas</w:t>
            </w:r>
          </w:p>
          <w:p w:rsidR="008D0C13" w:rsidRPr="00F30C66" w:rsidRDefault="008D0C13" w:rsidP="00F30C66">
            <w:pPr>
              <w:pStyle w:val="bodytext"/>
              <w:jc w:val="both"/>
              <w:rPr>
                <w:i/>
                <w:color w:val="000000" w:themeColor="text1"/>
              </w:rPr>
            </w:pPr>
          </w:p>
        </w:tc>
      </w:tr>
      <w:tr w:rsidR="008D0C13" w:rsidTr="008D0C13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Administracinės paslaugos kodas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Pr="00AA7AED" w:rsidRDefault="006E7391" w:rsidP="00F30C66">
            <w:pPr>
              <w:pStyle w:val="bodytext"/>
            </w:pPr>
            <w:r w:rsidRPr="00AA7AED">
              <w:t>11-</w:t>
            </w:r>
            <w:r w:rsidR="00C573AA">
              <w:t>0</w:t>
            </w:r>
            <w:r w:rsidR="00F30C66">
              <w:t>9</w:t>
            </w:r>
          </w:p>
        </w:tc>
      </w:tr>
      <w:tr w:rsidR="008D0C13" w:rsidTr="008D0C13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Administracinės paslaugos aprašymo versija ir jos sukūrimo data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391" w:rsidRDefault="002D344D" w:rsidP="00C573AA">
            <w:pPr>
              <w:pStyle w:val="bodytext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 versija</w:t>
            </w:r>
          </w:p>
          <w:p w:rsidR="002D344D" w:rsidRPr="00AA7AED" w:rsidRDefault="002D344D" w:rsidP="0002345D">
            <w:pPr>
              <w:pStyle w:val="bodytext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220-05-</w:t>
            </w:r>
            <w:r w:rsidR="0002345D">
              <w:rPr>
                <w:color w:val="000000" w:themeColor="text1"/>
              </w:rPr>
              <w:t>21</w:t>
            </w:r>
          </w:p>
        </w:tc>
      </w:tr>
      <w:tr w:rsidR="008D0C13" w:rsidTr="008D0C13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Administracinės paslaugos gavėjai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Pr="005C74AF" w:rsidRDefault="001D1120" w:rsidP="005C74AF">
            <w:pPr>
              <w:jc w:val="both"/>
              <w:rPr>
                <w:b/>
                <w:color w:val="000000" w:themeColor="text1"/>
              </w:rPr>
            </w:pPr>
            <w:r w:rsidRPr="00AA7AED">
              <w:rPr>
                <w:rStyle w:val="Grietas"/>
                <w:b w:val="0"/>
                <w:color w:val="000000" w:themeColor="text1"/>
              </w:rPr>
              <w:t>G</w:t>
            </w:r>
            <w:r w:rsidR="00FE4D77" w:rsidRPr="00AA7AED">
              <w:rPr>
                <w:rStyle w:val="Grietas"/>
                <w:b w:val="0"/>
                <w:color w:val="000000" w:themeColor="text1"/>
              </w:rPr>
              <w:t>yventojams</w:t>
            </w:r>
          </w:p>
        </w:tc>
      </w:tr>
      <w:tr w:rsidR="008D0C13" w:rsidTr="008D0C13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Funkcija, kurią vykdant teikiama administracinės paslauga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Pr="00AA7AED" w:rsidRDefault="005C40E0" w:rsidP="008D0C13">
            <w:pPr>
              <w:pStyle w:val="bodytext"/>
            </w:pPr>
            <w:r w:rsidRPr="00AA7AED">
              <w:t>Savarankiška</w:t>
            </w:r>
            <w:r w:rsidR="0044496E" w:rsidRPr="00AA7AED">
              <w:t xml:space="preserve"> </w:t>
            </w:r>
          </w:p>
        </w:tc>
      </w:tr>
      <w:tr w:rsidR="008D0C13" w:rsidTr="008D0C13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Administracinės paslaugos aprašymas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F6D" w:rsidRDefault="002D344D" w:rsidP="00BC5765">
            <w:pPr>
              <w:pStyle w:val="bodytext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Tikslas – priimti asmens, kuris kreipiasi į Marijampolės savivaldybės administraciją (toliau Administracija), prašymą, jį išnagrinėti ir duoti  atsakymą. </w:t>
            </w:r>
            <w:r w:rsidR="00467E0D" w:rsidRPr="00AA7AED">
              <w:rPr>
                <w:color w:val="000000"/>
              </w:rPr>
              <w:t xml:space="preserve">Pretenduoti į </w:t>
            </w:r>
            <w:r w:rsidR="00C573AA">
              <w:rPr>
                <w:color w:val="000000"/>
              </w:rPr>
              <w:t>paramą</w:t>
            </w:r>
            <w:r w:rsidR="00F30C66">
              <w:rPr>
                <w:color w:val="000000"/>
              </w:rPr>
              <w:t xml:space="preserve"> savivaldybės</w:t>
            </w:r>
            <w:r w:rsidR="00C573AA">
              <w:rPr>
                <w:color w:val="000000"/>
              </w:rPr>
              <w:t xml:space="preserve"> būstui išsinuomoti turi asmenys ir</w:t>
            </w:r>
            <w:r w:rsidR="00467E0D" w:rsidRPr="00AA7AED">
              <w:rPr>
                <w:color w:val="000000"/>
              </w:rPr>
              <w:t xml:space="preserve"> šeimos, </w:t>
            </w:r>
            <w:r w:rsidR="00C573AA">
              <w:rPr>
                <w:color w:val="000000"/>
              </w:rPr>
              <w:t>kurie</w:t>
            </w:r>
            <w:r w:rsidR="00467E0D" w:rsidRPr="00AA7AED">
              <w:rPr>
                <w:color w:val="000000"/>
              </w:rPr>
              <w:t xml:space="preserve"> deklaravę gyvenamąją vietą </w:t>
            </w:r>
            <w:r w:rsidR="00C573AA">
              <w:rPr>
                <w:color w:val="000000"/>
              </w:rPr>
              <w:t>Marijampolės savivaldybėje</w:t>
            </w:r>
            <w:r w:rsidR="00467E0D" w:rsidRPr="00AA7AED">
              <w:rPr>
                <w:color w:val="000000"/>
              </w:rPr>
              <w:t xml:space="preserve"> arba įtraukti į gyvenamosios vietos nedeklaravusių žmonių apskaitą</w:t>
            </w:r>
            <w:r w:rsidR="00C573AA">
              <w:rPr>
                <w:color w:val="000000"/>
              </w:rPr>
              <w:t xml:space="preserve"> Marijampolės savivaldybėje.</w:t>
            </w:r>
            <w:r w:rsidR="00467E0D" w:rsidRPr="00AA7AED">
              <w:rPr>
                <w:color w:val="000000"/>
              </w:rPr>
              <w:br/>
            </w:r>
            <w:r w:rsidR="004268C2">
              <w:rPr>
                <w:color w:val="000000"/>
              </w:rPr>
              <w:t>Gyventojų turto deklaravimo įstatyme nustatyta tvarka deklaravo turtą ir gautas pajamas; deklaruoto turto vertė ir pajamos neviršijo įstatyme nustatytų pajamų ir turto dydžių.</w:t>
            </w:r>
          </w:p>
          <w:p w:rsidR="004268C2" w:rsidRDefault="004268C2" w:rsidP="00BC5765">
            <w:pPr>
              <w:pStyle w:val="bodytext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Neturi Lietuvos Respublikos teritorijoje nuosavybės teise būsto arba nuosavybės teise turimas būstas yra fiziškai nusidėvėjęs daugiau kaip 60 procentų, arba turimo būsto plotas yra mažesnis negu numatyta įstatyme.</w:t>
            </w:r>
          </w:p>
          <w:p w:rsidR="004268C2" w:rsidRDefault="00261F6D" w:rsidP="00BC5765">
            <w:pPr>
              <w:pStyle w:val="bodytext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Prašymas ir, jeigu reikia, papildomi dokumentai </w:t>
            </w:r>
            <w:r w:rsidR="004268C2">
              <w:rPr>
                <w:color w:val="000000"/>
              </w:rPr>
              <w:t>turi</w:t>
            </w:r>
            <w:r w:rsidR="00C0115E">
              <w:rPr>
                <w:color w:val="000000"/>
              </w:rPr>
              <w:t xml:space="preserve"> būti pateikti tiesiogiai atvykus į savivaldybės administraciją</w:t>
            </w:r>
            <w:r w:rsidR="00FA0771">
              <w:rPr>
                <w:color w:val="000000"/>
              </w:rPr>
              <w:t xml:space="preserve"> arba paštu.</w:t>
            </w:r>
          </w:p>
          <w:p w:rsidR="00DC79BE" w:rsidRPr="00AA7AED" w:rsidRDefault="00DC79BE" w:rsidP="00F30C66">
            <w:pPr>
              <w:pStyle w:val="bodytext"/>
              <w:spacing w:before="0" w:beforeAutospacing="0" w:after="0" w:afterAutospacing="0"/>
              <w:rPr>
                <w:color w:val="000000"/>
              </w:rPr>
            </w:pPr>
          </w:p>
        </w:tc>
      </w:tr>
      <w:tr w:rsidR="008D0C13" w:rsidTr="008D0C13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Administracinės paslaugos rezultatas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Pr="00AA7AED" w:rsidRDefault="00F30C66" w:rsidP="00BC5765">
            <w:pPr>
              <w:pStyle w:val="bodytext"/>
              <w:spacing w:before="0" w:beforeAutospacing="0" w:after="0" w:afterAutospacing="0"/>
              <w:rPr>
                <w:color w:val="FF0000"/>
              </w:rPr>
            </w:pPr>
            <w:r>
              <w:rPr>
                <w:color w:val="000000" w:themeColor="text1"/>
              </w:rPr>
              <w:t>Į</w:t>
            </w:r>
            <w:r w:rsidR="004268C2">
              <w:rPr>
                <w:color w:val="000000" w:themeColor="text1"/>
              </w:rPr>
              <w:t>raš</w:t>
            </w:r>
            <w:r w:rsidR="008416E5">
              <w:rPr>
                <w:color w:val="000000" w:themeColor="text1"/>
              </w:rPr>
              <w:t>ym</w:t>
            </w:r>
            <w:r w:rsidR="004B1677">
              <w:rPr>
                <w:color w:val="000000" w:themeColor="text1"/>
              </w:rPr>
              <w:t>as</w:t>
            </w:r>
            <w:r w:rsidR="004268C2">
              <w:rPr>
                <w:color w:val="000000" w:themeColor="text1"/>
              </w:rPr>
              <w:t xml:space="preserve"> į </w:t>
            </w:r>
            <w:r>
              <w:rPr>
                <w:color w:val="000000" w:themeColor="text1"/>
              </w:rPr>
              <w:t>Įskaitos knygą Savivaldybės</w:t>
            </w:r>
            <w:r w:rsidR="004268C2">
              <w:rPr>
                <w:color w:val="000000" w:themeColor="text1"/>
              </w:rPr>
              <w:t xml:space="preserve"> būstui išsinuomoti</w:t>
            </w:r>
            <w:r w:rsidR="00BF2168" w:rsidRPr="00AA7AED">
              <w:rPr>
                <w:color w:val="000000" w:themeColor="text1"/>
              </w:rPr>
              <w:t>, arba neigiamas atsakymas (nurodomos priežastys).</w:t>
            </w:r>
            <w:r w:rsidR="001A0C5B" w:rsidRPr="00AA7AED">
              <w:rPr>
                <w:color w:val="000000" w:themeColor="text1"/>
              </w:rPr>
              <w:t xml:space="preserve"> </w:t>
            </w:r>
          </w:p>
          <w:p w:rsidR="006903CC" w:rsidRPr="00AA7AED" w:rsidRDefault="00F30C66" w:rsidP="005A63DA">
            <w:pPr>
              <w:pStyle w:val="bodytext"/>
              <w:spacing w:before="0" w:beforeAutospacing="0" w:after="0" w:afterAutospacing="0"/>
            </w:pPr>
            <w:r>
              <w:t>Asmenų ir šeimų, pageidaujančių išsinuomoti savivaldybės būstą su bendro naudojimo patalpomis</w:t>
            </w:r>
            <w:r w:rsidR="004B1677">
              <w:t xml:space="preserve"> eilė</w:t>
            </w:r>
            <w:r>
              <w:t xml:space="preserve"> tvirtinama  Marijampolės savivaldybės administracijos direktoriaus įsakymu ir skelbiama Savivaldybės interneto svetainėje</w:t>
            </w:r>
          </w:p>
        </w:tc>
      </w:tr>
      <w:tr w:rsidR="008D0C13" w:rsidTr="008D0C13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Teisės aktai, reguliuojantys administracinės paslaugos teikimą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391" w:rsidRDefault="006E7391" w:rsidP="008E10E6">
            <w:pPr>
              <w:rPr>
                <w:color w:val="000000" w:themeColor="text1"/>
              </w:rPr>
            </w:pPr>
            <w:r w:rsidRPr="00AA7AED">
              <w:rPr>
                <w:color w:val="000000" w:themeColor="text1"/>
              </w:rPr>
              <w:t xml:space="preserve">Lietuvos Respublikos </w:t>
            </w:r>
            <w:r w:rsidR="008416E5">
              <w:rPr>
                <w:color w:val="000000" w:themeColor="text1"/>
              </w:rPr>
              <w:t>paramos būstui įsigyti ar išsinuomoti įstatymas</w:t>
            </w:r>
          </w:p>
          <w:p w:rsidR="000F0A20" w:rsidRDefault="00F11EF5" w:rsidP="000F0A20">
            <w:pPr>
              <w:rPr>
                <w:color w:val="000000" w:themeColor="text1"/>
              </w:rPr>
            </w:pPr>
            <w:r>
              <w:fldChar w:fldCharType="begin"/>
            </w:r>
            <w:r w:rsidR="00F50156">
              <w:instrText>HYPERLINK "https://www.e-tar.lt/portal/lt/legalAct/e944ee00600111e4bad5c03f56793630/asr"</w:instrText>
            </w:r>
            <w:r>
              <w:fldChar w:fldCharType="separate"/>
            </w:r>
            <w:hyperlink r:id="rId10" w:history="1">
              <w:r w:rsidR="000F0A20">
                <w:rPr>
                  <w:rStyle w:val="Hipersaitas"/>
                </w:rPr>
                <w:t>https://www.e-tar.lt/portal/lt/legalActEditions/e944ee00600111e4bad5c03f56793630</w:t>
              </w:r>
            </w:hyperlink>
          </w:p>
          <w:p w:rsidR="006E2985" w:rsidRDefault="00F11EF5" w:rsidP="008E10E6">
            <w:pPr>
              <w:rPr>
                <w:color w:val="000000" w:themeColor="text1"/>
              </w:rPr>
            </w:pPr>
            <w:r>
              <w:fldChar w:fldCharType="end"/>
            </w:r>
          </w:p>
          <w:p w:rsidR="006E7391" w:rsidRDefault="00DC0747" w:rsidP="008E10E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Gyventojų turto deklaravimo įstatymas</w:t>
            </w:r>
          </w:p>
          <w:p w:rsidR="000F0A20" w:rsidRDefault="00F11EF5" w:rsidP="000F0A20">
            <w:hyperlink r:id="rId11" w:history="1">
              <w:r w:rsidR="000F0A20">
                <w:rPr>
                  <w:rStyle w:val="Hipersaitas"/>
                </w:rPr>
                <w:t>https://www.e-tar.lt/portal/lt/legalActEditions/TAR.D4A66ACB9F97</w:t>
              </w:r>
            </w:hyperlink>
          </w:p>
          <w:p w:rsidR="006E7391" w:rsidRPr="00AA7AED" w:rsidRDefault="006E7391" w:rsidP="00F30C66">
            <w:pPr>
              <w:rPr>
                <w:i/>
                <w:color w:val="000000" w:themeColor="text1"/>
              </w:rPr>
            </w:pPr>
          </w:p>
        </w:tc>
      </w:tr>
      <w:tr w:rsidR="008D0C13" w:rsidTr="008D0C13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Informacija ir dokumentai, kuriuos turi pateikti asmuo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391" w:rsidRPr="00AA7AED" w:rsidRDefault="006E7391" w:rsidP="00571894">
            <w:pPr>
              <w:pStyle w:val="prastasistinklapis"/>
              <w:spacing w:before="0" w:beforeAutospacing="0" w:after="0" w:afterAutospacing="0"/>
              <w:rPr>
                <w:color w:val="000000" w:themeColor="text1"/>
              </w:rPr>
            </w:pPr>
            <w:r w:rsidRPr="00AA7AED">
              <w:rPr>
                <w:color w:val="000000" w:themeColor="text1"/>
              </w:rPr>
              <w:t>1</w:t>
            </w:r>
            <w:r w:rsidR="00F30C66">
              <w:rPr>
                <w:color w:val="000000" w:themeColor="text1"/>
              </w:rPr>
              <w:t>. P</w:t>
            </w:r>
            <w:r w:rsidRPr="00AA7AED">
              <w:rPr>
                <w:color w:val="000000" w:themeColor="text1"/>
              </w:rPr>
              <w:t>rašymas.</w:t>
            </w:r>
          </w:p>
          <w:p w:rsidR="00FA0771" w:rsidRPr="00AA7AED" w:rsidRDefault="00FA0771" w:rsidP="00FA0771">
            <w:pPr>
              <w:pStyle w:val="prastasistinklapis"/>
              <w:spacing w:before="0" w:beforeAutospacing="0" w:after="0" w:afterAutospacing="0"/>
              <w:rPr>
                <w:color w:val="000000" w:themeColor="text1"/>
              </w:rPr>
            </w:pPr>
            <w:r w:rsidRPr="00AA7AED">
              <w:rPr>
                <w:color w:val="000000" w:themeColor="text1"/>
              </w:rPr>
              <w:t>2. Asmens tapatybę patvirtinantis dokumentas</w:t>
            </w:r>
            <w:r>
              <w:rPr>
                <w:color w:val="000000" w:themeColor="text1"/>
              </w:rPr>
              <w:t xml:space="preserve"> (šeimai –visų šeimos narių)</w:t>
            </w:r>
            <w:r w:rsidRPr="00AA7AED">
              <w:rPr>
                <w:color w:val="000000" w:themeColor="text1"/>
              </w:rPr>
              <w:t>.</w:t>
            </w:r>
            <w:r>
              <w:rPr>
                <w:color w:val="000000" w:themeColor="text1"/>
              </w:rPr>
              <w:t xml:space="preserve"> Jei siunčiama paštu, turi būti patvirtinti notaro.</w:t>
            </w:r>
          </w:p>
          <w:p w:rsidR="00DB7645" w:rsidRPr="00AA7AED" w:rsidRDefault="001036A3" w:rsidP="00571894">
            <w:pPr>
              <w:pStyle w:val="prastasistinklapis"/>
              <w:spacing w:before="0" w:beforeAutospacing="0" w:after="0" w:afterAutospacing="0"/>
              <w:rPr>
                <w:color w:val="000000" w:themeColor="text1"/>
              </w:rPr>
            </w:pPr>
            <w:r w:rsidRPr="001036A3">
              <w:lastRenderedPageBreak/>
              <w:t>3</w:t>
            </w:r>
            <w:r w:rsidR="00DB7645" w:rsidRPr="001036A3">
              <w:t>.</w:t>
            </w:r>
            <w:r w:rsidR="00DB7645" w:rsidRPr="00AA7AED">
              <w:rPr>
                <w:color w:val="000000" w:themeColor="text1"/>
              </w:rPr>
              <w:t xml:space="preserve"> Atstovavimą patvirtinantis dokumentas (jeigu prašymą teikia įgaliotas atstovas, jis pateikia atstovavimą patvirtinantį dokumentą ir asmens tapatybę patvirtinantį dokumentą).</w:t>
            </w:r>
          </w:p>
          <w:p w:rsidR="00DB7645" w:rsidRPr="001036A3" w:rsidRDefault="00DB7645" w:rsidP="00571894">
            <w:pPr>
              <w:pStyle w:val="prastasistinklapis"/>
              <w:spacing w:before="0" w:beforeAutospacing="0" w:after="0" w:afterAutospacing="0"/>
            </w:pPr>
            <w:r w:rsidRPr="001036A3">
              <w:t>Priklausomai nuo situacijos:</w:t>
            </w:r>
          </w:p>
          <w:p w:rsidR="006E7391" w:rsidRPr="00AA7AED" w:rsidRDefault="00DA56B0" w:rsidP="00571894">
            <w:pPr>
              <w:pStyle w:val="prastasistinklapis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  <w:r w:rsidR="006E7391" w:rsidRPr="00AA7AED">
              <w:rPr>
                <w:color w:val="000000" w:themeColor="text1"/>
              </w:rPr>
              <w:t xml:space="preserve">. </w:t>
            </w:r>
            <w:r w:rsidR="00571894" w:rsidRPr="00AA7AED">
              <w:rPr>
                <w:color w:val="000000" w:themeColor="text1"/>
              </w:rPr>
              <w:t>Įsiteisėjęs teismo sprendimas įvaikinti</w:t>
            </w:r>
            <w:r w:rsidR="00090FDD" w:rsidRPr="00AA7AED">
              <w:rPr>
                <w:color w:val="000000" w:themeColor="text1"/>
              </w:rPr>
              <w:t>.</w:t>
            </w:r>
          </w:p>
          <w:p w:rsidR="006E7391" w:rsidRPr="00AA7AED" w:rsidRDefault="00DA56B0" w:rsidP="00DA56B0">
            <w:pPr>
              <w:pStyle w:val="prastasistinklapis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  <w:r w:rsidR="006E7391" w:rsidRPr="00AA7AED">
              <w:rPr>
                <w:color w:val="000000" w:themeColor="text1"/>
              </w:rPr>
              <w:t xml:space="preserve">. </w:t>
            </w:r>
            <w:r w:rsidR="00571894" w:rsidRPr="00AA7AED">
              <w:rPr>
                <w:color w:val="000000" w:themeColor="text1"/>
              </w:rPr>
              <w:t>Įsiteisėjęs teismo sprendimas dėl nuolatinės globos (rūpybos) nustatymo</w:t>
            </w:r>
            <w:r w:rsidR="00090FDD" w:rsidRPr="00AA7AED">
              <w:rPr>
                <w:color w:val="000000" w:themeColor="text1"/>
              </w:rPr>
              <w:t>.</w:t>
            </w:r>
            <w:r w:rsidR="00571894" w:rsidRPr="00AA7AED">
              <w:rPr>
                <w:color w:val="000000" w:themeColor="text1"/>
              </w:rPr>
              <w:t xml:space="preserve"> </w:t>
            </w:r>
          </w:p>
          <w:p w:rsidR="006E7391" w:rsidRPr="00AA7AED" w:rsidRDefault="00DA56B0" w:rsidP="00571894">
            <w:pPr>
              <w:pStyle w:val="prastasistinklapis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  <w:r w:rsidR="006E7391" w:rsidRPr="00AA7AED">
              <w:rPr>
                <w:color w:val="000000" w:themeColor="text1"/>
              </w:rPr>
              <w:t xml:space="preserve">. Kiti dokumentai, įrodantys teisę į </w:t>
            </w:r>
            <w:r>
              <w:rPr>
                <w:color w:val="000000" w:themeColor="text1"/>
              </w:rPr>
              <w:t>paramą būstui išsinuomoti.</w:t>
            </w:r>
          </w:p>
          <w:p w:rsidR="008D0C13" w:rsidRPr="00AA7AED" w:rsidRDefault="008D0C13" w:rsidP="00571894">
            <w:pPr>
              <w:rPr>
                <w:i/>
              </w:rPr>
            </w:pPr>
          </w:p>
        </w:tc>
      </w:tr>
      <w:tr w:rsidR="008D0C13" w:rsidTr="008D0C13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992214">
            <w:pPr>
              <w:pStyle w:val="bodytext"/>
            </w:pPr>
            <w:r>
              <w:lastRenderedPageBreak/>
              <w:t xml:space="preserve">Informacija ir dokumentai, kuriuos </w:t>
            </w:r>
            <w:r w:rsidR="00992214">
              <w:t>paslaugos teikėjas gauna pats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FDD" w:rsidRPr="00AA7AED" w:rsidRDefault="00090FDD" w:rsidP="00090FDD">
            <w:pPr>
              <w:rPr>
                <w:rFonts w:ascii="&amp;quot" w:hAnsi="&amp;quot"/>
                <w:color w:val="010101"/>
              </w:rPr>
            </w:pPr>
            <w:r w:rsidRPr="00AA7AED">
              <w:rPr>
                <w:rFonts w:ascii="&amp;quot" w:hAnsi="&amp;quot"/>
                <w:color w:val="010101"/>
              </w:rPr>
              <w:t xml:space="preserve">1. </w:t>
            </w:r>
            <w:r w:rsidR="00571894" w:rsidRPr="00AA7AED">
              <w:rPr>
                <w:rFonts w:ascii="&amp;quot" w:hAnsi="&amp;quot"/>
                <w:color w:val="010101"/>
              </w:rPr>
              <w:t xml:space="preserve">Gyventojų registro  (A. Vivulskio g. 4A, 03220 Vilnius, </w:t>
            </w:r>
            <w:proofErr w:type="spellStart"/>
            <w:r w:rsidR="00571894" w:rsidRPr="00AA7AED">
              <w:rPr>
                <w:rFonts w:ascii="&amp;quot" w:hAnsi="&amp;quot"/>
                <w:color w:val="010101"/>
              </w:rPr>
              <w:t>www.registrucentras.lt</w:t>
            </w:r>
            <w:proofErr w:type="spellEnd"/>
            <w:r w:rsidR="00571894" w:rsidRPr="00AA7AED">
              <w:rPr>
                <w:rFonts w:ascii="&amp;quot" w:hAnsi="&amp;quot"/>
                <w:color w:val="010101"/>
              </w:rPr>
              <w:t>) - apie deklaruotą gyvenamąją vietą, šeiminę padėtį;</w:t>
            </w:r>
          </w:p>
          <w:p w:rsidR="00571894" w:rsidRPr="00AA7AED" w:rsidRDefault="00090FDD" w:rsidP="00090FDD">
            <w:pPr>
              <w:rPr>
                <w:rFonts w:ascii="&amp;quot" w:hAnsi="&amp;quot"/>
                <w:color w:val="010101"/>
              </w:rPr>
            </w:pPr>
            <w:r w:rsidRPr="00AA7AED">
              <w:rPr>
                <w:rFonts w:ascii="&amp;quot" w:hAnsi="&amp;quot"/>
                <w:color w:val="010101"/>
              </w:rPr>
              <w:t xml:space="preserve">2. </w:t>
            </w:r>
            <w:r w:rsidR="00571894" w:rsidRPr="00AA7AED">
              <w:rPr>
                <w:rFonts w:ascii="&amp;quot" w:hAnsi="&amp;quot"/>
                <w:color w:val="010101"/>
              </w:rPr>
              <w:t xml:space="preserve">Nekilnojamojo turto registro (Vinco Kudirkos g. 18-3, 03105 Vilnius, </w:t>
            </w:r>
            <w:proofErr w:type="spellStart"/>
            <w:r w:rsidR="00571894" w:rsidRPr="00AA7AED">
              <w:rPr>
                <w:rFonts w:ascii="&amp;quot" w:hAnsi="&amp;quot"/>
                <w:color w:val="010101"/>
              </w:rPr>
              <w:t>www.registrucentras.lt</w:t>
            </w:r>
            <w:proofErr w:type="spellEnd"/>
            <w:r w:rsidR="00571894" w:rsidRPr="00AA7AED">
              <w:rPr>
                <w:rFonts w:ascii="&amp;quot" w:hAnsi="&amp;quot"/>
                <w:color w:val="010101"/>
              </w:rPr>
              <w:t>) - apie asmens turimą (naudojamą) nekilnojamąjį turtą;</w:t>
            </w:r>
          </w:p>
          <w:p w:rsidR="00571894" w:rsidRPr="00AA7AED" w:rsidRDefault="00090FDD" w:rsidP="00090FDD">
            <w:pPr>
              <w:rPr>
                <w:rFonts w:ascii="&amp;quot" w:hAnsi="&amp;quot"/>
                <w:color w:val="010101"/>
              </w:rPr>
            </w:pPr>
            <w:r w:rsidRPr="00AA7AED">
              <w:rPr>
                <w:rFonts w:ascii="&amp;quot" w:hAnsi="&amp;quot"/>
                <w:color w:val="010101"/>
              </w:rPr>
              <w:t>3.</w:t>
            </w:r>
            <w:r w:rsidR="00571894" w:rsidRPr="00AA7AED">
              <w:rPr>
                <w:rFonts w:ascii="&amp;quot" w:hAnsi="&amp;quot"/>
                <w:color w:val="010101"/>
              </w:rPr>
              <w:t>Valstybinė</w:t>
            </w:r>
            <w:r w:rsidR="0090219B" w:rsidRPr="00AA7AED">
              <w:rPr>
                <w:rFonts w:ascii="&amp;quot" w:hAnsi="&amp;quot"/>
                <w:color w:val="010101"/>
              </w:rPr>
              <w:t>s</w:t>
            </w:r>
            <w:r w:rsidR="00571894" w:rsidRPr="00AA7AED">
              <w:rPr>
                <w:rFonts w:ascii="&amp;quot" w:hAnsi="&amp;quot"/>
                <w:color w:val="010101"/>
              </w:rPr>
              <w:t xml:space="preserve"> mokesčių inspekcijos (Vasario 16-osios g. 14, 01514 Vilnius, www. </w:t>
            </w:r>
            <w:proofErr w:type="spellStart"/>
            <w:r w:rsidR="00571894" w:rsidRPr="00AA7AED">
              <w:rPr>
                <w:rFonts w:ascii="&amp;quot" w:hAnsi="&amp;quot"/>
                <w:color w:val="010101"/>
              </w:rPr>
              <w:t>vmi.lt</w:t>
            </w:r>
            <w:proofErr w:type="spellEnd"/>
            <w:r w:rsidR="00571894" w:rsidRPr="00AA7AED">
              <w:rPr>
                <w:rFonts w:ascii="&amp;quot" w:hAnsi="&amp;quot"/>
                <w:color w:val="010101"/>
              </w:rPr>
              <w:t>) - Turto (įskaitant pajamas) deklaracija</w:t>
            </w:r>
          </w:p>
          <w:p w:rsidR="008D0C13" w:rsidRPr="00AA7AED" w:rsidRDefault="008D0C13" w:rsidP="00F27E91">
            <w:pPr>
              <w:rPr>
                <w:i/>
              </w:rPr>
            </w:pPr>
          </w:p>
        </w:tc>
      </w:tr>
      <w:tr w:rsidR="008D0C13" w:rsidTr="008D0C13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Administracinės paslaugos tipas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Pr="00AA7AED" w:rsidRDefault="00DA56B0" w:rsidP="00571894">
            <w:pPr>
              <w:pStyle w:val="bodytext"/>
            </w:pPr>
            <w:r>
              <w:t>N</w:t>
            </w:r>
            <w:r w:rsidR="008D0C13" w:rsidRPr="00AA7AED">
              <w:t>eelektroninė paslauga</w:t>
            </w:r>
          </w:p>
        </w:tc>
      </w:tr>
      <w:tr w:rsidR="008D0C13" w:rsidTr="008D0C13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Pr="005C40E0" w:rsidRDefault="008D0C13" w:rsidP="008D0C13">
            <w:pPr>
              <w:pStyle w:val="bodytext"/>
              <w:rPr>
                <w:highlight w:val="yellow"/>
              </w:rPr>
            </w:pPr>
            <w:r w:rsidRPr="0034755E">
              <w:t>Duomenys apie elektroninės administracinės paslaugos teikimą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96E" w:rsidRPr="001036A3" w:rsidRDefault="0044496E" w:rsidP="001036A3"/>
        </w:tc>
      </w:tr>
      <w:tr w:rsidR="008D0C13" w:rsidTr="008D0C13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Administracinės paslaugos teikimo būtinų veiksmų seka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3CC" w:rsidRPr="00AA7AED" w:rsidRDefault="00661784" w:rsidP="008D0C13">
            <w:pPr>
              <w:pStyle w:val="bodytext"/>
            </w:pPr>
            <w:r w:rsidRPr="00D723B1">
              <w:t>Būtinų atlikti veiksmų seka teikiant paslaugą neelek</w:t>
            </w:r>
            <w:r>
              <w:t>troniniu būdu (pridedama schema</w:t>
            </w:r>
            <w:r w:rsidRPr="00D723B1">
              <w:t>)</w:t>
            </w:r>
          </w:p>
        </w:tc>
      </w:tr>
      <w:tr w:rsidR="008D0C13" w:rsidTr="008D0C13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Administracinės paslaugos teikėjas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DA56B0" w:rsidP="00A74745">
            <w:r>
              <w:t>Vilija Šopienė</w:t>
            </w:r>
            <w:r w:rsidR="00571894" w:rsidRPr="00AA7AED">
              <w:t>,</w:t>
            </w:r>
            <w:r>
              <w:t xml:space="preserve"> </w:t>
            </w:r>
            <w:r w:rsidR="00571894" w:rsidRPr="00AA7AED">
              <w:t>Turto valdymo skyriaus vyriausio</w:t>
            </w:r>
            <w:r w:rsidR="00F30C66">
              <w:t xml:space="preserve">ji </w:t>
            </w:r>
            <w:r w:rsidR="00571894" w:rsidRPr="00AA7AED">
              <w:t xml:space="preserve">specialistė (8 343) 90 057, </w:t>
            </w:r>
            <w:proofErr w:type="spellStart"/>
            <w:r w:rsidR="00571894" w:rsidRPr="00AA7AED">
              <w:t>el.p</w:t>
            </w:r>
            <w:proofErr w:type="spellEnd"/>
            <w:r w:rsidR="00571894" w:rsidRPr="00AA7AED">
              <w:t xml:space="preserve">. </w:t>
            </w:r>
            <w:hyperlink r:id="rId12" w:history="1">
              <w:r w:rsidR="00A74745" w:rsidRPr="0028575E">
                <w:rPr>
                  <w:rStyle w:val="Hipersaitas"/>
                </w:rPr>
                <w:t>vilija.sopiene@marijampole.lt</w:t>
              </w:r>
            </w:hyperlink>
            <w:r w:rsidR="00A74745">
              <w:t xml:space="preserve"> </w:t>
            </w:r>
          </w:p>
          <w:p w:rsidR="00A74745" w:rsidRPr="00AA7AED" w:rsidRDefault="00A74745" w:rsidP="00A74745">
            <w:pPr>
              <w:rPr>
                <w:i/>
              </w:rPr>
            </w:pPr>
          </w:p>
        </w:tc>
      </w:tr>
      <w:tr w:rsidR="008D0C13" w:rsidTr="008D0C13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Administracinės paslaugos vadovas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894" w:rsidRPr="00AA7AED" w:rsidRDefault="00571894" w:rsidP="00571894">
            <w:r w:rsidRPr="00AA7AED">
              <w:t>Birutė Domarkienė, Turto valdymo skyriaus vedėja</w:t>
            </w:r>
          </w:p>
          <w:p w:rsidR="00571894" w:rsidRPr="00AA7AED" w:rsidRDefault="00571894" w:rsidP="00571894">
            <w:r w:rsidRPr="00AA7AED">
              <w:t xml:space="preserve">(8 343) 90 058, </w:t>
            </w:r>
            <w:proofErr w:type="spellStart"/>
            <w:r w:rsidRPr="00AA7AED">
              <w:t>el.p</w:t>
            </w:r>
            <w:proofErr w:type="spellEnd"/>
            <w:r w:rsidRPr="00AA7AED">
              <w:t>.</w:t>
            </w:r>
          </w:p>
          <w:p w:rsidR="00571894" w:rsidRPr="00AA7AED" w:rsidRDefault="00F11EF5" w:rsidP="00571894">
            <w:hyperlink r:id="rId13" w:history="1">
              <w:r w:rsidR="00571894" w:rsidRPr="00AA7AED">
                <w:rPr>
                  <w:rStyle w:val="Hipersaitas"/>
                </w:rPr>
                <w:t>birute.domarkiene@marijampole.lt</w:t>
              </w:r>
            </w:hyperlink>
          </w:p>
          <w:p w:rsidR="008D0C13" w:rsidRPr="00AA7AED" w:rsidRDefault="008D0C13" w:rsidP="008D0C13">
            <w:pPr>
              <w:rPr>
                <w:i/>
              </w:rPr>
            </w:pPr>
          </w:p>
        </w:tc>
      </w:tr>
      <w:tr w:rsidR="008D0C13" w:rsidTr="00AA7AED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Administracinės paslaugos suteikimo trukmė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Pr="00AA7AED" w:rsidRDefault="00A74745" w:rsidP="00A7474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30 </w:t>
            </w:r>
            <w:proofErr w:type="spellStart"/>
            <w:r>
              <w:rPr>
                <w:color w:val="000000" w:themeColor="text1"/>
              </w:rPr>
              <w:t>k.d</w:t>
            </w:r>
            <w:proofErr w:type="spellEnd"/>
            <w:r>
              <w:rPr>
                <w:color w:val="000000" w:themeColor="text1"/>
              </w:rPr>
              <w:t>.</w:t>
            </w:r>
          </w:p>
        </w:tc>
      </w:tr>
      <w:tr w:rsidR="008D0C13" w:rsidTr="00AA7AED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Administracinės paslaugos suteikimo kaina (jei administracinė paslauga teikiama atlygintinai)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Pr="00AA7AED" w:rsidRDefault="00850698" w:rsidP="00F27E91">
            <w:pPr>
              <w:rPr>
                <w:i/>
              </w:rPr>
            </w:pPr>
            <w:r w:rsidRPr="00AA7AED">
              <w:rPr>
                <w:color w:val="010101"/>
              </w:rPr>
              <w:t>Paslauga teikiama neatlygintinai</w:t>
            </w:r>
          </w:p>
        </w:tc>
      </w:tr>
      <w:tr w:rsidR="008D0C13" w:rsidTr="00AA7AED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Prašymo forma, pildymo pavyzdys ir prašymo turinys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Pr="00AA7AED" w:rsidRDefault="00850698" w:rsidP="008D0C13">
            <w:r w:rsidRPr="00AA7AED">
              <w:t>Prašymo forma</w:t>
            </w:r>
            <w:r w:rsidR="00F27E91" w:rsidRPr="00AA7AED">
              <w:t xml:space="preserve"> </w:t>
            </w:r>
          </w:p>
        </w:tc>
      </w:tr>
      <w:tr w:rsidR="008D0C13" w:rsidTr="008D0C13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Prašymo priėmimo vieta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AF" w:rsidRDefault="00850698" w:rsidP="00850698">
            <w:pPr>
              <w:pStyle w:val="bodytext"/>
              <w:spacing w:before="0" w:beforeAutospacing="0" w:after="0" w:afterAutospacing="0"/>
            </w:pPr>
            <w:r w:rsidRPr="00AA7AED">
              <w:t xml:space="preserve">Marijampolės savivaldybės administracija, </w:t>
            </w:r>
          </w:p>
          <w:p w:rsidR="00540CF2" w:rsidRDefault="005C74AF" w:rsidP="00850698">
            <w:pPr>
              <w:pStyle w:val="bodytext"/>
              <w:spacing w:before="0" w:beforeAutospacing="0" w:after="0" w:afterAutospacing="0"/>
            </w:pPr>
            <w:r>
              <w:t xml:space="preserve">Marijampolė, J. Basanavičiaus a. 1,  </w:t>
            </w:r>
          </w:p>
          <w:p w:rsidR="008D0C13" w:rsidRDefault="00850698" w:rsidP="00850698">
            <w:pPr>
              <w:pStyle w:val="bodytext"/>
              <w:spacing w:before="0" w:beforeAutospacing="0" w:after="0" w:afterAutospacing="0"/>
            </w:pPr>
            <w:r w:rsidRPr="00AA7AED">
              <w:t>1</w:t>
            </w:r>
            <w:r w:rsidR="0090219B" w:rsidRPr="00AA7AED">
              <w:t xml:space="preserve">, 2 </w:t>
            </w:r>
            <w:r w:rsidRPr="00AA7AED">
              <w:t xml:space="preserve"> langelis</w:t>
            </w:r>
          </w:p>
          <w:p w:rsidR="00850698" w:rsidRPr="00AA7AED" w:rsidRDefault="00850698" w:rsidP="00DA56B0">
            <w:pPr>
              <w:pStyle w:val="bodytext"/>
              <w:spacing w:before="0" w:beforeAutospacing="0" w:after="0" w:afterAutospacing="0"/>
              <w:rPr>
                <w:i/>
              </w:rPr>
            </w:pPr>
          </w:p>
        </w:tc>
      </w:tr>
    </w:tbl>
    <w:p w:rsidR="005A63DA" w:rsidRDefault="005A63DA" w:rsidP="00D51F0E">
      <w:pPr>
        <w:jc w:val="center"/>
      </w:pPr>
    </w:p>
    <w:p w:rsidR="00EE0981" w:rsidRDefault="00EE0981" w:rsidP="00D51F0E">
      <w:pPr>
        <w:jc w:val="center"/>
      </w:pPr>
    </w:p>
    <w:p w:rsidR="005A63DA" w:rsidRDefault="005A63DA" w:rsidP="00D51F0E">
      <w:pPr>
        <w:jc w:val="center"/>
      </w:pPr>
    </w:p>
    <w:p w:rsidR="00EE0981" w:rsidRDefault="00EE0981" w:rsidP="00EE0981">
      <w:pPr>
        <w:sectPr w:rsidR="00EE0981" w:rsidSect="00107696">
          <w:headerReference w:type="default" r:id="rId14"/>
          <w:footerReference w:type="default" r:id="rId15"/>
          <w:headerReference w:type="first" r:id="rId16"/>
          <w:footerReference w:type="first" r:id="rId17"/>
          <w:type w:val="continuous"/>
          <w:pgSz w:w="11906" w:h="16838"/>
          <w:pgMar w:top="1134" w:right="567" w:bottom="1134" w:left="1701" w:header="567" w:footer="567" w:gutter="0"/>
          <w:pgNumType w:start="1"/>
          <w:cols w:space="1296"/>
          <w:formProt w:val="0"/>
          <w:titlePg/>
          <w:docGrid w:linePitch="360"/>
        </w:sectPr>
      </w:pPr>
    </w:p>
    <w:p w:rsidR="00EE0981" w:rsidRPr="00D723B1" w:rsidRDefault="00EE0981" w:rsidP="00EE0981">
      <w:r w:rsidRPr="00D723B1">
        <w:lastRenderedPageBreak/>
        <w:t>Būtinų atlikti veiksmų seka teikiant paslaugą neelek</w:t>
      </w:r>
      <w:r>
        <w:t>troniniu būdu (pridedama schema</w:t>
      </w:r>
      <w:r w:rsidRPr="00D723B1">
        <w:t>)</w:t>
      </w:r>
      <w:r>
        <w:t xml:space="preserve"> </w:t>
      </w:r>
    </w:p>
    <w:tbl>
      <w:tblPr>
        <w:tblW w:w="1528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5103"/>
        <w:gridCol w:w="1714"/>
        <w:gridCol w:w="7370"/>
      </w:tblGrid>
      <w:tr w:rsidR="00EE0981" w:rsidRPr="00D723B1" w:rsidTr="00A3512A">
        <w:trPr>
          <w:trHeight w:val="852"/>
        </w:trPr>
        <w:tc>
          <w:tcPr>
            <w:tcW w:w="1101" w:type="dxa"/>
            <w:vAlign w:val="center"/>
          </w:tcPr>
          <w:p w:rsidR="00EE0981" w:rsidRPr="00F7514E" w:rsidRDefault="00EE0981" w:rsidP="00A3512A">
            <w:pPr>
              <w:jc w:val="center"/>
              <w:rPr>
                <w:b/>
                <w:bCs/>
              </w:rPr>
            </w:pPr>
            <w:r w:rsidRPr="00F7514E">
              <w:rPr>
                <w:b/>
                <w:bCs/>
              </w:rPr>
              <w:t>Sekos žymėji-</w:t>
            </w:r>
            <w:proofErr w:type="spellStart"/>
            <w:r w:rsidRPr="00F7514E">
              <w:rPr>
                <w:b/>
                <w:bCs/>
              </w:rPr>
              <w:t>mas</w:t>
            </w:r>
            <w:proofErr w:type="spellEnd"/>
          </w:p>
        </w:tc>
        <w:tc>
          <w:tcPr>
            <w:tcW w:w="5103" w:type="dxa"/>
            <w:vAlign w:val="center"/>
          </w:tcPr>
          <w:p w:rsidR="00EE0981" w:rsidRPr="00F7514E" w:rsidRDefault="00EE0981" w:rsidP="00A3512A">
            <w:pPr>
              <w:jc w:val="center"/>
              <w:rPr>
                <w:b/>
                <w:bCs/>
                <w:lang w:val="pt-BR"/>
              </w:rPr>
            </w:pPr>
            <w:r w:rsidRPr="00F7514E">
              <w:rPr>
                <w:b/>
                <w:bCs/>
                <w:lang w:val="pt-BR"/>
              </w:rPr>
              <w:t>Standartinis sekos pavadinimas rekomenduojamoje schemoje</w:t>
            </w:r>
          </w:p>
        </w:tc>
        <w:tc>
          <w:tcPr>
            <w:tcW w:w="1714" w:type="dxa"/>
            <w:vAlign w:val="center"/>
          </w:tcPr>
          <w:p w:rsidR="00EE0981" w:rsidRPr="00F7514E" w:rsidRDefault="00EE0981" w:rsidP="00A3512A">
            <w:pPr>
              <w:jc w:val="center"/>
              <w:rPr>
                <w:lang w:val="pt-BR"/>
              </w:rPr>
            </w:pPr>
            <w:r w:rsidRPr="00F7514E">
              <w:rPr>
                <w:lang w:val="pt-BR"/>
              </w:rPr>
              <w:t xml:space="preserve">įrašyti </w:t>
            </w:r>
            <w:r w:rsidRPr="00F7514E">
              <w:rPr>
                <w:lang w:val="pt-BR"/>
              </w:rPr>
              <w:br/>
              <w:t>TAIP arba NE</w:t>
            </w:r>
          </w:p>
        </w:tc>
        <w:tc>
          <w:tcPr>
            <w:tcW w:w="7370" w:type="dxa"/>
          </w:tcPr>
          <w:p w:rsidR="00EE0981" w:rsidRPr="00F30C66" w:rsidRDefault="00EE0981" w:rsidP="00EE0981">
            <w:pPr>
              <w:tabs>
                <w:tab w:val="left" w:pos="5557"/>
                <w:tab w:val="left" w:pos="6840"/>
                <w:tab w:val="left" w:pos="7020"/>
              </w:tabs>
              <w:jc w:val="both"/>
            </w:pPr>
            <w:r>
              <w:t>P</w:t>
            </w:r>
            <w:r w:rsidRPr="00F30C66">
              <w:t>rašymo įrašyti į asmenų ir šeimų sąrašą savivaldybės būstui išsinuomoti priėmimas</w:t>
            </w:r>
          </w:p>
          <w:p w:rsidR="00EE0981" w:rsidRPr="00802707" w:rsidRDefault="00EE0981" w:rsidP="00A3512A">
            <w:pPr>
              <w:pStyle w:val="bodytext"/>
              <w:rPr>
                <w:i/>
                <w:strike/>
              </w:rPr>
            </w:pPr>
          </w:p>
        </w:tc>
      </w:tr>
      <w:tr w:rsidR="00EE0981" w:rsidRPr="00D723B1" w:rsidTr="00A3512A">
        <w:trPr>
          <w:trHeight w:val="519"/>
        </w:trPr>
        <w:tc>
          <w:tcPr>
            <w:tcW w:w="1101" w:type="dxa"/>
            <w:vAlign w:val="center"/>
          </w:tcPr>
          <w:p w:rsidR="00EE0981" w:rsidRPr="00D723B1" w:rsidRDefault="00EE0981" w:rsidP="00A3512A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A</w:t>
            </w:r>
          </w:p>
        </w:tc>
        <w:tc>
          <w:tcPr>
            <w:tcW w:w="5103" w:type="dxa"/>
            <w:vAlign w:val="center"/>
          </w:tcPr>
          <w:p w:rsidR="00EE0981" w:rsidRPr="00D723B1" w:rsidRDefault="00EE0981" w:rsidP="00A3512A">
            <w:pPr>
              <w:rPr>
                <w:lang w:val="pt-BR"/>
              </w:rPr>
            </w:pPr>
            <w:r w:rsidRPr="00D723B1">
              <w:rPr>
                <w:b/>
                <w:bCs/>
                <w:lang w:val="pt-BR"/>
              </w:rPr>
              <w:t>„Vieno langelio“ asmenų aptarnavimo padalinys</w:t>
            </w:r>
          </w:p>
        </w:tc>
        <w:tc>
          <w:tcPr>
            <w:tcW w:w="1714" w:type="dxa"/>
            <w:vAlign w:val="center"/>
          </w:tcPr>
          <w:p w:rsidR="00EE0981" w:rsidRPr="00D723B1" w:rsidRDefault="00EE0981" w:rsidP="00A351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TAIP</w:t>
            </w:r>
          </w:p>
        </w:tc>
        <w:tc>
          <w:tcPr>
            <w:tcW w:w="7370" w:type="dxa"/>
            <w:vAlign w:val="center"/>
          </w:tcPr>
          <w:p w:rsidR="00EE0981" w:rsidRDefault="00EE0981" w:rsidP="00A3512A">
            <w:pPr>
              <w:pStyle w:val="bodytext"/>
              <w:spacing w:before="0" w:beforeAutospacing="0" w:after="0" w:afterAutospacing="0"/>
            </w:pPr>
            <w:r w:rsidRPr="00AA7AED">
              <w:t xml:space="preserve">Marijampolės savivaldybės administracija, </w:t>
            </w:r>
          </w:p>
          <w:p w:rsidR="00EE0981" w:rsidRPr="00D723B1" w:rsidRDefault="00EE0981" w:rsidP="00A3512A">
            <w:pPr>
              <w:pStyle w:val="bodytext"/>
              <w:spacing w:before="0" w:beforeAutospacing="0" w:after="0" w:afterAutospacing="0"/>
            </w:pPr>
            <w:r>
              <w:t>Marijampolė,</w:t>
            </w:r>
            <w:r w:rsidRPr="00AA7AED">
              <w:t xml:space="preserve"> </w:t>
            </w:r>
            <w:r w:rsidR="00540CF2">
              <w:t xml:space="preserve">J. </w:t>
            </w:r>
            <w:r w:rsidRPr="00AA7AED">
              <w:t>Basanavičiaus a. 1, 1, 2  langelis</w:t>
            </w:r>
          </w:p>
        </w:tc>
      </w:tr>
      <w:tr w:rsidR="00EE0981" w:rsidRPr="00D723B1" w:rsidTr="00A3512A">
        <w:trPr>
          <w:trHeight w:val="367"/>
        </w:trPr>
        <w:tc>
          <w:tcPr>
            <w:tcW w:w="1101" w:type="dxa"/>
            <w:vAlign w:val="center"/>
          </w:tcPr>
          <w:p w:rsidR="00EE0981" w:rsidRPr="00D723B1" w:rsidRDefault="00EE0981" w:rsidP="00A3512A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B</w:t>
            </w:r>
          </w:p>
        </w:tc>
        <w:tc>
          <w:tcPr>
            <w:tcW w:w="5103" w:type="dxa"/>
            <w:vAlign w:val="center"/>
          </w:tcPr>
          <w:p w:rsidR="00EE0981" w:rsidRPr="00D723B1" w:rsidRDefault="00EE0981" w:rsidP="00A3512A">
            <w:pPr>
              <w:rPr>
                <w:lang w:val="pt-BR"/>
              </w:rPr>
            </w:pPr>
            <w:r w:rsidRPr="00D723B1">
              <w:rPr>
                <w:b/>
                <w:bCs/>
                <w:lang w:val="pt-BR"/>
              </w:rPr>
              <w:t>Institucijos vadovas ar jo įgaliotas tarnautojas</w:t>
            </w:r>
          </w:p>
        </w:tc>
        <w:tc>
          <w:tcPr>
            <w:tcW w:w="1714" w:type="dxa"/>
            <w:vAlign w:val="center"/>
          </w:tcPr>
          <w:p w:rsidR="00EE0981" w:rsidRPr="00D723B1" w:rsidRDefault="00EE0981" w:rsidP="00A351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TAIP</w:t>
            </w:r>
          </w:p>
        </w:tc>
        <w:tc>
          <w:tcPr>
            <w:tcW w:w="7370" w:type="dxa"/>
          </w:tcPr>
          <w:p w:rsidR="00EE0981" w:rsidRPr="00AA7AED" w:rsidRDefault="00EE0981" w:rsidP="00A3512A">
            <w:r w:rsidRPr="00AA7AED">
              <w:t>Birutė Domarkienė, Turto valdymo skyriaus vedėja</w:t>
            </w:r>
          </w:p>
          <w:p w:rsidR="00EE0981" w:rsidRPr="00E22B35" w:rsidRDefault="00EE0981" w:rsidP="00A3512A">
            <w:r>
              <w:t xml:space="preserve">tel. </w:t>
            </w:r>
            <w:r w:rsidRPr="00AA7AED">
              <w:t xml:space="preserve">(8 343) 90 058, </w:t>
            </w:r>
            <w:proofErr w:type="spellStart"/>
            <w:r w:rsidRPr="00AA7AED">
              <w:t>el.p</w:t>
            </w:r>
            <w:proofErr w:type="spellEnd"/>
            <w:r w:rsidRPr="00AA7AED">
              <w:t>.</w:t>
            </w:r>
            <w:r>
              <w:t xml:space="preserve"> </w:t>
            </w:r>
            <w:hyperlink r:id="rId18" w:history="1">
              <w:r w:rsidRPr="00AA7AED">
                <w:rPr>
                  <w:rStyle w:val="Hipersaitas"/>
                </w:rPr>
                <w:t>birute.domarkiene@marijampole.lt</w:t>
              </w:r>
            </w:hyperlink>
          </w:p>
        </w:tc>
      </w:tr>
      <w:tr w:rsidR="00EE0981" w:rsidRPr="00D723B1" w:rsidTr="00A3512A">
        <w:trPr>
          <w:trHeight w:val="629"/>
        </w:trPr>
        <w:tc>
          <w:tcPr>
            <w:tcW w:w="1101" w:type="dxa"/>
            <w:vAlign w:val="center"/>
          </w:tcPr>
          <w:p w:rsidR="00EE0981" w:rsidRPr="00D723B1" w:rsidRDefault="00EE0981" w:rsidP="00A3512A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C</w:t>
            </w:r>
          </w:p>
        </w:tc>
        <w:tc>
          <w:tcPr>
            <w:tcW w:w="5103" w:type="dxa"/>
            <w:vAlign w:val="center"/>
          </w:tcPr>
          <w:p w:rsidR="00EE0981" w:rsidRPr="00D723B1" w:rsidRDefault="00EE0981" w:rsidP="00A3512A">
            <w:r w:rsidRPr="00D723B1">
              <w:rPr>
                <w:b/>
                <w:bCs/>
              </w:rPr>
              <w:t>Paslaugos vadovas</w:t>
            </w:r>
          </w:p>
        </w:tc>
        <w:tc>
          <w:tcPr>
            <w:tcW w:w="1714" w:type="dxa"/>
            <w:vAlign w:val="center"/>
          </w:tcPr>
          <w:p w:rsidR="00EE0981" w:rsidRPr="00D723B1" w:rsidRDefault="00EE0981" w:rsidP="00A3512A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TAIP</w:t>
            </w:r>
          </w:p>
        </w:tc>
        <w:tc>
          <w:tcPr>
            <w:tcW w:w="7370" w:type="dxa"/>
          </w:tcPr>
          <w:p w:rsidR="00EE0981" w:rsidRPr="00AA7AED" w:rsidRDefault="00EE0981" w:rsidP="00A3512A">
            <w:r w:rsidRPr="00AA7AED">
              <w:t>Birutė Domarkienė, Turto valdymo skyriaus vedėja</w:t>
            </w:r>
          </w:p>
          <w:p w:rsidR="00EE0981" w:rsidRPr="00E22B35" w:rsidRDefault="00EE0981" w:rsidP="00A3512A">
            <w:r>
              <w:t xml:space="preserve">tel. </w:t>
            </w:r>
            <w:r w:rsidRPr="00AA7AED">
              <w:t xml:space="preserve">(8 343) 90 058, </w:t>
            </w:r>
            <w:proofErr w:type="spellStart"/>
            <w:r w:rsidRPr="00AA7AED">
              <w:t>el.p</w:t>
            </w:r>
            <w:proofErr w:type="spellEnd"/>
            <w:r w:rsidRPr="00AA7AED">
              <w:t>.</w:t>
            </w:r>
            <w:r>
              <w:t xml:space="preserve"> </w:t>
            </w:r>
            <w:hyperlink r:id="rId19" w:history="1">
              <w:r w:rsidRPr="00AA7AED">
                <w:rPr>
                  <w:rStyle w:val="Hipersaitas"/>
                </w:rPr>
                <w:t>birute.domarkiene@marijampole.lt</w:t>
              </w:r>
            </w:hyperlink>
          </w:p>
        </w:tc>
      </w:tr>
      <w:tr w:rsidR="00EE0981" w:rsidRPr="00D723B1" w:rsidTr="00A3512A">
        <w:trPr>
          <w:trHeight w:val="707"/>
        </w:trPr>
        <w:tc>
          <w:tcPr>
            <w:tcW w:w="1101" w:type="dxa"/>
            <w:vAlign w:val="center"/>
          </w:tcPr>
          <w:p w:rsidR="00EE0981" w:rsidRPr="00D723B1" w:rsidRDefault="00EE0981" w:rsidP="00A3512A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D</w:t>
            </w:r>
          </w:p>
        </w:tc>
        <w:tc>
          <w:tcPr>
            <w:tcW w:w="5103" w:type="dxa"/>
            <w:vAlign w:val="center"/>
          </w:tcPr>
          <w:p w:rsidR="00EE0981" w:rsidRPr="00D723B1" w:rsidRDefault="00EE0981" w:rsidP="00A3512A">
            <w:r w:rsidRPr="00D723B1">
              <w:rPr>
                <w:b/>
                <w:bCs/>
              </w:rPr>
              <w:t>Paslaugos teikėjas</w:t>
            </w:r>
          </w:p>
        </w:tc>
        <w:tc>
          <w:tcPr>
            <w:tcW w:w="1714" w:type="dxa"/>
            <w:vAlign w:val="center"/>
          </w:tcPr>
          <w:p w:rsidR="00EE0981" w:rsidRPr="00D723B1" w:rsidRDefault="00EE0981" w:rsidP="00A3512A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TAIP</w:t>
            </w:r>
          </w:p>
        </w:tc>
        <w:tc>
          <w:tcPr>
            <w:tcW w:w="7370" w:type="dxa"/>
            <w:vAlign w:val="center"/>
          </w:tcPr>
          <w:p w:rsidR="00EE0981" w:rsidRPr="008F748B" w:rsidRDefault="00EE0981" w:rsidP="00D27946">
            <w:pPr>
              <w:rPr>
                <w:color w:val="010101"/>
              </w:rPr>
            </w:pPr>
            <w:r>
              <w:t>Vilija Šopienė</w:t>
            </w:r>
            <w:r w:rsidRPr="00AA7AED">
              <w:t>,</w:t>
            </w:r>
            <w:r>
              <w:t xml:space="preserve"> </w:t>
            </w:r>
            <w:r w:rsidR="005C74AF">
              <w:t>Turto valdymo skyriaus vyriau</w:t>
            </w:r>
            <w:r>
              <w:t>sio</w:t>
            </w:r>
            <w:r w:rsidR="00D27946">
              <w:t xml:space="preserve">ji </w:t>
            </w:r>
            <w:r w:rsidRPr="00AA7AED">
              <w:t xml:space="preserve">specialistė </w:t>
            </w:r>
            <w:r>
              <w:t xml:space="preserve">tel. </w:t>
            </w:r>
            <w:r w:rsidRPr="00AA7AED">
              <w:t xml:space="preserve">(8 343) 90 057, </w:t>
            </w:r>
            <w:proofErr w:type="spellStart"/>
            <w:r w:rsidRPr="00AA7AED">
              <w:t>el.p</w:t>
            </w:r>
            <w:proofErr w:type="spellEnd"/>
            <w:r w:rsidRPr="00AA7AED">
              <w:t xml:space="preserve">. </w:t>
            </w:r>
            <w:hyperlink r:id="rId20" w:history="1">
              <w:r w:rsidR="003B2441" w:rsidRPr="009E72FE">
                <w:rPr>
                  <w:rStyle w:val="Hipersaitas"/>
                </w:rPr>
                <w:t>vilija.sopiene@marijampole.lt</w:t>
              </w:r>
            </w:hyperlink>
          </w:p>
        </w:tc>
      </w:tr>
      <w:tr w:rsidR="00EE0981" w:rsidRPr="00D723B1" w:rsidTr="00A3512A">
        <w:trPr>
          <w:trHeight w:val="571"/>
        </w:trPr>
        <w:tc>
          <w:tcPr>
            <w:tcW w:w="1101" w:type="dxa"/>
            <w:vAlign w:val="center"/>
          </w:tcPr>
          <w:p w:rsidR="00EE0981" w:rsidRPr="00D723B1" w:rsidRDefault="00EE0981" w:rsidP="00A3512A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E</w:t>
            </w:r>
          </w:p>
        </w:tc>
        <w:tc>
          <w:tcPr>
            <w:tcW w:w="5103" w:type="dxa"/>
            <w:vAlign w:val="center"/>
          </w:tcPr>
          <w:p w:rsidR="00EE0981" w:rsidRPr="00D723B1" w:rsidRDefault="00EE0981" w:rsidP="00A3512A">
            <w:pPr>
              <w:rPr>
                <w:lang w:val="pt-BR"/>
              </w:rPr>
            </w:pPr>
            <w:r w:rsidRPr="00D723B1">
              <w:rPr>
                <w:b/>
                <w:bCs/>
                <w:lang w:val="pt-BR"/>
              </w:rPr>
              <w:t>Institucijos administracijos padaliniai iš kurių gaunama informacija ir dokumentai</w:t>
            </w:r>
          </w:p>
        </w:tc>
        <w:tc>
          <w:tcPr>
            <w:tcW w:w="1714" w:type="dxa"/>
            <w:vAlign w:val="center"/>
          </w:tcPr>
          <w:p w:rsidR="00EE0981" w:rsidRPr="00D723B1" w:rsidRDefault="00EE0981" w:rsidP="00A3512A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NE</w:t>
            </w:r>
          </w:p>
        </w:tc>
        <w:tc>
          <w:tcPr>
            <w:tcW w:w="7370" w:type="dxa"/>
            <w:vAlign w:val="center"/>
          </w:tcPr>
          <w:p w:rsidR="00EE0981" w:rsidRPr="00D723B1" w:rsidRDefault="00EE0981" w:rsidP="00A3512A">
            <w:pPr>
              <w:rPr>
                <w:i/>
                <w:iCs/>
              </w:rPr>
            </w:pPr>
          </w:p>
        </w:tc>
      </w:tr>
      <w:tr w:rsidR="00EE0981" w:rsidRPr="00D723B1" w:rsidTr="00A3512A">
        <w:trPr>
          <w:trHeight w:val="537"/>
        </w:trPr>
        <w:tc>
          <w:tcPr>
            <w:tcW w:w="1101" w:type="dxa"/>
            <w:vAlign w:val="center"/>
          </w:tcPr>
          <w:p w:rsidR="00EE0981" w:rsidRPr="00D723B1" w:rsidRDefault="00EE0981" w:rsidP="00A3512A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F</w:t>
            </w:r>
          </w:p>
        </w:tc>
        <w:tc>
          <w:tcPr>
            <w:tcW w:w="5103" w:type="dxa"/>
            <w:vAlign w:val="center"/>
          </w:tcPr>
          <w:p w:rsidR="00EE0981" w:rsidRPr="00D723B1" w:rsidRDefault="00EE0981" w:rsidP="00A3512A">
            <w:pPr>
              <w:rPr>
                <w:lang w:val="pt-BR"/>
              </w:rPr>
            </w:pPr>
            <w:r w:rsidRPr="00D723B1">
              <w:rPr>
                <w:b/>
                <w:bCs/>
                <w:lang w:val="pt-BR"/>
              </w:rPr>
              <w:t>Institucijai pavaldžios įstaigos, iš kurių gaunama informacija ir dokumentai</w:t>
            </w:r>
          </w:p>
        </w:tc>
        <w:tc>
          <w:tcPr>
            <w:tcW w:w="1714" w:type="dxa"/>
            <w:vAlign w:val="center"/>
          </w:tcPr>
          <w:p w:rsidR="00EE0981" w:rsidRPr="00D723B1" w:rsidRDefault="00EE0981" w:rsidP="00A3512A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NE</w:t>
            </w:r>
          </w:p>
        </w:tc>
        <w:tc>
          <w:tcPr>
            <w:tcW w:w="7370" w:type="dxa"/>
            <w:vAlign w:val="center"/>
          </w:tcPr>
          <w:p w:rsidR="00EE0981" w:rsidRPr="00D723B1" w:rsidRDefault="00EE0981" w:rsidP="00A3512A">
            <w:pPr>
              <w:spacing w:line="360" w:lineRule="auto"/>
            </w:pPr>
          </w:p>
        </w:tc>
      </w:tr>
      <w:tr w:rsidR="00EE0981" w:rsidRPr="00D723B1" w:rsidTr="00A3512A">
        <w:trPr>
          <w:trHeight w:val="517"/>
        </w:trPr>
        <w:tc>
          <w:tcPr>
            <w:tcW w:w="1101" w:type="dxa"/>
            <w:vAlign w:val="center"/>
          </w:tcPr>
          <w:p w:rsidR="00EE0981" w:rsidRPr="00D723B1" w:rsidRDefault="00EE0981" w:rsidP="00A3512A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G</w:t>
            </w:r>
          </w:p>
        </w:tc>
        <w:tc>
          <w:tcPr>
            <w:tcW w:w="5103" w:type="dxa"/>
            <w:vAlign w:val="center"/>
          </w:tcPr>
          <w:p w:rsidR="00EE0981" w:rsidRPr="00D723B1" w:rsidRDefault="00EE0981" w:rsidP="00A3512A">
            <w:pPr>
              <w:rPr>
                <w:lang w:val="pt-BR"/>
              </w:rPr>
            </w:pPr>
            <w:r w:rsidRPr="00D723B1">
              <w:rPr>
                <w:b/>
                <w:bCs/>
                <w:lang w:val="pt-BR"/>
              </w:rPr>
              <w:t>Institucijai nepavaldžios įstaigos, iš kurių gaunama informacija ir dokumentai</w:t>
            </w:r>
          </w:p>
        </w:tc>
        <w:tc>
          <w:tcPr>
            <w:tcW w:w="1714" w:type="dxa"/>
            <w:vAlign w:val="center"/>
          </w:tcPr>
          <w:p w:rsidR="00EE0981" w:rsidRPr="00D723B1" w:rsidRDefault="00EE0981" w:rsidP="00A351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TAIP</w:t>
            </w:r>
          </w:p>
        </w:tc>
        <w:tc>
          <w:tcPr>
            <w:tcW w:w="7370" w:type="dxa"/>
            <w:vAlign w:val="center"/>
          </w:tcPr>
          <w:p w:rsidR="00EE0981" w:rsidRPr="00AA7AED" w:rsidRDefault="00EE0981" w:rsidP="00A3512A">
            <w:pPr>
              <w:rPr>
                <w:rFonts w:ascii="&amp;quot" w:hAnsi="&amp;quot"/>
                <w:color w:val="010101"/>
              </w:rPr>
            </w:pPr>
            <w:r w:rsidRPr="00AA7AED">
              <w:rPr>
                <w:rFonts w:ascii="&amp;quot" w:hAnsi="&amp;quot"/>
                <w:color w:val="010101"/>
              </w:rPr>
              <w:t>1. Gyventojų registro   - apie deklaruotą gyvenamąją vietą, šeiminę padėtį;</w:t>
            </w:r>
          </w:p>
          <w:p w:rsidR="00EE0981" w:rsidRPr="00AA7AED" w:rsidRDefault="00EE0981" w:rsidP="00A3512A">
            <w:pPr>
              <w:rPr>
                <w:rFonts w:ascii="&amp;quot" w:hAnsi="&amp;quot"/>
                <w:color w:val="010101"/>
              </w:rPr>
            </w:pPr>
            <w:r w:rsidRPr="00AA7AED">
              <w:rPr>
                <w:rFonts w:ascii="&amp;quot" w:hAnsi="&amp;quot"/>
                <w:color w:val="010101"/>
              </w:rPr>
              <w:t xml:space="preserve">2. </w:t>
            </w:r>
            <w:r>
              <w:rPr>
                <w:rFonts w:ascii="&amp;quot" w:hAnsi="&amp;quot"/>
                <w:color w:val="010101"/>
              </w:rPr>
              <w:t xml:space="preserve">Nekilnojamojo turto registro </w:t>
            </w:r>
            <w:r w:rsidRPr="00AA7AED">
              <w:rPr>
                <w:rFonts w:ascii="&amp;quot" w:hAnsi="&amp;quot"/>
                <w:color w:val="010101"/>
              </w:rPr>
              <w:t>- apie asmens turimą (naudojamą) nekilnojamąjį turtą;</w:t>
            </w:r>
          </w:p>
          <w:p w:rsidR="00EE0981" w:rsidRPr="004748C7" w:rsidRDefault="00EE0981" w:rsidP="00A3512A">
            <w:pPr>
              <w:rPr>
                <w:rFonts w:ascii="&amp;quot" w:hAnsi="&amp;quot"/>
                <w:color w:val="010101"/>
              </w:rPr>
            </w:pPr>
            <w:r w:rsidRPr="00AA7AED">
              <w:rPr>
                <w:rFonts w:ascii="&amp;quot" w:hAnsi="&amp;quot"/>
                <w:color w:val="010101"/>
              </w:rPr>
              <w:t>3.Valstybinės mokesčių inspekcijos - Turto (įskaitant pajamas) deklaracija</w:t>
            </w:r>
            <w:r>
              <w:rPr>
                <w:rFonts w:ascii="&amp;quot" w:hAnsi="&amp;quot"/>
                <w:color w:val="010101"/>
              </w:rPr>
              <w:t>;</w:t>
            </w:r>
          </w:p>
        </w:tc>
      </w:tr>
      <w:tr w:rsidR="00EE0981" w:rsidRPr="00D723B1" w:rsidTr="00A3512A">
        <w:trPr>
          <w:trHeight w:val="409"/>
        </w:trPr>
        <w:tc>
          <w:tcPr>
            <w:tcW w:w="1101" w:type="dxa"/>
            <w:vAlign w:val="center"/>
          </w:tcPr>
          <w:p w:rsidR="00EE0981" w:rsidRPr="00D723B1" w:rsidRDefault="00EE0981" w:rsidP="00A3512A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H</w:t>
            </w:r>
          </w:p>
        </w:tc>
        <w:tc>
          <w:tcPr>
            <w:tcW w:w="5103" w:type="dxa"/>
            <w:vAlign w:val="center"/>
          </w:tcPr>
          <w:p w:rsidR="00EE0981" w:rsidRPr="00D723B1" w:rsidRDefault="00EE0981" w:rsidP="00A3512A">
            <w:r w:rsidRPr="00D723B1">
              <w:rPr>
                <w:b/>
                <w:bCs/>
              </w:rPr>
              <w:t>Paslaugos vadovas</w:t>
            </w:r>
          </w:p>
        </w:tc>
        <w:tc>
          <w:tcPr>
            <w:tcW w:w="1714" w:type="dxa"/>
            <w:vAlign w:val="center"/>
          </w:tcPr>
          <w:p w:rsidR="00EE0981" w:rsidRPr="00D723B1" w:rsidRDefault="00EE0981" w:rsidP="00A351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TAIP</w:t>
            </w:r>
          </w:p>
        </w:tc>
        <w:tc>
          <w:tcPr>
            <w:tcW w:w="7370" w:type="dxa"/>
          </w:tcPr>
          <w:p w:rsidR="00EE0981" w:rsidRPr="00AA7AED" w:rsidRDefault="00EE0981" w:rsidP="00A3512A">
            <w:r w:rsidRPr="00AA7AED">
              <w:t>Birutė Domarkienė, Turto valdymo skyriaus vedėja</w:t>
            </w:r>
          </w:p>
          <w:p w:rsidR="00EE0981" w:rsidRPr="00E22B35" w:rsidRDefault="00EE0981" w:rsidP="00A3512A">
            <w:r>
              <w:t xml:space="preserve">tel. </w:t>
            </w:r>
            <w:r w:rsidRPr="00AA7AED">
              <w:t xml:space="preserve">(8 343) 90 058, </w:t>
            </w:r>
            <w:proofErr w:type="spellStart"/>
            <w:r w:rsidRPr="00AA7AED">
              <w:t>el.p</w:t>
            </w:r>
            <w:proofErr w:type="spellEnd"/>
            <w:r w:rsidRPr="00AA7AED">
              <w:t>.</w:t>
            </w:r>
            <w:r>
              <w:t xml:space="preserve"> </w:t>
            </w:r>
            <w:hyperlink r:id="rId21" w:history="1">
              <w:r w:rsidRPr="00AA7AED">
                <w:rPr>
                  <w:rStyle w:val="Hipersaitas"/>
                </w:rPr>
                <w:t>birute.domarkiene@marijampole.lt</w:t>
              </w:r>
            </w:hyperlink>
          </w:p>
        </w:tc>
      </w:tr>
      <w:tr w:rsidR="00EE0981" w:rsidRPr="00D723B1" w:rsidTr="00A3512A">
        <w:trPr>
          <w:trHeight w:val="696"/>
        </w:trPr>
        <w:tc>
          <w:tcPr>
            <w:tcW w:w="1101" w:type="dxa"/>
            <w:vAlign w:val="center"/>
          </w:tcPr>
          <w:p w:rsidR="00EE0981" w:rsidRPr="00D723B1" w:rsidRDefault="00EE0981" w:rsidP="00A3512A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K</w:t>
            </w:r>
          </w:p>
        </w:tc>
        <w:tc>
          <w:tcPr>
            <w:tcW w:w="5103" w:type="dxa"/>
            <w:vAlign w:val="center"/>
          </w:tcPr>
          <w:p w:rsidR="00EE0981" w:rsidRPr="00D723B1" w:rsidRDefault="00EE0981" w:rsidP="00A3512A">
            <w:pPr>
              <w:rPr>
                <w:lang w:val="pt-BR"/>
              </w:rPr>
            </w:pPr>
            <w:r w:rsidRPr="00D723B1">
              <w:rPr>
                <w:b/>
                <w:bCs/>
                <w:lang w:val="pt-BR"/>
              </w:rPr>
              <w:t>Institucijos administracijos padaliniai (pavaldžios įstaigos), su kuriais derinamas atsakymo asmeniui projektas</w:t>
            </w:r>
          </w:p>
        </w:tc>
        <w:tc>
          <w:tcPr>
            <w:tcW w:w="1714" w:type="dxa"/>
            <w:vAlign w:val="center"/>
          </w:tcPr>
          <w:p w:rsidR="00EE0981" w:rsidRPr="00D723B1" w:rsidRDefault="00EE0981" w:rsidP="00A3512A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NE</w:t>
            </w:r>
          </w:p>
        </w:tc>
        <w:tc>
          <w:tcPr>
            <w:tcW w:w="7370" w:type="dxa"/>
            <w:vAlign w:val="center"/>
          </w:tcPr>
          <w:p w:rsidR="00EE0981" w:rsidRPr="00D723B1" w:rsidRDefault="00EE0981" w:rsidP="00A3512A"/>
        </w:tc>
      </w:tr>
      <w:tr w:rsidR="00EE0981" w:rsidRPr="00D723B1" w:rsidTr="00A3512A">
        <w:trPr>
          <w:trHeight w:val="703"/>
        </w:trPr>
        <w:tc>
          <w:tcPr>
            <w:tcW w:w="1101" w:type="dxa"/>
            <w:vAlign w:val="center"/>
          </w:tcPr>
          <w:p w:rsidR="00EE0981" w:rsidRPr="00D723B1" w:rsidRDefault="00EE0981" w:rsidP="00A3512A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L</w:t>
            </w:r>
          </w:p>
        </w:tc>
        <w:tc>
          <w:tcPr>
            <w:tcW w:w="5103" w:type="dxa"/>
            <w:vAlign w:val="center"/>
          </w:tcPr>
          <w:p w:rsidR="00EE0981" w:rsidRPr="00D723B1" w:rsidRDefault="00EE0981" w:rsidP="00A3512A">
            <w:pPr>
              <w:rPr>
                <w:lang w:val="pt-BR"/>
              </w:rPr>
            </w:pPr>
            <w:r w:rsidRPr="00D723B1">
              <w:rPr>
                <w:b/>
                <w:bCs/>
                <w:lang w:val="pt-BR"/>
              </w:rPr>
              <w:t>Institucijos vadovas ar jo įgaliotas tarnautojas</w:t>
            </w:r>
          </w:p>
        </w:tc>
        <w:tc>
          <w:tcPr>
            <w:tcW w:w="1714" w:type="dxa"/>
            <w:vAlign w:val="center"/>
          </w:tcPr>
          <w:p w:rsidR="00EE0981" w:rsidRPr="00D723B1" w:rsidRDefault="00EE0981" w:rsidP="00A3512A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TAIP</w:t>
            </w:r>
          </w:p>
        </w:tc>
        <w:tc>
          <w:tcPr>
            <w:tcW w:w="7370" w:type="dxa"/>
          </w:tcPr>
          <w:p w:rsidR="00EE0981" w:rsidRPr="00AA7AED" w:rsidRDefault="00EE0981" w:rsidP="00A3512A">
            <w:r w:rsidRPr="00AA7AED">
              <w:t>Birutė Domarkienė, Turto valdymo skyriaus vedėja</w:t>
            </w:r>
          </w:p>
          <w:p w:rsidR="00EE0981" w:rsidRPr="00E22B35" w:rsidRDefault="00EE0981" w:rsidP="00A3512A">
            <w:r>
              <w:t xml:space="preserve">tel. </w:t>
            </w:r>
            <w:r w:rsidRPr="00AA7AED">
              <w:t xml:space="preserve">(8 343) 90 058, </w:t>
            </w:r>
            <w:proofErr w:type="spellStart"/>
            <w:r w:rsidRPr="00AA7AED">
              <w:t>el.p</w:t>
            </w:r>
            <w:proofErr w:type="spellEnd"/>
            <w:r w:rsidRPr="00AA7AED">
              <w:t>.</w:t>
            </w:r>
            <w:r>
              <w:t xml:space="preserve"> </w:t>
            </w:r>
            <w:hyperlink r:id="rId22" w:history="1">
              <w:r w:rsidRPr="00AA7AED">
                <w:rPr>
                  <w:rStyle w:val="Hipersaitas"/>
                </w:rPr>
                <w:t>birute.domarkiene@marijampole.lt</w:t>
              </w:r>
            </w:hyperlink>
          </w:p>
        </w:tc>
      </w:tr>
    </w:tbl>
    <w:p w:rsidR="005A63DA" w:rsidRPr="00140C7C" w:rsidRDefault="005A63DA" w:rsidP="00EE0981">
      <w:pPr>
        <w:ind w:firstLine="720"/>
      </w:pPr>
    </w:p>
    <w:sectPr w:rsidR="005A63DA" w:rsidRPr="00140C7C" w:rsidSect="00EE0981">
      <w:type w:val="continuous"/>
      <w:pgSz w:w="16838" w:h="11906" w:orient="landscape"/>
      <w:pgMar w:top="1701" w:right="1134" w:bottom="567" w:left="1134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6BC4" w:rsidRDefault="003E6BC4">
      <w:r>
        <w:separator/>
      </w:r>
    </w:p>
  </w:endnote>
  <w:endnote w:type="continuationSeparator" w:id="0">
    <w:p w:rsidR="003E6BC4" w:rsidRDefault="003E6B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EE0" w:rsidRPr="00153261" w:rsidRDefault="00020EE0" w:rsidP="008D0C13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EE0" w:rsidRPr="00B079FA" w:rsidRDefault="00020EE0" w:rsidP="00B079FA">
    <w:pPr>
      <w:pStyle w:val="Porat"/>
      <w:jc w:val="right"/>
      <w:rPr>
        <w:sz w:val="20"/>
        <w:szCs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EE0" w:rsidRPr="009E2655" w:rsidRDefault="00020EE0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6BC4" w:rsidRDefault="003E6BC4">
      <w:r>
        <w:separator/>
      </w:r>
    </w:p>
  </w:footnote>
  <w:footnote w:type="continuationSeparator" w:id="0">
    <w:p w:rsidR="003E6BC4" w:rsidRDefault="003E6B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EE0" w:rsidRPr="00153261" w:rsidRDefault="00020EE0" w:rsidP="00024D31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EE0" w:rsidRPr="00140C7C" w:rsidRDefault="00F11EF5" w:rsidP="00024D31">
    <w:pPr>
      <w:pStyle w:val="Antrats"/>
      <w:jc w:val="center"/>
      <w:rPr>
        <w:sz w:val="20"/>
        <w:szCs w:val="20"/>
      </w:rPr>
    </w:pPr>
    <w:r w:rsidRPr="00140C7C">
      <w:rPr>
        <w:rStyle w:val="Puslapionumeris"/>
        <w:sz w:val="20"/>
        <w:szCs w:val="20"/>
      </w:rPr>
      <w:fldChar w:fldCharType="begin"/>
    </w:r>
    <w:r w:rsidR="00020EE0" w:rsidRPr="00140C7C">
      <w:rPr>
        <w:rStyle w:val="Puslapionumeris"/>
        <w:sz w:val="20"/>
        <w:szCs w:val="20"/>
      </w:rPr>
      <w:instrText xml:space="preserve"> PAGE </w:instrText>
    </w:r>
    <w:r w:rsidRPr="00140C7C">
      <w:rPr>
        <w:rStyle w:val="Puslapionumeris"/>
        <w:sz w:val="20"/>
        <w:szCs w:val="20"/>
      </w:rPr>
      <w:fldChar w:fldCharType="separate"/>
    </w:r>
    <w:r w:rsidR="00540CF2">
      <w:rPr>
        <w:rStyle w:val="Puslapionumeris"/>
        <w:noProof/>
        <w:sz w:val="20"/>
        <w:szCs w:val="20"/>
      </w:rPr>
      <w:t>2</w:t>
    </w:r>
    <w:r w:rsidRPr="00140C7C">
      <w:rPr>
        <w:rStyle w:val="Puslapionumeris"/>
        <w:sz w:val="20"/>
        <w:szCs w:val="20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EE0" w:rsidRPr="00024D31" w:rsidRDefault="00020EE0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11D61"/>
    <w:multiLevelType w:val="hybridMultilevel"/>
    <w:tmpl w:val="F9C6E878"/>
    <w:lvl w:ilvl="0" w:tplc="EEC0CE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BA87C55"/>
    <w:multiLevelType w:val="multilevel"/>
    <w:tmpl w:val="27CAB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BA1C8C"/>
    <w:multiLevelType w:val="multilevel"/>
    <w:tmpl w:val="AAA06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119601B"/>
    <w:multiLevelType w:val="multilevel"/>
    <w:tmpl w:val="64521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4546"/>
    <w:rsid w:val="00001412"/>
    <w:rsid w:val="0000544B"/>
    <w:rsid w:val="00020EE0"/>
    <w:rsid w:val="0002345D"/>
    <w:rsid w:val="00024D31"/>
    <w:rsid w:val="00055B14"/>
    <w:rsid w:val="0006731F"/>
    <w:rsid w:val="0007488C"/>
    <w:rsid w:val="0007651C"/>
    <w:rsid w:val="0008140A"/>
    <w:rsid w:val="00090FDD"/>
    <w:rsid w:val="0009673D"/>
    <w:rsid w:val="000A34D1"/>
    <w:rsid w:val="000A7DCA"/>
    <w:rsid w:val="000B1DF1"/>
    <w:rsid w:val="000B4D7A"/>
    <w:rsid w:val="000C0062"/>
    <w:rsid w:val="000E1795"/>
    <w:rsid w:val="000F0A20"/>
    <w:rsid w:val="001036A3"/>
    <w:rsid w:val="00106463"/>
    <w:rsid w:val="00106CA8"/>
    <w:rsid w:val="00107696"/>
    <w:rsid w:val="00130288"/>
    <w:rsid w:val="001315D3"/>
    <w:rsid w:val="00136E1E"/>
    <w:rsid w:val="00137266"/>
    <w:rsid w:val="00140C7C"/>
    <w:rsid w:val="001713D2"/>
    <w:rsid w:val="00177598"/>
    <w:rsid w:val="001A0C5B"/>
    <w:rsid w:val="001C2F51"/>
    <w:rsid w:val="001D1120"/>
    <w:rsid w:val="001D6E9F"/>
    <w:rsid w:val="00216FF9"/>
    <w:rsid w:val="00221375"/>
    <w:rsid w:val="00223965"/>
    <w:rsid w:val="00226EE4"/>
    <w:rsid w:val="00230E08"/>
    <w:rsid w:val="002561C1"/>
    <w:rsid w:val="00257E5B"/>
    <w:rsid w:val="00261F6D"/>
    <w:rsid w:val="00267FBC"/>
    <w:rsid w:val="002743CC"/>
    <w:rsid w:val="0028461F"/>
    <w:rsid w:val="0029149E"/>
    <w:rsid w:val="002B2405"/>
    <w:rsid w:val="002B26AB"/>
    <w:rsid w:val="002B39F0"/>
    <w:rsid w:val="002D344D"/>
    <w:rsid w:val="002D7D6C"/>
    <w:rsid w:val="002E0418"/>
    <w:rsid w:val="00305B1B"/>
    <w:rsid w:val="00313321"/>
    <w:rsid w:val="0031593B"/>
    <w:rsid w:val="00324CE3"/>
    <w:rsid w:val="00335DFE"/>
    <w:rsid w:val="0034755E"/>
    <w:rsid w:val="00347773"/>
    <w:rsid w:val="0038325D"/>
    <w:rsid w:val="003B2441"/>
    <w:rsid w:val="003B3A9A"/>
    <w:rsid w:val="003C03BB"/>
    <w:rsid w:val="003D2B2C"/>
    <w:rsid w:val="003D3FF9"/>
    <w:rsid w:val="003D5AA3"/>
    <w:rsid w:val="003D62E9"/>
    <w:rsid w:val="003E57AB"/>
    <w:rsid w:val="003E6944"/>
    <w:rsid w:val="003E6B5F"/>
    <w:rsid w:val="003E6BC4"/>
    <w:rsid w:val="00401650"/>
    <w:rsid w:val="004268C2"/>
    <w:rsid w:val="00427FF4"/>
    <w:rsid w:val="0044496E"/>
    <w:rsid w:val="004511F0"/>
    <w:rsid w:val="0045224C"/>
    <w:rsid w:val="00457FE3"/>
    <w:rsid w:val="00467E0D"/>
    <w:rsid w:val="004753D2"/>
    <w:rsid w:val="00475C25"/>
    <w:rsid w:val="004834D5"/>
    <w:rsid w:val="004919AD"/>
    <w:rsid w:val="004A27BF"/>
    <w:rsid w:val="004B1167"/>
    <w:rsid w:val="004B1677"/>
    <w:rsid w:val="004B45C9"/>
    <w:rsid w:val="004D4562"/>
    <w:rsid w:val="004E0929"/>
    <w:rsid w:val="004E435B"/>
    <w:rsid w:val="00502A4B"/>
    <w:rsid w:val="00512330"/>
    <w:rsid w:val="00520475"/>
    <w:rsid w:val="00540CF2"/>
    <w:rsid w:val="00570B55"/>
    <w:rsid w:val="00571894"/>
    <w:rsid w:val="005735D2"/>
    <w:rsid w:val="00574842"/>
    <w:rsid w:val="005A403D"/>
    <w:rsid w:val="005A53A9"/>
    <w:rsid w:val="005A63DA"/>
    <w:rsid w:val="005C40E0"/>
    <w:rsid w:val="005C5783"/>
    <w:rsid w:val="005C6F67"/>
    <w:rsid w:val="005C74AF"/>
    <w:rsid w:val="005D0128"/>
    <w:rsid w:val="005D63C8"/>
    <w:rsid w:val="005E36D3"/>
    <w:rsid w:val="005F3650"/>
    <w:rsid w:val="005F3A4B"/>
    <w:rsid w:val="005F5528"/>
    <w:rsid w:val="00611670"/>
    <w:rsid w:val="00620325"/>
    <w:rsid w:val="00636074"/>
    <w:rsid w:val="00661784"/>
    <w:rsid w:val="00676F46"/>
    <w:rsid w:val="006866C6"/>
    <w:rsid w:val="006903CC"/>
    <w:rsid w:val="00694839"/>
    <w:rsid w:val="006955C4"/>
    <w:rsid w:val="006B611D"/>
    <w:rsid w:val="006E0A9A"/>
    <w:rsid w:val="006E0E7D"/>
    <w:rsid w:val="006E2985"/>
    <w:rsid w:val="006E7391"/>
    <w:rsid w:val="00703B6B"/>
    <w:rsid w:val="007371BF"/>
    <w:rsid w:val="007455B5"/>
    <w:rsid w:val="00772EE2"/>
    <w:rsid w:val="007A098F"/>
    <w:rsid w:val="007D657C"/>
    <w:rsid w:val="007E06FD"/>
    <w:rsid w:val="007F5710"/>
    <w:rsid w:val="00807F05"/>
    <w:rsid w:val="00815C15"/>
    <w:rsid w:val="008416E5"/>
    <w:rsid w:val="00844DAD"/>
    <w:rsid w:val="0085000D"/>
    <w:rsid w:val="00850698"/>
    <w:rsid w:val="00854C7E"/>
    <w:rsid w:val="00867E01"/>
    <w:rsid w:val="008D0C13"/>
    <w:rsid w:val="008E10E6"/>
    <w:rsid w:val="008F3779"/>
    <w:rsid w:val="0090219B"/>
    <w:rsid w:val="009026C5"/>
    <w:rsid w:val="00902FB3"/>
    <w:rsid w:val="00907B26"/>
    <w:rsid w:val="00924366"/>
    <w:rsid w:val="00931666"/>
    <w:rsid w:val="00937FB7"/>
    <w:rsid w:val="00952380"/>
    <w:rsid w:val="009575E7"/>
    <w:rsid w:val="00973FFD"/>
    <w:rsid w:val="00975A94"/>
    <w:rsid w:val="00990B5F"/>
    <w:rsid w:val="00992214"/>
    <w:rsid w:val="009B3195"/>
    <w:rsid w:val="009B4CB2"/>
    <w:rsid w:val="009D5F3F"/>
    <w:rsid w:val="009E1B01"/>
    <w:rsid w:val="009E2655"/>
    <w:rsid w:val="009E300D"/>
    <w:rsid w:val="00A06E5D"/>
    <w:rsid w:val="00A30FF1"/>
    <w:rsid w:val="00A34B35"/>
    <w:rsid w:val="00A5592A"/>
    <w:rsid w:val="00A74745"/>
    <w:rsid w:val="00A81744"/>
    <w:rsid w:val="00A81B16"/>
    <w:rsid w:val="00A90576"/>
    <w:rsid w:val="00AA7AED"/>
    <w:rsid w:val="00AB28EC"/>
    <w:rsid w:val="00AB3609"/>
    <w:rsid w:val="00AB4B4E"/>
    <w:rsid w:val="00AD25E1"/>
    <w:rsid w:val="00AD4546"/>
    <w:rsid w:val="00B079FA"/>
    <w:rsid w:val="00B15686"/>
    <w:rsid w:val="00B2079F"/>
    <w:rsid w:val="00B26D7E"/>
    <w:rsid w:val="00B4049E"/>
    <w:rsid w:val="00B46581"/>
    <w:rsid w:val="00B47DB6"/>
    <w:rsid w:val="00B57478"/>
    <w:rsid w:val="00B714DB"/>
    <w:rsid w:val="00B935B4"/>
    <w:rsid w:val="00B97AB4"/>
    <w:rsid w:val="00BC5765"/>
    <w:rsid w:val="00BE43FA"/>
    <w:rsid w:val="00BF1952"/>
    <w:rsid w:val="00BF2168"/>
    <w:rsid w:val="00BF3EAE"/>
    <w:rsid w:val="00C0066C"/>
    <w:rsid w:val="00C0115E"/>
    <w:rsid w:val="00C45518"/>
    <w:rsid w:val="00C470C1"/>
    <w:rsid w:val="00C54D7E"/>
    <w:rsid w:val="00C573AA"/>
    <w:rsid w:val="00C60745"/>
    <w:rsid w:val="00C80420"/>
    <w:rsid w:val="00C94D35"/>
    <w:rsid w:val="00CA19BA"/>
    <w:rsid w:val="00CB2D9D"/>
    <w:rsid w:val="00CB7E8A"/>
    <w:rsid w:val="00CC0F42"/>
    <w:rsid w:val="00CC1325"/>
    <w:rsid w:val="00CC5865"/>
    <w:rsid w:val="00CF31A9"/>
    <w:rsid w:val="00CF6997"/>
    <w:rsid w:val="00D01D22"/>
    <w:rsid w:val="00D07022"/>
    <w:rsid w:val="00D07C60"/>
    <w:rsid w:val="00D07E57"/>
    <w:rsid w:val="00D16213"/>
    <w:rsid w:val="00D20AD8"/>
    <w:rsid w:val="00D27946"/>
    <w:rsid w:val="00D4625D"/>
    <w:rsid w:val="00D51F0E"/>
    <w:rsid w:val="00D52938"/>
    <w:rsid w:val="00DA2F9F"/>
    <w:rsid w:val="00DA56B0"/>
    <w:rsid w:val="00DA75C9"/>
    <w:rsid w:val="00DB1834"/>
    <w:rsid w:val="00DB5B14"/>
    <w:rsid w:val="00DB7645"/>
    <w:rsid w:val="00DC0747"/>
    <w:rsid w:val="00DC79BE"/>
    <w:rsid w:val="00DD393D"/>
    <w:rsid w:val="00DE3689"/>
    <w:rsid w:val="00DF3148"/>
    <w:rsid w:val="00E419BA"/>
    <w:rsid w:val="00E66328"/>
    <w:rsid w:val="00E7755E"/>
    <w:rsid w:val="00E83A37"/>
    <w:rsid w:val="00E94530"/>
    <w:rsid w:val="00E977DE"/>
    <w:rsid w:val="00E9787C"/>
    <w:rsid w:val="00EA3881"/>
    <w:rsid w:val="00EA6687"/>
    <w:rsid w:val="00EB64B1"/>
    <w:rsid w:val="00EC739B"/>
    <w:rsid w:val="00EE0844"/>
    <w:rsid w:val="00EE0981"/>
    <w:rsid w:val="00EE40B9"/>
    <w:rsid w:val="00EF7156"/>
    <w:rsid w:val="00F0410C"/>
    <w:rsid w:val="00F11EF5"/>
    <w:rsid w:val="00F222D7"/>
    <w:rsid w:val="00F24382"/>
    <w:rsid w:val="00F27E91"/>
    <w:rsid w:val="00F30C66"/>
    <w:rsid w:val="00F50156"/>
    <w:rsid w:val="00F50796"/>
    <w:rsid w:val="00F53B17"/>
    <w:rsid w:val="00FA0771"/>
    <w:rsid w:val="00FA09F7"/>
    <w:rsid w:val="00FA2952"/>
    <w:rsid w:val="00FB2BF0"/>
    <w:rsid w:val="00FC2DD6"/>
    <w:rsid w:val="00FD5B1C"/>
    <w:rsid w:val="00FE4D77"/>
    <w:rsid w:val="00FE53D5"/>
    <w:rsid w:val="00FF1719"/>
    <w:rsid w:val="00FF7D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sid w:val="00457FE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link w:val="PoratDiagrama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ntratsDiagrama">
    <w:name w:val="Antraštės Diagrama"/>
    <w:basedOn w:val="Numatytasispastraiposriftas"/>
    <w:link w:val="Antrats"/>
    <w:rsid w:val="008D0C13"/>
    <w:rPr>
      <w:sz w:val="24"/>
      <w:szCs w:val="24"/>
    </w:rPr>
  </w:style>
  <w:style w:type="character" w:customStyle="1" w:styleId="PoratDiagrama">
    <w:name w:val="Poraštė Diagrama"/>
    <w:basedOn w:val="Numatytasispastraiposriftas"/>
    <w:link w:val="Porat"/>
    <w:rsid w:val="008D0C13"/>
    <w:rPr>
      <w:sz w:val="24"/>
      <w:szCs w:val="24"/>
    </w:rPr>
  </w:style>
  <w:style w:type="paragraph" w:customStyle="1" w:styleId="bodytext">
    <w:name w:val="bodytext"/>
    <w:basedOn w:val="prastasis"/>
    <w:rsid w:val="008D0C13"/>
    <w:pPr>
      <w:spacing w:before="100" w:beforeAutospacing="1" w:after="100" w:afterAutospacing="1"/>
    </w:pPr>
  </w:style>
  <w:style w:type="paragraph" w:styleId="Betarp">
    <w:name w:val="No Spacing"/>
    <w:uiPriority w:val="1"/>
    <w:qFormat/>
    <w:rsid w:val="00A34B35"/>
    <w:rPr>
      <w:rFonts w:eastAsia="Calibri"/>
      <w:sz w:val="24"/>
      <w:szCs w:val="22"/>
      <w:lang w:eastAsia="en-US"/>
    </w:rPr>
  </w:style>
  <w:style w:type="paragraph" w:styleId="Debesliotekstas">
    <w:name w:val="Balloon Text"/>
    <w:basedOn w:val="prastasis"/>
    <w:link w:val="DebesliotekstasDiagrama"/>
    <w:rsid w:val="0013726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137266"/>
    <w:rPr>
      <w:rFonts w:ascii="Tahoma" w:hAnsi="Tahoma" w:cs="Tahoma"/>
      <w:sz w:val="16"/>
      <w:szCs w:val="16"/>
    </w:rPr>
  </w:style>
  <w:style w:type="paragraph" w:styleId="prastasistinklapis">
    <w:name w:val="Normal (Web)"/>
    <w:basedOn w:val="prastasis"/>
    <w:uiPriority w:val="99"/>
    <w:unhideWhenUsed/>
    <w:rsid w:val="006E7391"/>
    <w:pPr>
      <w:spacing w:before="100" w:beforeAutospacing="1" w:after="100" w:afterAutospacing="1"/>
    </w:pPr>
  </w:style>
  <w:style w:type="character" w:styleId="Emfaz">
    <w:name w:val="Emphasis"/>
    <w:basedOn w:val="Numatytasispastraiposriftas"/>
    <w:uiPriority w:val="20"/>
    <w:qFormat/>
    <w:rsid w:val="006E7391"/>
    <w:rPr>
      <w:i/>
      <w:iCs/>
    </w:rPr>
  </w:style>
  <w:style w:type="character" w:styleId="Hipersaitas">
    <w:name w:val="Hyperlink"/>
    <w:basedOn w:val="Numatytasispastraiposriftas"/>
    <w:rsid w:val="00571894"/>
    <w:rPr>
      <w:color w:val="0000FF" w:themeColor="hyperlink"/>
      <w:u w:val="single"/>
    </w:rPr>
  </w:style>
  <w:style w:type="character" w:styleId="Grietas">
    <w:name w:val="Strong"/>
    <w:basedOn w:val="Numatytasispastraiposriftas"/>
    <w:uiPriority w:val="22"/>
    <w:qFormat/>
    <w:rsid w:val="00850698"/>
    <w:rPr>
      <w:b/>
      <w:bCs/>
    </w:rPr>
  </w:style>
  <w:style w:type="paragraph" w:styleId="Sraopastraipa">
    <w:name w:val="List Paragraph"/>
    <w:basedOn w:val="prastasis"/>
    <w:uiPriority w:val="34"/>
    <w:qFormat/>
    <w:rsid w:val="005A63D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erirtashipersaitas">
    <w:name w:val="FollowedHyperlink"/>
    <w:basedOn w:val="Numatytasispastraiposriftas"/>
    <w:rsid w:val="005C74A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46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77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birute.domarkiene@marijampole.lt" TargetMode="External"/><Relationship Id="rId18" Type="http://schemas.openxmlformats.org/officeDocument/2006/relationships/hyperlink" Target="mailto:birute.domarkiene@marijampole.lt" TargetMode="External"/><Relationship Id="rId3" Type="http://schemas.openxmlformats.org/officeDocument/2006/relationships/styles" Target="styles.xml"/><Relationship Id="rId21" Type="http://schemas.openxmlformats.org/officeDocument/2006/relationships/hyperlink" Target="mailto:birute.domarkiene@marijampole.lt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vilija.sopiene@marijampole.lt" TargetMode="Externa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hyperlink" Target="mailto:vilija.sopiene@marijampole.l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-tar.lt/portal/lt/legalActEditions/TAR.D4A66ACB9F97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fontTable" Target="fontTable.xml"/><Relationship Id="rId10" Type="http://schemas.openxmlformats.org/officeDocument/2006/relationships/hyperlink" Target="https://www.e-tar.lt/portal/lt/legalActEditions/e944ee00600111e4bad5c03f56793630" TargetMode="External"/><Relationship Id="rId19" Type="http://schemas.openxmlformats.org/officeDocument/2006/relationships/hyperlink" Target="mailto:birute.domarkiene@marijampole.lt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2.xml"/><Relationship Id="rId22" Type="http://schemas.openxmlformats.org/officeDocument/2006/relationships/hyperlink" Target="mailto:birute.domarkiene@marijampole.l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Admin_dir_isak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18751E-39C8-44DE-8C93-67DB067B6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Admin_dir_isak.dot</Template>
  <TotalTime>73</TotalTime>
  <Pages>1</Pages>
  <Words>4163</Words>
  <Characters>2374</Characters>
  <Application>Microsoft Office Word</Application>
  <DocSecurity>0</DocSecurity>
  <Lines>19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6524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vnl</dc:creator>
  <cp:lastModifiedBy>Jurgita</cp:lastModifiedBy>
  <cp:revision>5</cp:revision>
  <cp:lastPrinted>2020-05-28T17:56:00Z</cp:lastPrinted>
  <dcterms:created xsi:type="dcterms:W3CDTF">2020-05-22T20:26:00Z</dcterms:created>
  <dcterms:modified xsi:type="dcterms:W3CDTF">2020-05-28T17:56:00Z</dcterms:modified>
</cp:coreProperties>
</file>