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CD" w:rsidRDefault="00C94FCD" w:rsidP="00EA7A30">
      <w:pPr>
        <w:jc w:val="center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</w:t>
      </w:r>
    </w:p>
    <w:p w:rsidR="00C94FCD" w:rsidRDefault="00C94FCD" w:rsidP="00EA7A30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>(prašymo sudarytojo vardas ir pavardė – didžiosiomis raidėmis)</w:t>
      </w:r>
    </w:p>
    <w:p w:rsidR="00C94FCD" w:rsidRDefault="00C94FCD" w:rsidP="00EA7A30">
      <w:pPr>
        <w:jc w:val="center"/>
        <w:rPr>
          <w:color w:val="00B050"/>
        </w:rPr>
      </w:pPr>
    </w:p>
    <w:p w:rsidR="00C94FCD" w:rsidRDefault="00C94FCD" w:rsidP="00EA7A30">
      <w:pPr>
        <w:jc w:val="center"/>
        <w:rPr>
          <w:color w:val="00B050"/>
        </w:rPr>
      </w:pPr>
    </w:p>
    <w:p w:rsidR="00C94FCD" w:rsidRDefault="00C94FCD" w:rsidP="00EA7A30">
      <w:r>
        <w:t>Marijampolės</w:t>
      </w:r>
      <w:r>
        <w:rPr>
          <w:b/>
        </w:rPr>
        <w:t xml:space="preserve"> </w:t>
      </w:r>
      <w:r>
        <w:t xml:space="preserve"> savivaldybės administracijai </w:t>
      </w:r>
    </w:p>
    <w:p w:rsidR="00C94FCD" w:rsidRDefault="00C94FCD" w:rsidP="00EA7A30">
      <w:pPr>
        <w:jc w:val="center"/>
      </w:pPr>
    </w:p>
    <w:p w:rsidR="00C94FCD" w:rsidRDefault="00C94FCD" w:rsidP="00EA7A30">
      <w:pPr>
        <w:jc w:val="center"/>
      </w:pPr>
    </w:p>
    <w:p w:rsidR="00C94FCD" w:rsidRDefault="00C94FCD" w:rsidP="00EA7A30">
      <w:pPr>
        <w:jc w:val="center"/>
      </w:pPr>
    </w:p>
    <w:p w:rsidR="00C94FCD" w:rsidRDefault="00C94FCD" w:rsidP="00EA7A30">
      <w:pPr>
        <w:tabs>
          <w:tab w:val="left" w:pos="0"/>
        </w:tabs>
        <w:ind w:right="98"/>
        <w:jc w:val="center"/>
        <w:rPr>
          <w:b/>
          <w:bCs/>
        </w:rPr>
      </w:pPr>
      <w:r>
        <w:rPr>
          <w:b/>
          <w:bCs/>
        </w:rPr>
        <w:t>PRAŠYMAS</w:t>
      </w:r>
    </w:p>
    <w:p w:rsidR="00C94FCD" w:rsidRDefault="00C94FCD" w:rsidP="00EA7A30">
      <w:pPr>
        <w:keepNext/>
        <w:tabs>
          <w:tab w:val="left" w:pos="1296"/>
        </w:tabs>
        <w:overflowPunct w:val="0"/>
        <w:jc w:val="center"/>
        <w:rPr>
          <w:b/>
          <w:bCs/>
          <w:kern w:val="32"/>
          <w:lang w:val="en-GB"/>
        </w:rPr>
      </w:pPr>
      <w:r>
        <w:rPr>
          <w:b/>
          <w:bCs/>
          <w:kern w:val="32"/>
          <w:lang w:val="en-GB"/>
        </w:rPr>
        <w:t>TAPTI  VAIKO  GLOBĖJU (RŪPINTOJU)</w:t>
      </w:r>
    </w:p>
    <w:p w:rsidR="00C94FCD" w:rsidRDefault="00C94FCD" w:rsidP="00EA7A30"/>
    <w:p w:rsidR="00C94FCD" w:rsidRDefault="00C94FCD" w:rsidP="00EA7A30">
      <w:pPr>
        <w:ind w:right="-82"/>
        <w:jc w:val="center"/>
      </w:pPr>
      <w:r>
        <w:t xml:space="preserve">........................................... </w:t>
      </w:r>
    </w:p>
    <w:p w:rsidR="00C94FCD" w:rsidRDefault="00C94FCD" w:rsidP="00EA7A30">
      <w:pPr>
        <w:ind w:right="-82"/>
        <w:jc w:val="center"/>
        <w:rPr>
          <w:sz w:val="20"/>
        </w:rPr>
      </w:pPr>
      <w:r>
        <w:rPr>
          <w:sz w:val="20"/>
        </w:rPr>
        <w:t>(data)</w:t>
      </w:r>
    </w:p>
    <w:p w:rsidR="00C94FCD" w:rsidRDefault="00C94FCD" w:rsidP="00EA7A30">
      <w:pPr>
        <w:ind w:right="-82"/>
        <w:jc w:val="center"/>
      </w:pPr>
      <w:r>
        <w:t>Marijampolė</w:t>
      </w:r>
    </w:p>
    <w:p w:rsidR="00C94FCD" w:rsidRDefault="00C94FCD" w:rsidP="00EA7A30">
      <w:pPr>
        <w:ind w:right="-567"/>
      </w:pPr>
    </w:p>
    <w:p w:rsidR="00C94FCD" w:rsidRDefault="00C94FCD" w:rsidP="00EA7A30">
      <w:pPr>
        <w:ind w:right="-567"/>
      </w:pPr>
    </w:p>
    <w:p w:rsidR="00C94FCD" w:rsidRDefault="00C94FCD" w:rsidP="00EA7A30">
      <w:pPr>
        <w:ind w:right="-567"/>
      </w:pPr>
    </w:p>
    <w:p w:rsidR="00C94FCD" w:rsidRDefault="00C94FCD" w:rsidP="00EA7A30">
      <w:pPr>
        <w:ind w:right="-567" w:firstLine="720"/>
      </w:pPr>
      <w:r>
        <w:t>Prašau suteikti galimybę tapti vaiko globėju (rūpintoju).</w:t>
      </w:r>
    </w:p>
    <w:p w:rsidR="00C94FCD" w:rsidRDefault="00C94FCD" w:rsidP="00EA7A30">
      <w:pPr>
        <w:spacing w:line="360" w:lineRule="auto"/>
        <w:jc w:val="both"/>
        <w:rPr>
          <w:bCs/>
          <w:color w:val="000000"/>
        </w:rPr>
      </w:pPr>
    </w:p>
    <w:p w:rsidR="00C94FCD" w:rsidRDefault="00C94FCD" w:rsidP="00EA7A30">
      <w:pPr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1.  Mano duomenys: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6300"/>
      </w:tblGrid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Vardas (-ai)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Pavardė (-ės)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Gimimo data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Asmens kodas 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Gyvenamoji vieta</w:t>
            </w:r>
          </w:p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0"/>
              </w:rPr>
              <w:t>(adresas, telefono Nr., el. paštas)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Darbovietė </w:t>
            </w:r>
          </w:p>
          <w:p w:rsidR="00C94FCD" w:rsidRDefault="00C94FCD" w:rsidP="00EA7A30">
            <w:pPr>
              <w:jc w:val="both"/>
              <w:rPr>
                <w:bCs/>
              </w:rPr>
            </w:pP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Išlaikomų asmenų skaičius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Šeimos sudėtis</w:t>
            </w:r>
          </w:p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3348" w:type="dxa"/>
          </w:tcPr>
          <w:p w:rsidR="00C94FCD" w:rsidRDefault="00C94FCD" w:rsidP="00EA7A30">
            <w:pPr>
              <w:jc w:val="both"/>
              <w:rPr>
                <w:bCs/>
              </w:rPr>
            </w:pPr>
          </w:p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Globos (rūpybos) motyvai</w:t>
            </w:r>
          </w:p>
        </w:tc>
        <w:tc>
          <w:tcPr>
            <w:tcW w:w="6300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</w:tbl>
    <w:p w:rsidR="00C94FCD" w:rsidRDefault="00C94FCD" w:rsidP="00EA7A30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>2. Norimo globoti (rūpintis) vaiko (-ų) duomenys: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122"/>
      </w:tblGrid>
      <w:tr w:rsidR="00C94FCD" w:rsidTr="00EA7A30">
        <w:tc>
          <w:tcPr>
            <w:tcW w:w="24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amžius</w:t>
            </w:r>
          </w:p>
        </w:tc>
        <w:tc>
          <w:tcPr>
            <w:tcW w:w="7122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24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lytis</w:t>
            </w:r>
          </w:p>
        </w:tc>
        <w:tc>
          <w:tcPr>
            <w:tcW w:w="7122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2448" w:type="dxa"/>
          </w:tcPr>
          <w:p w:rsidR="00C94FCD" w:rsidRDefault="00C94FCD" w:rsidP="00EA7A3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Vaikų skaičius</w:t>
            </w:r>
          </w:p>
        </w:tc>
        <w:tc>
          <w:tcPr>
            <w:tcW w:w="7122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2448" w:type="dxa"/>
          </w:tcPr>
          <w:p w:rsidR="00C94FCD" w:rsidRDefault="00C94FCD" w:rsidP="00EA7A3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Globos (rūpybos) rūšis</w:t>
            </w:r>
          </w:p>
        </w:tc>
        <w:tc>
          <w:tcPr>
            <w:tcW w:w="7122" w:type="dxa"/>
          </w:tcPr>
          <w:p w:rsidR="00C94FCD" w:rsidRDefault="00C94FCD" w:rsidP="00EA7A30">
            <w:pPr>
              <w:spacing w:line="360" w:lineRule="auto"/>
              <w:jc w:val="both"/>
              <w:rPr>
                <w:bCs/>
              </w:rPr>
            </w:pPr>
          </w:p>
        </w:tc>
      </w:tr>
      <w:tr w:rsidR="00C94FCD" w:rsidTr="00EA7A30">
        <w:tc>
          <w:tcPr>
            <w:tcW w:w="2448" w:type="dxa"/>
          </w:tcPr>
          <w:p w:rsidR="00C94FCD" w:rsidRDefault="00C94FCD" w:rsidP="00EA7A3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Pridedami dokumentai </w:t>
            </w:r>
          </w:p>
        </w:tc>
        <w:tc>
          <w:tcPr>
            <w:tcW w:w="7122" w:type="dxa"/>
          </w:tcPr>
          <w:p w:rsidR="00C94FCD" w:rsidRDefault="00C94FCD" w:rsidP="00EA7A30">
            <w:pPr>
              <w:overflowPunct w:val="0"/>
              <w:spacing w:line="360" w:lineRule="auto"/>
              <w:ind w:left="720" w:hanging="360"/>
              <w:jc w:val="both"/>
              <w:rPr>
                <w:bCs/>
              </w:rPr>
            </w:pPr>
            <w:r>
              <w:rPr>
                <w:rFonts w:ascii="Courier New" w:hAnsi="Courier New"/>
                <w:bCs/>
              </w:rPr>
              <w:t>o</w:t>
            </w:r>
            <w:r>
              <w:rPr>
                <w:rFonts w:ascii="Courier New" w:hAnsi="Courier New"/>
                <w:bCs/>
              </w:rPr>
              <w:tab/>
            </w:r>
            <w:r>
              <w:rPr>
                <w:bCs/>
                <w:sz w:val="22"/>
                <w:szCs w:val="22"/>
              </w:rPr>
              <w:t>Medicininis  pažymėjimas, forma 046/a</w:t>
            </w:r>
          </w:p>
          <w:p w:rsidR="00C94FCD" w:rsidRDefault="00C94FCD" w:rsidP="00EA7A30">
            <w:pPr>
              <w:overflowPunct w:val="0"/>
              <w:spacing w:line="360" w:lineRule="auto"/>
              <w:ind w:left="720" w:hanging="360"/>
              <w:jc w:val="both"/>
              <w:rPr>
                <w:bCs/>
              </w:rPr>
            </w:pPr>
            <w:r>
              <w:rPr>
                <w:rFonts w:ascii="Courier New" w:hAnsi="Courier New"/>
                <w:bCs/>
              </w:rPr>
              <w:t>o</w:t>
            </w:r>
            <w:r>
              <w:rPr>
                <w:rFonts w:ascii="Courier New" w:hAnsi="Courier New"/>
                <w:bCs/>
              </w:rPr>
              <w:tab/>
            </w:r>
            <w:r w:rsidRPr="008B74F3">
              <w:rPr>
                <w:bCs/>
              </w:rPr>
              <w:t>Kartu gyvenančių v</w:t>
            </w:r>
            <w:r w:rsidRPr="008B74F3">
              <w:rPr>
                <w:bCs/>
                <w:sz w:val="22"/>
                <w:szCs w:val="22"/>
              </w:rPr>
              <w:t xml:space="preserve">yresnių nei </w:t>
            </w:r>
            <w:smartTag w:uri="urn:schemas-microsoft-com:office:smarttags" w:element="metricconverter">
              <w:smartTagPr>
                <w:attr w:name="ProductID" w:val="16 m"/>
              </w:smartTagPr>
              <w:r w:rsidRPr="008B74F3">
                <w:rPr>
                  <w:bCs/>
                  <w:sz w:val="22"/>
                  <w:szCs w:val="22"/>
                </w:rPr>
                <w:t>16 m</w:t>
              </w:r>
            </w:smartTag>
            <w:r w:rsidRPr="008B74F3">
              <w:rPr>
                <w:bCs/>
                <w:sz w:val="22"/>
                <w:szCs w:val="22"/>
              </w:rPr>
              <w:t>. asmenų sutikimai ......vnt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C94FCD" w:rsidRDefault="00C94FCD" w:rsidP="00EA7A30">
      <w:pPr>
        <w:ind w:firstLine="720"/>
        <w:jc w:val="both"/>
      </w:pPr>
      <w:r>
        <w:t>.</w:t>
      </w:r>
    </w:p>
    <w:p w:rsidR="00C94FCD" w:rsidRDefault="00C94FCD" w:rsidP="00EA7A30">
      <w:pPr>
        <w:tabs>
          <w:tab w:val="left" w:pos="7905"/>
        </w:tabs>
      </w:pPr>
      <w:r>
        <w:rPr>
          <w:i/>
        </w:rPr>
        <w:t>Patvirtinu, jog visa mano pateikta informacija yra teisinga</w:t>
      </w:r>
      <w:r>
        <w:t>.</w:t>
      </w:r>
    </w:p>
    <w:p w:rsidR="00C94FCD" w:rsidRDefault="00C94FCD" w:rsidP="00EA7A30">
      <w:pPr>
        <w:tabs>
          <w:tab w:val="left" w:pos="7905"/>
        </w:tabs>
      </w:pPr>
    </w:p>
    <w:p w:rsidR="00C94FCD" w:rsidRDefault="00C94FCD" w:rsidP="00EA7A30">
      <w:pPr>
        <w:spacing w:line="276" w:lineRule="auto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0" o:spid="_x0000_i1025" type="#_x0000_t75" style="width:9.75pt;height:9.75pt;visibility:visible">
            <v:imagedata r:id="rId4" o:title=""/>
          </v:shape>
        </w:pict>
      </w:r>
      <w:r>
        <w:t xml:space="preserve">  Sutinku pats (-ti) per 5 darbo dienas pristatyti reikiamus dokumentus.</w:t>
      </w:r>
    </w:p>
    <w:p w:rsidR="00C94FCD" w:rsidRDefault="00C94FCD" w:rsidP="00EA7A30">
      <w:pPr>
        <w:jc w:val="both"/>
      </w:pPr>
    </w:p>
    <w:p w:rsidR="00C94FCD" w:rsidRDefault="00C94FCD" w:rsidP="00EA7A30">
      <w:pPr>
        <w:jc w:val="both"/>
      </w:pPr>
    </w:p>
    <w:p w:rsidR="00C94FCD" w:rsidRDefault="00C94FCD" w:rsidP="00EA7A30">
      <w:pPr>
        <w:jc w:val="both"/>
      </w:pPr>
    </w:p>
    <w:p w:rsidR="00C94FCD" w:rsidRPr="003123CD" w:rsidRDefault="00C94FCD" w:rsidP="00EA7A30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94FCD" w:rsidRDefault="00C94FCD" w:rsidP="00EA7A30">
      <w:pPr>
        <w:rPr>
          <w:sz w:val="16"/>
          <w:szCs w:val="16"/>
        </w:rPr>
      </w:pPr>
    </w:p>
    <w:p w:rsidR="00C94FCD" w:rsidRDefault="00C94FCD" w:rsidP="00EA7A30">
      <w:pPr>
        <w:rPr>
          <w:sz w:val="16"/>
          <w:szCs w:val="16"/>
        </w:rPr>
      </w:pPr>
    </w:p>
    <w:p w:rsidR="00C94FCD" w:rsidRDefault="00C94FCD" w:rsidP="00EA7A30">
      <w:pPr>
        <w:rPr>
          <w:sz w:val="16"/>
          <w:szCs w:val="16"/>
        </w:rPr>
      </w:pPr>
    </w:p>
    <w:p w:rsidR="00C94FCD" w:rsidRDefault="00C94FCD" w:rsidP="00EA7A30">
      <w:pPr>
        <w:rPr>
          <w:sz w:val="16"/>
          <w:szCs w:val="16"/>
        </w:rPr>
      </w:pPr>
    </w:p>
    <w:p w:rsidR="00C94FCD" w:rsidRPr="003123CD" w:rsidRDefault="00C94FCD" w:rsidP="00EA7A30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C94FCD" w:rsidTr="00EA7A30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C94FCD" w:rsidRPr="00315C01" w:rsidRDefault="00C94FCD" w:rsidP="00EA7A30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94FCD" w:rsidRPr="00315C01" w:rsidRDefault="00C94FCD" w:rsidP="00EA7A30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C94FCD" w:rsidRPr="00315C01" w:rsidRDefault="00C94FCD" w:rsidP="00EA7A30">
            <w:pPr>
              <w:jc w:val="right"/>
            </w:pPr>
          </w:p>
        </w:tc>
      </w:tr>
      <w:tr w:rsidR="00C94FCD" w:rsidTr="00EA7A30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C94FCD" w:rsidRPr="00315C01" w:rsidRDefault="00C94FCD" w:rsidP="00EA7A30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94FCD" w:rsidRPr="00315C01" w:rsidRDefault="00C94FCD" w:rsidP="00EA7A30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C94FCD" w:rsidRPr="00315C01" w:rsidRDefault="00C94FCD" w:rsidP="00EA7A30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Default="00C94FCD" w:rsidP="00EA7A3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C94FCD" w:rsidRPr="003123CD" w:rsidRDefault="00C94FCD" w:rsidP="00EA7A30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5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C94FCD" w:rsidRDefault="00C94FCD" w:rsidP="00EA7A30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C94FCD" w:rsidRDefault="00C94FCD"/>
    <w:sectPr w:rsidR="00C94FCD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7A30"/>
    <w:rsid w:val="002A7053"/>
    <w:rsid w:val="003123CD"/>
    <w:rsid w:val="00315C01"/>
    <w:rsid w:val="006067B6"/>
    <w:rsid w:val="00650A0E"/>
    <w:rsid w:val="00683031"/>
    <w:rsid w:val="007C5AE2"/>
    <w:rsid w:val="007D6668"/>
    <w:rsid w:val="008B74F3"/>
    <w:rsid w:val="00C94FCD"/>
    <w:rsid w:val="00EA7A30"/>
    <w:rsid w:val="00FD4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3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A7A3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EA7A3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EA7A3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1482</Words>
  <Characters>845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2</cp:revision>
  <dcterms:created xsi:type="dcterms:W3CDTF">2020-01-27T14:23:00Z</dcterms:created>
  <dcterms:modified xsi:type="dcterms:W3CDTF">2020-01-28T06:59:00Z</dcterms:modified>
</cp:coreProperties>
</file>