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4A2" w:rsidRDefault="004E44A2" w:rsidP="004E44A2"/>
    <w:p w:rsidR="009D4EA3" w:rsidRDefault="009D4EA3" w:rsidP="004E44A2"/>
    <w:p w:rsidR="009D4EA3" w:rsidRPr="00A4676C" w:rsidRDefault="009D4EA3" w:rsidP="004E44A2"/>
    <w:p w:rsidR="004E44A2" w:rsidRPr="00A4676C" w:rsidRDefault="004E44A2" w:rsidP="004E44A2">
      <w:pPr>
        <w:jc w:val="center"/>
      </w:pPr>
      <w:r w:rsidRPr="00A4676C">
        <w:t>---------------------------------------------------------</w:t>
      </w:r>
    </w:p>
    <w:p w:rsidR="004E44A2" w:rsidRPr="00A4676C" w:rsidRDefault="004E44A2" w:rsidP="004E44A2">
      <w:pPr>
        <w:jc w:val="center"/>
        <w:rPr>
          <w:sz w:val="16"/>
          <w:szCs w:val="16"/>
        </w:rPr>
      </w:pPr>
      <w:r w:rsidRPr="00A4676C">
        <w:rPr>
          <w:sz w:val="16"/>
          <w:szCs w:val="16"/>
        </w:rPr>
        <w:t>(pareiškėjo vardas, pavardė)</w:t>
      </w:r>
    </w:p>
    <w:p w:rsidR="004E44A2" w:rsidRPr="00A4676C" w:rsidRDefault="004E44A2" w:rsidP="004E44A2">
      <w:pPr>
        <w:jc w:val="center"/>
        <w:rPr>
          <w:sz w:val="16"/>
          <w:szCs w:val="16"/>
        </w:rPr>
      </w:pPr>
    </w:p>
    <w:p w:rsidR="004E44A2" w:rsidRPr="00A4676C" w:rsidRDefault="004E44A2" w:rsidP="004E44A2">
      <w:pPr>
        <w:jc w:val="center"/>
      </w:pPr>
      <w:r w:rsidRPr="00A4676C">
        <w:t>---------------------------------------------------------</w:t>
      </w:r>
    </w:p>
    <w:p w:rsidR="004E44A2" w:rsidRPr="00A4676C" w:rsidRDefault="004E44A2" w:rsidP="004E44A2">
      <w:pPr>
        <w:jc w:val="center"/>
        <w:rPr>
          <w:sz w:val="16"/>
          <w:szCs w:val="16"/>
        </w:rPr>
      </w:pPr>
      <w:r w:rsidRPr="00A4676C">
        <w:rPr>
          <w:sz w:val="16"/>
          <w:szCs w:val="16"/>
        </w:rPr>
        <w:t>(adresas</w:t>
      </w:r>
      <w:r w:rsidR="00022577">
        <w:rPr>
          <w:sz w:val="16"/>
          <w:szCs w:val="16"/>
        </w:rPr>
        <w:t>, telefonas</w:t>
      </w:r>
      <w:r w:rsidRPr="00A4676C">
        <w:rPr>
          <w:sz w:val="16"/>
          <w:szCs w:val="16"/>
        </w:rPr>
        <w:t>)</w:t>
      </w:r>
    </w:p>
    <w:p w:rsidR="004E44A2" w:rsidRPr="00A4676C" w:rsidRDefault="004E44A2" w:rsidP="004E44A2">
      <w:pPr>
        <w:rPr>
          <w:sz w:val="16"/>
          <w:szCs w:val="16"/>
        </w:rPr>
      </w:pPr>
    </w:p>
    <w:p w:rsidR="004E44A2" w:rsidRDefault="004E44A2" w:rsidP="004E44A2">
      <w:pPr>
        <w:rPr>
          <w:bCs/>
        </w:rPr>
      </w:pPr>
      <w:r w:rsidRPr="00A4676C">
        <w:rPr>
          <w:bCs/>
        </w:rPr>
        <w:t>Marijampolės savival</w:t>
      </w:r>
      <w:r w:rsidR="00D202E5">
        <w:rPr>
          <w:bCs/>
        </w:rPr>
        <w:t>d</w:t>
      </w:r>
      <w:r w:rsidRPr="00A4676C">
        <w:rPr>
          <w:bCs/>
        </w:rPr>
        <w:t>ybės</w:t>
      </w:r>
      <w:r>
        <w:rPr>
          <w:bCs/>
        </w:rPr>
        <w:t xml:space="preserve"> administracijos</w:t>
      </w:r>
    </w:p>
    <w:p w:rsidR="004E44A2" w:rsidRPr="00A4676C" w:rsidRDefault="004E44A2" w:rsidP="004E44A2">
      <w:r>
        <w:t>C</w:t>
      </w:r>
      <w:r w:rsidRPr="00A4676C">
        <w:t>ivilinės metrikacijos skyriui</w:t>
      </w:r>
    </w:p>
    <w:p w:rsidR="004E44A2" w:rsidRPr="00A4676C" w:rsidRDefault="004E44A2" w:rsidP="004E44A2"/>
    <w:p w:rsidR="004E44A2" w:rsidRPr="00A4676C" w:rsidRDefault="004E44A2" w:rsidP="004E44A2">
      <w:pPr>
        <w:jc w:val="center"/>
        <w:rPr>
          <w:b/>
          <w:bCs/>
        </w:rPr>
      </w:pPr>
    </w:p>
    <w:p w:rsidR="004E44A2" w:rsidRDefault="004E44A2" w:rsidP="004E44A2">
      <w:pPr>
        <w:jc w:val="center"/>
        <w:rPr>
          <w:b/>
          <w:bCs/>
        </w:rPr>
      </w:pPr>
      <w:r w:rsidRPr="00A4676C">
        <w:rPr>
          <w:b/>
          <w:bCs/>
        </w:rPr>
        <w:t>PRAŠYMAS</w:t>
      </w:r>
      <w:r>
        <w:rPr>
          <w:b/>
          <w:bCs/>
        </w:rPr>
        <w:tab/>
      </w:r>
    </w:p>
    <w:bookmarkStart w:id="0" w:name="Tekstas6"/>
    <w:p w:rsidR="004C79E4" w:rsidRPr="00DF093E" w:rsidRDefault="004C79E4" w:rsidP="004C79E4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/>
        <w:jc w:val="center"/>
        <w:rPr>
          <w:b/>
        </w:rPr>
      </w:pPr>
      <w:r w:rsidRPr="00DF093E">
        <w:rPr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Pr="00DF093E">
        <w:rPr>
          <w:b/>
        </w:rPr>
        <w:instrText xml:space="preserve"> FORMTEXT </w:instrText>
      </w:r>
      <w:r w:rsidRPr="00DF093E">
        <w:rPr>
          <w:b/>
        </w:rPr>
      </w:r>
      <w:r w:rsidRPr="00DF093E">
        <w:rPr>
          <w:b/>
        </w:rPr>
        <w:fldChar w:fldCharType="separate"/>
      </w:r>
      <w:r w:rsidRPr="00DF093E">
        <w:rPr>
          <w:b/>
          <w:noProof/>
        </w:rPr>
        <w:t>DĖL</w:t>
      </w:r>
      <w:r w:rsidRPr="00DF093E">
        <w:rPr>
          <w:b/>
        </w:rPr>
        <w:fldChar w:fldCharType="end"/>
      </w:r>
      <w:bookmarkEnd w:id="0"/>
      <w:r w:rsidRPr="00DF093E">
        <w:rPr>
          <w:b/>
        </w:rPr>
        <w:t xml:space="preserve"> </w:t>
      </w:r>
      <w:r>
        <w:rPr>
          <w:b/>
        </w:rPr>
        <w:t>PAŽYMOS, PATVIRTINANČIOS KLIŪČIŲ SUDARYTI SANTUOKĄ NEBUVIMĄ, IŠDAVIMO</w:t>
      </w:r>
    </w:p>
    <w:p w:rsidR="004E44A2" w:rsidRPr="00A4676C" w:rsidRDefault="004E44A2" w:rsidP="004E44A2">
      <w:pPr>
        <w:jc w:val="center"/>
      </w:pPr>
      <w:r>
        <w:t>________________</w:t>
      </w:r>
    </w:p>
    <w:p w:rsidR="004E44A2" w:rsidRPr="00A4676C" w:rsidRDefault="004E44A2" w:rsidP="004E44A2">
      <w:pPr>
        <w:jc w:val="center"/>
        <w:rPr>
          <w:sz w:val="16"/>
          <w:szCs w:val="16"/>
        </w:rPr>
      </w:pPr>
      <w:r w:rsidRPr="00A4676C">
        <w:rPr>
          <w:sz w:val="16"/>
          <w:szCs w:val="16"/>
        </w:rPr>
        <w:t>(data)</w:t>
      </w:r>
    </w:p>
    <w:p w:rsidR="004E44A2" w:rsidRPr="00A4676C" w:rsidRDefault="004E44A2" w:rsidP="004E44A2">
      <w:r>
        <w:tab/>
      </w:r>
      <w:r>
        <w:tab/>
      </w:r>
      <w:r>
        <w:tab/>
      </w:r>
      <w:r>
        <w:tab/>
        <w:t xml:space="preserve">                      Marijampolė</w:t>
      </w:r>
    </w:p>
    <w:p w:rsidR="004E44A2" w:rsidRPr="00A4676C" w:rsidRDefault="004E44A2" w:rsidP="004E44A2"/>
    <w:tbl>
      <w:tblPr>
        <w:tblW w:w="9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26"/>
        <w:gridCol w:w="2854"/>
        <w:gridCol w:w="347"/>
        <w:gridCol w:w="347"/>
        <w:gridCol w:w="347"/>
        <w:gridCol w:w="347"/>
        <w:gridCol w:w="347"/>
        <w:gridCol w:w="348"/>
        <w:gridCol w:w="347"/>
        <w:gridCol w:w="347"/>
        <w:gridCol w:w="347"/>
        <w:gridCol w:w="347"/>
        <w:gridCol w:w="348"/>
      </w:tblGrid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Vardas</w:t>
            </w: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Pavardė</w:t>
            </w: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Gimimo data ir</w:t>
            </w:r>
          </w:p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asmens kodas</w:t>
            </w:r>
          </w:p>
        </w:tc>
        <w:tc>
          <w:tcPr>
            <w:tcW w:w="2854" w:type="dxa"/>
            <w:tcBorders>
              <w:right w:val="single" w:sz="12" w:space="0" w:color="auto"/>
            </w:tcBorders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3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Gimimo vieta</w:t>
            </w: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Pilietybė</w:t>
            </w: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Deklaruota gyvenamoji vieta</w:t>
            </w: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Šeiminė padėtis</w:t>
            </w:r>
          </w:p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  <w:tr w:rsidR="004E44A2" w:rsidRPr="00A4676C">
        <w:tblPrEx>
          <w:tblCellMar>
            <w:top w:w="0" w:type="dxa"/>
            <w:bottom w:w="0" w:type="dxa"/>
          </w:tblCellMar>
        </w:tblPrEx>
        <w:tc>
          <w:tcPr>
            <w:tcW w:w="2726" w:type="dxa"/>
          </w:tcPr>
          <w:p w:rsidR="004E44A2" w:rsidRPr="00A4676C" w:rsidRDefault="004E44A2" w:rsidP="00696D66">
            <w:pPr>
              <w:tabs>
                <w:tab w:val="left" w:pos="1134"/>
              </w:tabs>
              <w:rPr>
                <w:bCs/>
              </w:rPr>
            </w:pPr>
            <w:r w:rsidRPr="00A4676C">
              <w:rPr>
                <w:bCs/>
              </w:rPr>
              <w:t>Jei turite nepilnamečių vaikų, jų vardai ir gimimo datos</w:t>
            </w:r>
          </w:p>
        </w:tc>
        <w:tc>
          <w:tcPr>
            <w:tcW w:w="6673" w:type="dxa"/>
            <w:gridSpan w:val="12"/>
          </w:tcPr>
          <w:p w:rsidR="004E44A2" w:rsidRPr="00A4676C" w:rsidRDefault="004E44A2" w:rsidP="00696D6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</w:tr>
    </w:tbl>
    <w:p w:rsidR="009D4EA3" w:rsidRPr="009D4EA3" w:rsidRDefault="009D4EA3" w:rsidP="009D4EA3">
      <w:pPr>
        <w:rPr>
          <w:bCs/>
          <w:sz w:val="16"/>
          <w:szCs w:val="16"/>
        </w:rPr>
      </w:pPr>
    </w:p>
    <w:p w:rsidR="004E44A2" w:rsidRPr="00F337C1" w:rsidRDefault="004E44A2" w:rsidP="009D4EA3">
      <w:pPr>
        <w:ind w:firstLine="709"/>
      </w:pPr>
      <w:r w:rsidRPr="009D4EA3">
        <w:rPr>
          <w:b/>
          <w:bCs/>
        </w:rPr>
        <w:t>Apie baudžiamąją atsakomybę už melagingų duomenų pateikimą esu įspėtas (-a).</w:t>
      </w:r>
    </w:p>
    <w:p w:rsidR="00F337C1" w:rsidRPr="00F337C1" w:rsidRDefault="00F337C1" w:rsidP="00F337C1">
      <w:pPr>
        <w:pStyle w:val="Antrats"/>
        <w:jc w:val="center"/>
        <w:rPr>
          <w:b/>
          <w:sz w:val="20"/>
          <w:szCs w:val="20"/>
        </w:rPr>
      </w:pPr>
    </w:p>
    <w:p w:rsidR="00F337C1" w:rsidRDefault="00F337C1" w:rsidP="00F337C1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16"/>
          <w:szCs w:val="16"/>
        </w:rPr>
      </w:pPr>
    </w:p>
    <w:p w:rsidR="009D4EA3" w:rsidRPr="003123CD" w:rsidRDefault="009D4EA3" w:rsidP="009D4EA3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4E44A2" w:rsidRPr="00A4676C" w:rsidRDefault="004E44A2" w:rsidP="00F337C1">
      <w:pPr>
        <w:rPr>
          <w:bCs/>
        </w:rPr>
      </w:pPr>
    </w:p>
    <w:p w:rsidR="004E44A2" w:rsidRPr="00A4676C" w:rsidRDefault="00601509" w:rsidP="004E44A2">
      <w:r>
        <w:tab/>
      </w:r>
      <w:r>
        <w:tab/>
        <w:t>_____________________                                   _______________________</w:t>
      </w:r>
    </w:p>
    <w:p w:rsidR="004E44A2" w:rsidRDefault="004E44A2" w:rsidP="004E44A2">
      <w:pPr>
        <w:rPr>
          <w:sz w:val="18"/>
        </w:rPr>
      </w:pPr>
      <w:r w:rsidRPr="00A4676C">
        <w:tab/>
      </w:r>
      <w:r w:rsidRPr="00A4676C">
        <w:tab/>
      </w:r>
      <w:r w:rsidRPr="00A4676C">
        <w:tab/>
      </w:r>
      <w:r w:rsidR="0060150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</w:t>
      </w:r>
      <w:r w:rsidRPr="00A4676C">
        <w:rPr>
          <w:sz w:val="18"/>
          <w:szCs w:val="18"/>
        </w:rPr>
        <w:t>(parašas)</w:t>
      </w:r>
      <w:r w:rsidRPr="00A4676C">
        <w:rPr>
          <w:sz w:val="18"/>
          <w:szCs w:val="18"/>
        </w:rPr>
        <w:tab/>
      </w:r>
      <w:r w:rsidRPr="00A4676C">
        <w:tab/>
      </w:r>
      <w:r w:rsidRPr="00A4676C">
        <w:tab/>
      </w:r>
      <w:r w:rsidRPr="00A4676C">
        <w:tab/>
      </w:r>
      <w:r w:rsidR="00601509">
        <w:t xml:space="preserve">                    </w:t>
      </w:r>
      <w:r w:rsidRPr="00A4676C">
        <w:rPr>
          <w:sz w:val="18"/>
        </w:rPr>
        <w:t>(vardas, pavardė)</w:t>
      </w:r>
    </w:p>
    <w:p w:rsidR="009D4EA3" w:rsidRPr="003123CD" w:rsidRDefault="009D4EA3" w:rsidP="009D4EA3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022577" w:rsidRDefault="009D4EA3" w:rsidP="009D4EA3">
      <w:pPr>
        <w:rPr>
          <w:sz w:val="18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022577" w:rsidSect="00D4625D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C28" w:rsidRDefault="009F3C28">
      <w:r>
        <w:separator/>
      </w:r>
    </w:p>
  </w:endnote>
  <w:endnote w:type="continuationSeparator" w:id="0">
    <w:p w:rsidR="009F3C28" w:rsidRDefault="009F3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A8" w:rsidRPr="00153261" w:rsidRDefault="008D22A8" w:rsidP="00153261">
    <w:pPr>
      <w:pStyle w:val="Porat"/>
      <w:tabs>
        <w:tab w:val="clear" w:pos="4819"/>
        <w:tab w:val="clear" w:pos="9638"/>
      </w:tabs>
      <w:jc w:val="right"/>
      <w:rPr>
        <w:szCs w:val="20"/>
      </w:rPr>
    </w:pPr>
    <w:r w:rsidRPr="00153261">
      <w:rPr>
        <w:sz w:val="20"/>
        <w:szCs w:val="20"/>
      </w:rPr>
      <w:fldChar w:fldCharType="begin"/>
    </w:r>
    <w:r w:rsidRPr="00153261">
      <w:rPr>
        <w:sz w:val="20"/>
        <w:szCs w:val="20"/>
      </w:rPr>
      <w:instrText xml:space="preserve"> FILENAME  \* Lower  \* MERGEFORMAT </w:instrText>
    </w:r>
    <w:r w:rsidRPr="00153261">
      <w:rPr>
        <w:sz w:val="20"/>
        <w:szCs w:val="20"/>
      </w:rPr>
      <w:fldChar w:fldCharType="separate"/>
    </w:r>
    <w:r w:rsidR="008279EC">
      <w:rPr>
        <w:noProof/>
        <w:sz w:val="20"/>
        <w:szCs w:val="20"/>
      </w:rPr>
      <w:t>pažymos apie šeiminę padėtį išdavimas</w:t>
    </w:r>
    <w:r w:rsidRPr="00153261">
      <w:rPr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A8" w:rsidRPr="00153261" w:rsidRDefault="008D22A8" w:rsidP="00937FB7">
    <w:pPr>
      <w:pStyle w:val="Porat"/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C28" w:rsidRDefault="009F3C28">
      <w:r>
        <w:separator/>
      </w:r>
    </w:p>
  </w:footnote>
  <w:footnote w:type="continuationSeparator" w:id="0">
    <w:p w:rsidR="009F3C28" w:rsidRDefault="009F3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A8" w:rsidRPr="00153261" w:rsidRDefault="008D22A8" w:rsidP="00010829">
    <w:pPr>
      <w:pStyle w:val="Antrats"/>
      <w:tabs>
        <w:tab w:val="left" w:pos="4605"/>
      </w:tabs>
      <w:rPr>
        <w:sz w:val="20"/>
        <w:szCs w:val="20"/>
      </w:rPr>
    </w:pPr>
    <w:r>
      <w:rPr>
        <w:rStyle w:val="Puslapionumeris"/>
        <w:sz w:val="20"/>
        <w:szCs w:val="20"/>
      </w:rPr>
      <w:tab/>
    </w:r>
    <w:r>
      <w:rPr>
        <w:rStyle w:val="Puslapionumeris"/>
        <w:sz w:val="20"/>
        <w:szCs w:val="20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A8" w:rsidRPr="00024D31" w:rsidRDefault="008D22A8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765"/>
    <w:rsid w:val="00001412"/>
    <w:rsid w:val="00010829"/>
    <w:rsid w:val="00022577"/>
    <w:rsid w:val="00024D31"/>
    <w:rsid w:val="00073011"/>
    <w:rsid w:val="0007488C"/>
    <w:rsid w:val="0009673D"/>
    <w:rsid w:val="000B1DF1"/>
    <w:rsid w:val="000B4D7A"/>
    <w:rsid w:val="000B78EE"/>
    <w:rsid w:val="000E1795"/>
    <w:rsid w:val="0010475E"/>
    <w:rsid w:val="00133617"/>
    <w:rsid w:val="00144A2E"/>
    <w:rsid w:val="00153261"/>
    <w:rsid w:val="001537E0"/>
    <w:rsid w:val="00157B13"/>
    <w:rsid w:val="00184267"/>
    <w:rsid w:val="00194F9B"/>
    <w:rsid w:val="001B7E05"/>
    <w:rsid w:val="001D541E"/>
    <w:rsid w:val="001F3CF7"/>
    <w:rsid w:val="0020265B"/>
    <w:rsid w:val="002047F6"/>
    <w:rsid w:val="002074FE"/>
    <w:rsid w:val="00221375"/>
    <w:rsid w:val="002563FE"/>
    <w:rsid w:val="0027789B"/>
    <w:rsid w:val="0028440C"/>
    <w:rsid w:val="0029149E"/>
    <w:rsid w:val="002940A3"/>
    <w:rsid w:val="002A1F19"/>
    <w:rsid w:val="00361090"/>
    <w:rsid w:val="003B5718"/>
    <w:rsid w:val="003C03BB"/>
    <w:rsid w:val="00435DE5"/>
    <w:rsid w:val="00472A23"/>
    <w:rsid w:val="00480328"/>
    <w:rsid w:val="0049162D"/>
    <w:rsid w:val="004A0B1A"/>
    <w:rsid w:val="004B08BD"/>
    <w:rsid w:val="004B6B01"/>
    <w:rsid w:val="004C79E4"/>
    <w:rsid w:val="004E435B"/>
    <w:rsid w:val="004E44A2"/>
    <w:rsid w:val="004F188E"/>
    <w:rsid w:val="00510DBE"/>
    <w:rsid w:val="00514B0B"/>
    <w:rsid w:val="005450D7"/>
    <w:rsid w:val="00564949"/>
    <w:rsid w:val="00574842"/>
    <w:rsid w:val="00597857"/>
    <w:rsid w:val="005C5783"/>
    <w:rsid w:val="005F3650"/>
    <w:rsid w:val="005F6F89"/>
    <w:rsid w:val="00601509"/>
    <w:rsid w:val="006164AC"/>
    <w:rsid w:val="0061717E"/>
    <w:rsid w:val="00631F17"/>
    <w:rsid w:val="00636074"/>
    <w:rsid w:val="006428F2"/>
    <w:rsid w:val="00696D66"/>
    <w:rsid w:val="006C521D"/>
    <w:rsid w:val="006F6CBE"/>
    <w:rsid w:val="00700387"/>
    <w:rsid w:val="00771B4F"/>
    <w:rsid w:val="007909B7"/>
    <w:rsid w:val="00791FE5"/>
    <w:rsid w:val="007D0912"/>
    <w:rsid w:val="00816765"/>
    <w:rsid w:val="008279EC"/>
    <w:rsid w:val="00895A76"/>
    <w:rsid w:val="008C3862"/>
    <w:rsid w:val="008D22A8"/>
    <w:rsid w:val="008E7E09"/>
    <w:rsid w:val="008F5449"/>
    <w:rsid w:val="008F7EE4"/>
    <w:rsid w:val="00907E4D"/>
    <w:rsid w:val="00924095"/>
    <w:rsid w:val="00931666"/>
    <w:rsid w:val="00937FB7"/>
    <w:rsid w:val="009575E7"/>
    <w:rsid w:val="009D4240"/>
    <w:rsid w:val="009D4EA3"/>
    <w:rsid w:val="009D4FA2"/>
    <w:rsid w:val="009D5F3F"/>
    <w:rsid w:val="009F34A6"/>
    <w:rsid w:val="009F3C28"/>
    <w:rsid w:val="00A467AF"/>
    <w:rsid w:val="00A47761"/>
    <w:rsid w:val="00A50F9A"/>
    <w:rsid w:val="00AB3609"/>
    <w:rsid w:val="00AF3F01"/>
    <w:rsid w:val="00B164A9"/>
    <w:rsid w:val="00B26DD6"/>
    <w:rsid w:val="00B3500D"/>
    <w:rsid w:val="00B40E86"/>
    <w:rsid w:val="00B61CD2"/>
    <w:rsid w:val="00B76EBB"/>
    <w:rsid w:val="00B93ADB"/>
    <w:rsid w:val="00B948BF"/>
    <w:rsid w:val="00BB6871"/>
    <w:rsid w:val="00BD4FE7"/>
    <w:rsid w:val="00BF14FA"/>
    <w:rsid w:val="00BF1D33"/>
    <w:rsid w:val="00CA19BA"/>
    <w:rsid w:val="00CB2D9D"/>
    <w:rsid w:val="00CC0E8D"/>
    <w:rsid w:val="00CC5865"/>
    <w:rsid w:val="00CD57B8"/>
    <w:rsid w:val="00D10150"/>
    <w:rsid w:val="00D202E5"/>
    <w:rsid w:val="00D4625D"/>
    <w:rsid w:val="00D52DD9"/>
    <w:rsid w:val="00D61AC6"/>
    <w:rsid w:val="00D97366"/>
    <w:rsid w:val="00DB3E57"/>
    <w:rsid w:val="00DC4E97"/>
    <w:rsid w:val="00E10A69"/>
    <w:rsid w:val="00E34765"/>
    <w:rsid w:val="00E34EAB"/>
    <w:rsid w:val="00E43E44"/>
    <w:rsid w:val="00E672B7"/>
    <w:rsid w:val="00E81A27"/>
    <w:rsid w:val="00EC30C2"/>
    <w:rsid w:val="00ED1E34"/>
    <w:rsid w:val="00EE0844"/>
    <w:rsid w:val="00EE594E"/>
    <w:rsid w:val="00EF0A16"/>
    <w:rsid w:val="00EF10D4"/>
    <w:rsid w:val="00EF7156"/>
    <w:rsid w:val="00F337C1"/>
    <w:rsid w:val="00F365A6"/>
    <w:rsid w:val="00F45FC7"/>
    <w:rsid w:val="00F915A3"/>
    <w:rsid w:val="00FA17D1"/>
    <w:rsid w:val="00FD6373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1D5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895A7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194F9B"/>
    <w:rPr>
      <w:color w:val="0000FF"/>
      <w:u w:val="single"/>
    </w:rPr>
  </w:style>
  <w:style w:type="paragraph" w:styleId="Debesliotekstas">
    <w:name w:val="Balloon Text"/>
    <w:basedOn w:val="prastasis"/>
    <w:semiHidden/>
    <w:rsid w:val="00E10A69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basedOn w:val="Numatytasispastraiposriftas"/>
    <w:link w:val="Antrats"/>
    <w:rsid w:val="00F337C1"/>
    <w:rPr>
      <w:sz w:val="24"/>
      <w:szCs w:val="24"/>
    </w:rPr>
  </w:style>
  <w:style w:type="paragraph" w:styleId="prastasistinklapis">
    <w:name w:val="Normal (Web)"/>
    <w:basedOn w:val="prastasis"/>
    <w:uiPriority w:val="99"/>
    <w:unhideWhenUsed/>
    <w:rsid w:val="00F337C1"/>
    <w:pPr>
      <w:spacing w:after="100" w:afterAutospacing="1"/>
    </w:pPr>
    <w:rPr>
      <w:rFonts w:eastAsia="Calibri"/>
    </w:rPr>
  </w:style>
  <w:style w:type="character" w:styleId="Puslapioinaosnuoroda">
    <w:name w:val="footnote reference"/>
    <w:basedOn w:val="Numatytasispastraiposriftas"/>
    <w:uiPriority w:val="99"/>
    <w:unhideWhenUsed/>
    <w:rsid w:val="00F337C1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F337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9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iskinamasis_rast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Aiskinamasis_rastas.dot</Template>
  <TotalTime>0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2069</CharactersWithSpaces>
  <SharedDoc>false</SharedDoc>
  <HLinks>
    <vt:vector size="18" baseType="variant">
      <vt:variant>
        <vt:i4>6684715</vt:i4>
      </vt:variant>
      <vt:variant>
        <vt:i4>9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6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3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D</dc:creator>
  <cp:lastModifiedBy>Jurgita</cp:lastModifiedBy>
  <cp:revision>2</cp:revision>
  <cp:lastPrinted>2012-12-11T06:12:00Z</cp:lastPrinted>
  <dcterms:created xsi:type="dcterms:W3CDTF">2020-05-22T15:34:00Z</dcterms:created>
  <dcterms:modified xsi:type="dcterms:W3CDTF">2020-05-22T15:34:00Z</dcterms:modified>
</cp:coreProperties>
</file>