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CD7" w:rsidRDefault="00774CD7" w:rsidP="00EA331D">
      <w:pPr>
        <w:tabs>
          <w:tab w:val="left" w:pos="5557"/>
          <w:tab w:val="left" w:pos="6840"/>
          <w:tab w:val="left" w:pos="7020"/>
        </w:tabs>
        <w:jc w:val="center"/>
        <w:rPr>
          <w:b/>
        </w:rPr>
      </w:pPr>
      <w:r>
        <w:rPr>
          <w:b/>
        </w:rPr>
        <w:t>ADMINISTRACINĖS PASLAUGOS TEIKIMO APRAŠYMAS</w:t>
      </w:r>
    </w:p>
    <w:p w:rsidR="00774CD7" w:rsidRPr="00412089" w:rsidRDefault="00434855" w:rsidP="00EA331D">
      <w:pPr>
        <w:tabs>
          <w:tab w:val="left" w:pos="5557"/>
          <w:tab w:val="left" w:pos="6840"/>
          <w:tab w:val="left" w:pos="7020"/>
        </w:tabs>
        <w:jc w:val="center"/>
        <w:rPr>
          <w:sz w:val="22"/>
          <w:szCs w:val="22"/>
        </w:rPr>
      </w:pPr>
      <w:r>
        <w:rPr>
          <w:b/>
        </w:rPr>
        <w:fldChar w:fldCharType="begin">
          <w:ffData>
            <w:name w:val="Tekstas6"/>
            <w:enabled/>
            <w:calcOnExit w:val="0"/>
            <w:textInput>
              <w:default w:val="DĖL"/>
              <w:format w:val="Didžiosios raidės"/>
            </w:textInput>
          </w:ffData>
        </w:fldChar>
      </w:r>
      <w:bookmarkStart w:id="0" w:name="Tekstas6"/>
      <w:r w:rsidR="00774CD7">
        <w:rPr>
          <w:b/>
        </w:rPr>
        <w:instrText xml:space="preserve"> FORMTEXT </w:instrText>
      </w:r>
      <w:r>
        <w:rPr>
          <w:b/>
        </w:rPr>
      </w:r>
      <w:r>
        <w:rPr>
          <w:b/>
        </w:rPr>
        <w:fldChar w:fldCharType="separate"/>
      </w:r>
      <w:r w:rsidR="00774CD7">
        <w:rPr>
          <w:b/>
          <w:noProof/>
        </w:rPr>
        <w:t>DĖL</w:t>
      </w:r>
      <w:r>
        <w:rPr>
          <w:b/>
        </w:rPr>
        <w:fldChar w:fldCharType="end"/>
      </w:r>
      <w:bookmarkEnd w:id="0"/>
      <w:r w:rsidR="00774CD7">
        <w:rPr>
          <w:b/>
        </w:rPr>
        <w:t xml:space="preserve"> </w:t>
      </w:r>
      <w:r w:rsidR="00D04636">
        <w:rPr>
          <w:b/>
        </w:rPr>
        <w:t xml:space="preserve">PRAŠYMO </w:t>
      </w:r>
      <w:r w:rsidR="00F4061E">
        <w:rPr>
          <w:b/>
        </w:rPr>
        <w:t xml:space="preserve">PARAMAI MIRTIES ATVEJU </w:t>
      </w:r>
      <w:r w:rsidR="00D04636">
        <w:rPr>
          <w:b/>
        </w:rPr>
        <w:t xml:space="preserve">GAUTI </w:t>
      </w:r>
      <w:r w:rsidR="00120AA2">
        <w:rPr>
          <w:b/>
        </w:rPr>
        <w:t xml:space="preserve">PRIĖMIMO, </w:t>
      </w:r>
      <w:r w:rsidR="00D04636">
        <w:rPr>
          <w:b/>
        </w:rPr>
        <w:t xml:space="preserve">PARAMOS </w:t>
      </w:r>
      <w:r w:rsidR="00F64C7C">
        <w:rPr>
          <w:b/>
        </w:rPr>
        <w:t>SKYRIMO IR MOKĖJIMO</w:t>
      </w:r>
    </w:p>
    <w:p w:rsidR="00774CD7" w:rsidRPr="00153261" w:rsidRDefault="00774CD7" w:rsidP="00EF7156">
      <w:pPr>
        <w:tabs>
          <w:tab w:val="left" w:pos="5557"/>
          <w:tab w:val="left" w:pos="6840"/>
          <w:tab w:val="left" w:pos="702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86"/>
        <w:gridCol w:w="39"/>
        <w:gridCol w:w="2707"/>
        <w:gridCol w:w="248"/>
        <w:gridCol w:w="3066"/>
      </w:tblGrid>
      <w:tr w:rsidR="00774CD7" w:rsidTr="00AC1503">
        <w:tc>
          <w:tcPr>
            <w:tcW w:w="3725" w:type="dxa"/>
            <w:gridSpan w:val="2"/>
            <w:shd w:val="clear" w:color="auto" w:fill="auto"/>
          </w:tcPr>
          <w:p w:rsidR="00774CD7" w:rsidRDefault="00774CD7" w:rsidP="00EA331D">
            <w:pPr>
              <w:pStyle w:val="bodytext"/>
            </w:pPr>
            <w:r>
              <w:t>Administracinės paslaugos pavadinimas</w:t>
            </w:r>
          </w:p>
        </w:tc>
        <w:tc>
          <w:tcPr>
            <w:tcW w:w="6021" w:type="dxa"/>
            <w:gridSpan w:val="3"/>
            <w:shd w:val="clear" w:color="auto" w:fill="auto"/>
          </w:tcPr>
          <w:p w:rsidR="00774CD7" w:rsidRPr="004F5487" w:rsidRDefault="00D04636" w:rsidP="00F4061E">
            <w:pPr>
              <w:pStyle w:val="bodytext"/>
            </w:pPr>
            <w:r>
              <w:t xml:space="preserve">Prašymo </w:t>
            </w:r>
            <w:r w:rsidR="00F4061E">
              <w:t xml:space="preserve">paramai mirties atveju </w:t>
            </w:r>
            <w:r>
              <w:t xml:space="preserve">gauti priėmimas, paramos skyrimas ir mokėjimas </w:t>
            </w:r>
          </w:p>
        </w:tc>
      </w:tr>
      <w:tr w:rsidR="004058B1" w:rsidTr="00AC1503">
        <w:tc>
          <w:tcPr>
            <w:tcW w:w="3725" w:type="dxa"/>
            <w:gridSpan w:val="2"/>
            <w:shd w:val="clear" w:color="auto" w:fill="auto"/>
          </w:tcPr>
          <w:p w:rsidR="004058B1" w:rsidRPr="005C6BC5" w:rsidRDefault="004058B1" w:rsidP="00FE23E5">
            <w:pPr>
              <w:spacing w:after="100" w:afterAutospacing="1"/>
            </w:pPr>
            <w:r w:rsidRPr="005C6BC5">
              <w:t>Administracinės paslaugos kodas</w:t>
            </w:r>
          </w:p>
        </w:tc>
        <w:tc>
          <w:tcPr>
            <w:tcW w:w="6021" w:type="dxa"/>
            <w:gridSpan w:val="3"/>
            <w:shd w:val="clear" w:color="auto" w:fill="auto"/>
            <w:vAlign w:val="center"/>
          </w:tcPr>
          <w:p w:rsidR="004058B1" w:rsidRPr="005C6BC5" w:rsidRDefault="004058B1" w:rsidP="004058B1">
            <w:r>
              <w:t>12-11</w:t>
            </w:r>
          </w:p>
        </w:tc>
      </w:tr>
      <w:tr w:rsidR="004058B1" w:rsidTr="00AC1503">
        <w:tc>
          <w:tcPr>
            <w:tcW w:w="3725" w:type="dxa"/>
            <w:gridSpan w:val="2"/>
            <w:shd w:val="clear" w:color="auto" w:fill="auto"/>
          </w:tcPr>
          <w:p w:rsidR="004058B1" w:rsidRPr="005C6BC5" w:rsidRDefault="004058B1" w:rsidP="00FE23E5">
            <w:pPr>
              <w:spacing w:after="100" w:afterAutospacing="1"/>
            </w:pPr>
            <w:r w:rsidRPr="005C6BC5">
              <w:t>Administracinės paslaugos aprašymo versija ir jos sukūrimo data</w:t>
            </w:r>
          </w:p>
        </w:tc>
        <w:tc>
          <w:tcPr>
            <w:tcW w:w="6021" w:type="dxa"/>
            <w:gridSpan w:val="3"/>
            <w:shd w:val="clear" w:color="auto" w:fill="auto"/>
            <w:vAlign w:val="center"/>
          </w:tcPr>
          <w:p w:rsidR="004058B1" w:rsidRPr="005C6BC5" w:rsidRDefault="00D7784C" w:rsidP="00FE23E5">
            <w:r>
              <w:t>7</w:t>
            </w:r>
            <w:r w:rsidR="003B0461">
              <w:t xml:space="preserve"> </w:t>
            </w:r>
            <w:r w:rsidR="004058B1" w:rsidRPr="005C6BC5">
              <w:t xml:space="preserve">versija </w:t>
            </w:r>
          </w:p>
          <w:p w:rsidR="004058B1" w:rsidRPr="005C6BC5" w:rsidRDefault="004058B1" w:rsidP="0038029A">
            <w:r w:rsidRPr="005C6BC5">
              <w:t>20</w:t>
            </w:r>
            <w:r w:rsidR="00D7784C">
              <w:t>20-04-28</w:t>
            </w:r>
          </w:p>
        </w:tc>
      </w:tr>
      <w:tr w:rsidR="004058B1" w:rsidTr="00AC1503">
        <w:tc>
          <w:tcPr>
            <w:tcW w:w="3725" w:type="dxa"/>
            <w:gridSpan w:val="2"/>
            <w:shd w:val="clear" w:color="auto" w:fill="auto"/>
          </w:tcPr>
          <w:p w:rsidR="004058B1" w:rsidRPr="005C6BC5" w:rsidRDefault="004058B1" w:rsidP="00FE23E5">
            <w:pPr>
              <w:spacing w:after="100" w:afterAutospacing="1"/>
            </w:pPr>
            <w:r w:rsidRPr="005C6BC5">
              <w:t>Administracinės paslaugos gavėjai</w:t>
            </w:r>
          </w:p>
        </w:tc>
        <w:tc>
          <w:tcPr>
            <w:tcW w:w="6021" w:type="dxa"/>
            <w:gridSpan w:val="3"/>
            <w:shd w:val="clear" w:color="auto" w:fill="auto"/>
            <w:vAlign w:val="center"/>
          </w:tcPr>
          <w:p w:rsidR="004058B1" w:rsidRPr="005C6BC5" w:rsidRDefault="004058B1" w:rsidP="00FE23E5">
            <w:r w:rsidRPr="005C6BC5">
              <w:t>Gyventojai</w:t>
            </w:r>
          </w:p>
          <w:p w:rsidR="004058B1" w:rsidRDefault="004058B1" w:rsidP="00FE23E5">
            <w:r w:rsidRPr="005C6BC5">
              <w:t>Užsieniečiai</w:t>
            </w:r>
          </w:p>
          <w:p w:rsidR="00B33133" w:rsidRPr="005C6BC5" w:rsidRDefault="00A44B3A" w:rsidP="00FE23E5">
            <w:r>
              <w:t>Viešojo sektoriaus subjektai</w:t>
            </w:r>
          </w:p>
        </w:tc>
      </w:tr>
      <w:tr w:rsidR="004058B1" w:rsidTr="00AC1503">
        <w:tc>
          <w:tcPr>
            <w:tcW w:w="3725" w:type="dxa"/>
            <w:gridSpan w:val="2"/>
            <w:shd w:val="clear" w:color="auto" w:fill="auto"/>
          </w:tcPr>
          <w:p w:rsidR="004058B1" w:rsidRPr="005C6BC5" w:rsidRDefault="004058B1" w:rsidP="00FE23E5">
            <w:pPr>
              <w:spacing w:after="100" w:afterAutospacing="1"/>
            </w:pPr>
            <w:r w:rsidRPr="005C6BC5">
              <w:t>Funkcija, kurią vykdant teikiama administracinė paslauga</w:t>
            </w:r>
          </w:p>
        </w:tc>
        <w:tc>
          <w:tcPr>
            <w:tcW w:w="6021" w:type="dxa"/>
            <w:gridSpan w:val="3"/>
            <w:shd w:val="clear" w:color="auto" w:fill="auto"/>
            <w:vAlign w:val="center"/>
          </w:tcPr>
          <w:p w:rsidR="004058B1" w:rsidRPr="005C6BC5" w:rsidRDefault="004058B1" w:rsidP="00FE23E5">
            <w:r>
              <w:t xml:space="preserve">Valstybinė </w:t>
            </w:r>
            <w:r w:rsidRPr="005C6BC5">
              <w:t>funkcija</w:t>
            </w:r>
          </w:p>
        </w:tc>
      </w:tr>
      <w:tr w:rsidR="004058B1" w:rsidRPr="00870B30" w:rsidTr="00AC1503">
        <w:tc>
          <w:tcPr>
            <w:tcW w:w="3725" w:type="dxa"/>
            <w:gridSpan w:val="2"/>
            <w:shd w:val="clear" w:color="auto" w:fill="auto"/>
          </w:tcPr>
          <w:p w:rsidR="004058B1" w:rsidRDefault="00D6027B" w:rsidP="00EA331D">
            <w:pPr>
              <w:pStyle w:val="bodytext"/>
            </w:pPr>
            <w:r>
              <w:t>Administracinės paslaugos a</w:t>
            </w:r>
            <w:r w:rsidR="004058B1">
              <w:t>prašymas</w:t>
            </w:r>
          </w:p>
        </w:tc>
        <w:tc>
          <w:tcPr>
            <w:tcW w:w="6021" w:type="dxa"/>
            <w:gridSpan w:val="3"/>
            <w:shd w:val="clear" w:color="auto" w:fill="auto"/>
          </w:tcPr>
          <w:p w:rsidR="004058B1" w:rsidRPr="00870B30" w:rsidRDefault="004058B1" w:rsidP="004058B1">
            <w:r w:rsidRPr="00870B30">
              <w:t xml:space="preserve">Tikslas – priimti asmens, kuris kreipiasi į Marijampolės savivaldybės administraciją (toliau - Administraciją), prašymą </w:t>
            </w:r>
            <w:r w:rsidR="003B0461" w:rsidRPr="00870B30">
              <w:t>laidojimo pašalpai</w:t>
            </w:r>
            <w:r w:rsidR="00870B30" w:rsidRPr="00870B30">
              <w:t xml:space="preserve"> (toliau-išmoka) </w:t>
            </w:r>
            <w:r w:rsidRPr="00870B30">
              <w:t>gauti</w:t>
            </w:r>
            <w:r w:rsidR="00870B30" w:rsidRPr="00870B30">
              <w:t xml:space="preserve">, </w:t>
            </w:r>
            <w:r w:rsidRPr="00870B30">
              <w:t xml:space="preserve"> jį išnagrinėti, priimti sprendimą dėl išmokos skyrimo ir mokėjimo ir pateikti pareiškėjui atsakymą. </w:t>
            </w:r>
          </w:p>
          <w:p w:rsidR="00A44B3A" w:rsidRDefault="00870B30" w:rsidP="00A44B3A">
            <w:pPr>
              <w:pStyle w:val="bodytext"/>
              <w:spacing w:before="0" w:beforeAutospacing="0" w:after="0" w:afterAutospacing="0"/>
              <w:rPr>
                <w:color w:val="000000"/>
              </w:rPr>
            </w:pPr>
            <w:r>
              <w:rPr>
                <w:color w:val="000000"/>
              </w:rPr>
              <w:t>Prašymas gali būti pateiktas asmeniškai</w:t>
            </w:r>
            <w:r w:rsidR="00A44B3A">
              <w:rPr>
                <w:color w:val="000000"/>
              </w:rPr>
              <w:t xml:space="preserve">, </w:t>
            </w:r>
            <w:r w:rsidR="00411AFC">
              <w:rPr>
                <w:color w:val="000000"/>
              </w:rPr>
              <w:t>paštu</w:t>
            </w:r>
            <w:r w:rsidR="00A44B3A">
              <w:rPr>
                <w:color w:val="000000"/>
              </w:rPr>
              <w:t xml:space="preserve"> arba elektroniniu būdu </w:t>
            </w:r>
            <w:r w:rsidR="00A44B3A" w:rsidRPr="00EE7446">
              <w:t>(</w:t>
            </w:r>
            <w:hyperlink r:id="rId8" w:history="1">
              <w:r w:rsidR="00A44B3A" w:rsidRPr="00EE7446">
                <w:rPr>
                  <w:rStyle w:val="Hipersaitas"/>
                </w:rPr>
                <w:t>http://www.spis.lt</w:t>
              </w:r>
            </w:hyperlink>
            <w:r w:rsidR="00A44B3A" w:rsidRPr="00EE7446">
              <w:t>)</w:t>
            </w:r>
          </w:p>
          <w:p w:rsidR="00870B30" w:rsidRDefault="00870B30" w:rsidP="00FE23E5">
            <w:pPr>
              <w:pStyle w:val="bodytext"/>
              <w:spacing w:before="0" w:beforeAutospacing="0" w:after="0" w:afterAutospacing="0"/>
            </w:pPr>
            <w:r>
              <w:rPr>
                <w:color w:val="000000"/>
              </w:rPr>
              <w:t xml:space="preserve"> Jeigu prašymas siunčiamas paštu </w:t>
            </w:r>
            <w:r w:rsidR="00A44B3A">
              <w:rPr>
                <w:color w:val="000000"/>
              </w:rPr>
              <w:t xml:space="preserve">ar elektroniniu būdu </w:t>
            </w:r>
            <w:r>
              <w:rPr>
                <w:color w:val="000000"/>
              </w:rPr>
              <w:t>prie prašymo turi būti pridedamos visų reikiamų dokumentų kopijos, patvirtintos teisės aktų nustatyta tvarka.</w:t>
            </w:r>
          </w:p>
          <w:p w:rsidR="003B0461" w:rsidRPr="00AC1503" w:rsidRDefault="004058B1" w:rsidP="003B0461">
            <w:pPr>
              <w:pStyle w:val="HTMLiankstoformatuotas"/>
              <w:rPr>
                <w:rFonts w:ascii="Times New Roman" w:hAnsi="Times New Roman" w:cs="Times New Roman"/>
                <w:sz w:val="24"/>
                <w:szCs w:val="24"/>
              </w:rPr>
            </w:pPr>
            <w:r w:rsidRPr="00870B30">
              <w:rPr>
                <w:rFonts w:ascii="Times New Roman" w:hAnsi="Times New Roman" w:cs="Times New Roman"/>
                <w:sz w:val="24"/>
                <w:szCs w:val="24"/>
              </w:rPr>
              <w:t xml:space="preserve">Laidojimo pašalpa 8 bazinių socialinių išmokų </w:t>
            </w:r>
            <w:r w:rsidRPr="00AC1503">
              <w:rPr>
                <w:rFonts w:ascii="Times New Roman" w:hAnsi="Times New Roman" w:cs="Times New Roman"/>
                <w:sz w:val="24"/>
                <w:szCs w:val="24"/>
              </w:rPr>
              <w:t>(BSI – 3</w:t>
            </w:r>
            <w:r w:rsidR="00D7784C" w:rsidRPr="00AC1503">
              <w:rPr>
                <w:rFonts w:ascii="Times New Roman" w:hAnsi="Times New Roman" w:cs="Times New Roman"/>
                <w:sz w:val="24"/>
                <w:szCs w:val="24"/>
              </w:rPr>
              <w:t>9</w:t>
            </w:r>
            <w:r w:rsidRPr="00AC1503">
              <w:rPr>
                <w:rFonts w:ascii="Times New Roman" w:hAnsi="Times New Roman" w:cs="Times New Roman"/>
                <w:sz w:val="24"/>
                <w:szCs w:val="24"/>
              </w:rPr>
              <w:t xml:space="preserve"> </w:t>
            </w:r>
            <w:proofErr w:type="spellStart"/>
            <w:r w:rsidRPr="00AC1503">
              <w:rPr>
                <w:rFonts w:ascii="Times New Roman" w:hAnsi="Times New Roman" w:cs="Times New Roman"/>
                <w:sz w:val="24"/>
                <w:szCs w:val="24"/>
              </w:rPr>
              <w:t>Eur</w:t>
            </w:r>
            <w:proofErr w:type="spellEnd"/>
            <w:r w:rsidRPr="00AC1503">
              <w:rPr>
                <w:rFonts w:ascii="Times New Roman" w:hAnsi="Times New Roman" w:cs="Times New Roman"/>
                <w:sz w:val="24"/>
                <w:szCs w:val="24"/>
              </w:rPr>
              <w:t>)</w:t>
            </w:r>
            <w:r w:rsidR="00AC1503">
              <w:rPr>
                <w:rFonts w:ascii="Times New Roman" w:hAnsi="Times New Roman" w:cs="Times New Roman"/>
                <w:sz w:val="24"/>
                <w:szCs w:val="24"/>
              </w:rPr>
              <w:t xml:space="preserve"> dydžio</w:t>
            </w:r>
            <w:r w:rsidR="003B0461" w:rsidRPr="00AC1503">
              <w:rPr>
                <w:rFonts w:ascii="Times New Roman" w:hAnsi="Times New Roman" w:cs="Times New Roman"/>
                <w:sz w:val="24"/>
                <w:szCs w:val="24"/>
              </w:rPr>
              <w:t xml:space="preserve">. </w:t>
            </w:r>
          </w:p>
          <w:p w:rsidR="00870B30" w:rsidRPr="00870B30" w:rsidRDefault="00870B30" w:rsidP="003B0461">
            <w:pPr>
              <w:pStyle w:val="HTMLiankstoformatuotas"/>
              <w:rPr>
                <w:rFonts w:ascii="Times New Roman" w:hAnsi="Times New Roman" w:cs="Times New Roman"/>
                <w:sz w:val="24"/>
                <w:szCs w:val="24"/>
              </w:rPr>
            </w:pPr>
            <w:r w:rsidRPr="00870B30">
              <w:rPr>
                <w:rFonts w:ascii="Times New Roman" w:hAnsi="Times New Roman" w:cs="Times New Roman"/>
                <w:color w:val="000000"/>
                <w:sz w:val="24"/>
                <w:szCs w:val="24"/>
              </w:rPr>
              <w:t xml:space="preserve">Laidojantis asmuo dėl laidojimo pašalpos turi kreiptis į savivaldybės administraciją pagal mirusio asmens buvusią deklaruotą gyvenamąją vietą, o jeigu jo gyvenamoji vieta nebuvo deklaruota, – pagal paskutinę buvusią gyvenamąją vietą arba pagal savo deklaruotą gyvenamąją vietą ne vėliau kaip per 12 mėnesių nuo teisės </w:t>
            </w:r>
            <w:r w:rsidRPr="00870B30">
              <w:rPr>
                <w:rFonts w:ascii="Times New Roman" w:hAnsi="Times New Roman" w:cs="Times New Roman"/>
                <w:sz w:val="24"/>
                <w:szCs w:val="24"/>
              </w:rPr>
              <w:t xml:space="preserve">į laidojimo pašalpą </w:t>
            </w:r>
            <w:r w:rsidRPr="00870B30">
              <w:rPr>
                <w:rFonts w:ascii="Times New Roman" w:hAnsi="Times New Roman" w:cs="Times New Roman"/>
                <w:color w:val="000000"/>
                <w:sz w:val="24"/>
                <w:szCs w:val="24"/>
              </w:rPr>
              <w:t>atsiradimo dienos.</w:t>
            </w:r>
          </w:p>
          <w:p w:rsidR="00870B30" w:rsidRPr="00870B30" w:rsidRDefault="00870B30" w:rsidP="00870B30">
            <w:pPr>
              <w:jc w:val="both"/>
            </w:pPr>
            <w:r w:rsidRPr="00870B30">
              <w:t xml:space="preserve">Laidojimo pašalpa taip pat mokama, kai Lietuvos Respublikoje gyvenančio asmens vaikas gimsta negyvas. </w:t>
            </w:r>
          </w:p>
          <w:p w:rsidR="00870B30" w:rsidRPr="00870B30" w:rsidRDefault="00870B30" w:rsidP="00870B30">
            <w:pPr>
              <w:jc w:val="both"/>
            </w:pPr>
            <w:bookmarkStart w:id="1" w:name="part_0b7d1d5771c543b7b644fb1ee6f0d1ac"/>
            <w:bookmarkEnd w:id="1"/>
            <w:r w:rsidRPr="00870B30">
              <w:t>Laidojimo pašalpa mokama asmenį laidojančiam asmeniui.</w:t>
            </w:r>
          </w:p>
          <w:p w:rsidR="00870B30" w:rsidRPr="00870B30" w:rsidRDefault="00870B30" w:rsidP="00870B30">
            <w:pPr>
              <w:jc w:val="both"/>
            </w:pPr>
            <w:bookmarkStart w:id="2" w:name="part_7557667100814ca1982b5f4b6de4155a"/>
            <w:bookmarkEnd w:id="2"/>
            <w:r w:rsidRPr="00870B30">
              <w:t>Laidojimo pašalpa nemokama, kai laidojama valstybės biudžeto ar savivaldybių biudžetų lėšomis.</w:t>
            </w:r>
          </w:p>
          <w:p w:rsidR="00870B30" w:rsidRDefault="00870B30" w:rsidP="00870B30">
            <w:pPr>
              <w:jc w:val="both"/>
            </w:pPr>
            <w:bookmarkStart w:id="3" w:name="part_a42838166cc8497889d9f680f8aebce2"/>
            <w:bookmarkEnd w:id="3"/>
            <w:r w:rsidRPr="00870B30">
              <w:t xml:space="preserve">Teisės į laidojimo pašalpą atsiradimo diena yra asmens mirties data (rasto mirusio asmens – </w:t>
            </w:r>
            <w:r w:rsidRPr="00870B30">
              <w:rPr>
                <w:color w:val="000000"/>
              </w:rPr>
              <w:t xml:space="preserve">medicininio mirties liudijimo (tais atvejais, kai vaikas gimė negyvas, – medicininio perinatalinės mirties liudijimo) išrašymo </w:t>
            </w:r>
            <w:r w:rsidRPr="00870B30">
              <w:t xml:space="preserve">data). </w:t>
            </w:r>
          </w:p>
          <w:p w:rsidR="00A44B3A" w:rsidRPr="00870B30" w:rsidRDefault="00A44B3A" w:rsidP="00870B30">
            <w:pPr>
              <w:jc w:val="both"/>
            </w:pPr>
            <w:r w:rsidRPr="00A27D1B">
              <w:t>Atsakymas apie priimtus</w:t>
            </w:r>
            <w:r>
              <w:t xml:space="preserve"> sprendimus dėl išmokos skyrimo ir mokėjimo pateikiamas pareiškėjo prašyme nurodytu būdu.</w:t>
            </w:r>
          </w:p>
          <w:p w:rsidR="003B0461" w:rsidRPr="00870B30" w:rsidRDefault="003B0461" w:rsidP="00870B30">
            <w:pPr>
              <w:tabs>
                <w:tab w:val="left" w:pos="-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 w:firstLine="5"/>
            </w:pPr>
          </w:p>
        </w:tc>
      </w:tr>
      <w:tr w:rsidR="004058B1" w:rsidTr="00AC1503">
        <w:tc>
          <w:tcPr>
            <w:tcW w:w="3725" w:type="dxa"/>
            <w:gridSpan w:val="2"/>
            <w:shd w:val="clear" w:color="auto" w:fill="auto"/>
          </w:tcPr>
          <w:p w:rsidR="004058B1" w:rsidRDefault="004058B1" w:rsidP="004058B1">
            <w:pPr>
              <w:pStyle w:val="bodytext"/>
            </w:pPr>
            <w:r>
              <w:t>Administracinės paslaugos rezultatas</w:t>
            </w:r>
          </w:p>
        </w:tc>
        <w:tc>
          <w:tcPr>
            <w:tcW w:w="6021" w:type="dxa"/>
            <w:gridSpan w:val="3"/>
            <w:shd w:val="clear" w:color="auto" w:fill="auto"/>
          </w:tcPr>
          <w:p w:rsidR="004058B1" w:rsidRDefault="00CB66E1" w:rsidP="00CB66E1">
            <w:pPr>
              <w:pStyle w:val="bodytext"/>
            </w:pPr>
            <w:r>
              <w:t xml:space="preserve">Išmokėta išmoka </w:t>
            </w:r>
            <w:r w:rsidR="00411AFC">
              <w:t>arba neigiamas atsakymas</w:t>
            </w:r>
          </w:p>
        </w:tc>
      </w:tr>
      <w:tr w:rsidR="004058B1" w:rsidTr="00AC1503">
        <w:trPr>
          <w:trHeight w:val="495"/>
        </w:trPr>
        <w:tc>
          <w:tcPr>
            <w:tcW w:w="3725" w:type="dxa"/>
            <w:gridSpan w:val="2"/>
            <w:vMerge w:val="restart"/>
            <w:shd w:val="clear" w:color="auto" w:fill="auto"/>
          </w:tcPr>
          <w:p w:rsidR="004058B1" w:rsidRDefault="004058B1" w:rsidP="00EA331D">
            <w:pPr>
              <w:pStyle w:val="bodytext"/>
            </w:pPr>
            <w:r>
              <w:t>Teisės aktai, reguliuojantys  administracinės paslaugos teikimą</w:t>
            </w:r>
          </w:p>
        </w:tc>
        <w:tc>
          <w:tcPr>
            <w:tcW w:w="6021" w:type="dxa"/>
            <w:gridSpan w:val="3"/>
            <w:shd w:val="clear" w:color="auto" w:fill="auto"/>
          </w:tcPr>
          <w:p w:rsidR="004058B1" w:rsidRPr="001070B9" w:rsidRDefault="004058B1" w:rsidP="0038029A">
            <w:pPr>
              <w:numPr>
                <w:ilvl w:val="0"/>
                <w:numId w:val="4"/>
              </w:numPr>
              <w:ind w:left="0" w:firstLine="338"/>
              <w:jc w:val="both"/>
              <w:rPr>
                <w:color w:val="000000"/>
              </w:rPr>
            </w:pPr>
            <w:r w:rsidRPr="001070B9">
              <w:rPr>
                <w:color w:val="000000"/>
              </w:rPr>
              <w:t xml:space="preserve">Lietuvos Respublikos paramos mirties atveju įstatymas </w:t>
            </w:r>
          </w:p>
        </w:tc>
      </w:tr>
      <w:tr w:rsidR="004058B1" w:rsidTr="00AC1503">
        <w:trPr>
          <w:trHeight w:val="697"/>
        </w:trPr>
        <w:tc>
          <w:tcPr>
            <w:tcW w:w="3725" w:type="dxa"/>
            <w:gridSpan w:val="2"/>
            <w:vMerge/>
            <w:shd w:val="clear" w:color="auto" w:fill="auto"/>
          </w:tcPr>
          <w:p w:rsidR="004058B1" w:rsidRDefault="004058B1" w:rsidP="00EA331D">
            <w:pPr>
              <w:pStyle w:val="bodytext"/>
            </w:pPr>
          </w:p>
        </w:tc>
        <w:tc>
          <w:tcPr>
            <w:tcW w:w="6021" w:type="dxa"/>
            <w:gridSpan w:val="3"/>
            <w:shd w:val="clear" w:color="auto" w:fill="auto"/>
          </w:tcPr>
          <w:p w:rsidR="00870B30" w:rsidRPr="001070B9" w:rsidRDefault="004058B1" w:rsidP="0038029A">
            <w:pPr>
              <w:jc w:val="both"/>
              <w:rPr>
                <w:color w:val="000000"/>
              </w:rPr>
            </w:pPr>
            <w:r w:rsidRPr="001070B9">
              <w:rPr>
                <w:color w:val="000000"/>
              </w:rPr>
              <w:t>Nuoroda:</w:t>
            </w:r>
            <w:hyperlink r:id="rId9" w:history="1">
              <w:r w:rsidR="0045484F" w:rsidRPr="006934E5">
                <w:rPr>
                  <w:rStyle w:val="Hipersaitas"/>
                </w:rPr>
                <w:t>https://www.e-tar.lt/portal/lt/legalAct/TAR.12977CB93B03/asr</w:t>
              </w:r>
            </w:hyperlink>
          </w:p>
        </w:tc>
      </w:tr>
      <w:tr w:rsidR="004058B1" w:rsidTr="00AC1503">
        <w:trPr>
          <w:trHeight w:val="1050"/>
        </w:trPr>
        <w:tc>
          <w:tcPr>
            <w:tcW w:w="3725" w:type="dxa"/>
            <w:gridSpan w:val="2"/>
            <w:vMerge/>
            <w:shd w:val="clear" w:color="auto" w:fill="auto"/>
          </w:tcPr>
          <w:p w:rsidR="004058B1" w:rsidRDefault="004058B1" w:rsidP="00EA331D">
            <w:pPr>
              <w:pStyle w:val="bodytext"/>
            </w:pPr>
          </w:p>
        </w:tc>
        <w:tc>
          <w:tcPr>
            <w:tcW w:w="6021" w:type="dxa"/>
            <w:gridSpan w:val="3"/>
            <w:shd w:val="clear" w:color="auto" w:fill="auto"/>
          </w:tcPr>
          <w:p w:rsidR="004058B1" w:rsidRPr="001070B9" w:rsidRDefault="000E4F53" w:rsidP="00FE23E5">
            <w:pPr>
              <w:numPr>
                <w:ilvl w:val="0"/>
                <w:numId w:val="4"/>
              </w:numPr>
              <w:ind w:left="0" w:firstLine="360"/>
              <w:jc w:val="both"/>
              <w:rPr>
                <w:color w:val="000000"/>
              </w:rPr>
            </w:pPr>
            <w:r w:rsidRPr="001070B9">
              <w:rPr>
                <w:color w:val="000000"/>
              </w:rPr>
              <w:t xml:space="preserve">Lietuvos Respublikos socialinės apsaugos ir darbo ministro </w:t>
            </w:r>
            <w:smartTag w:uri="urn:schemas-microsoft-com:office:smarttags" w:element="metricconverter">
              <w:smartTagPr>
                <w:attr w:name="ProductID" w:val="2005 m"/>
              </w:smartTagPr>
              <w:r w:rsidRPr="001070B9">
                <w:rPr>
                  <w:color w:val="000000"/>
                </w:rPr>
                <w:t>2005 m</w:t>
              </w:r>
            </w:smartTag>
            <w:r w:rsidRPr="001070B9">
              <w:rPr>
                <w:color w:val="000000"/>
              </w:rPr>
              <w:t>. birželio 27 d. įsakymas Nr. A1-183 ,,Dėl kai kurių socialinei paramai gauti reikalingų formų patvirtinimo“</w:t>
            </w:r>
          </w:p>
        </w:tc>
      </w:tr>
      <w:tr w:rsidR="004058B1" w:rsidTr="00AC1503">
        <w:trPr>
          <w:trHeight w:val="105"/>
        </w:trPr>
        <w:tc>
          <w:tcPr>
            <w:tcW w:w="3725" w:type="dxa"/>
            <w:gridSpan w:val="2"/>
            <w:vMerge/>
            <w:shd w:val="clear" w:color="auto" w:fill="auto"/>
          </w:tcPr>
          <w:p w:rsidR="004058B1" w:rsidRDefault="004058B1" w:rsidP="00EA331D">
            <w:pPr>
              <w:pStyle w:val="bodytext"/>
            </w:pPr>
          </w:p>
        </w:tc>
        <w:tc>
          <w:tcPr>
            <w:tcW w:w="6021" w:type="dxa"/>
            <w:gridSpan w:val="3"/>
            <w:shd w:val="clear" w:color="auto" w:fill="auto"/>
          </w:tcPr>
          <w:p w:rsidR="00411AFC" w:rsidRPr="001070B9" w:rsidRDefault="007A4854" w:rsidP="0038029A">
            <w:pPr>
              <w:jc w:val="both"/>
              <w:rPr>
                <w:color w:val="000000"/>
              </w:rPr>
            </w:pPr>
            <w:r w:rsidRPr="001070B9">
              <w:rPr>
                <w:color w:val="000000"/>
              </w:rPr>
              <w:t>Nuoroda:</w:t>
            </w:r>
            <w:hyperlink r:id="rId10" w:history="1">
              <w:r w:rsidR="00D7784C" w:rsidRPr="00AC1503">
                <w:rPr>
                  <w:rStyle w:val="Hipersaitas"/>
                </w:rPr>
                <w:t>https://www.e-tar.lt/portal/lt/legalAct/TAR.BC20ABB451B4/asr</w:t>
              </w:r>
            </w:hyperlink>
          </w:p>
        </w:tc>
      </w:tr>
      <w:tr w:rsidR="004058B1" w:rsidTr="00AC1503">
        <w:tc>
          <w:tcPr>
            <w:tcW w:w="3725" w:type="dxa"/>
            <w:gridSpan w:val="2"/>
            <w:shd w:val="clear" w:color="auto" w:fill="auto"/>
          </w:tcPr>
          <w:p w:rsidR="004058B1" w:rsidRDefault="004058B1" w:rsidP="00EA331D">
            <w:pPr>
              <w:pStyle w:val="bodytext"/>
            </w:pPr>
            <w:r>
              <w:t>Informacija ir dokumentai, kuriuos turi pateikti asmuo</w:t>
            </w:r>
          </w:p>
        </w:tc>
        <w:tc>
          <w:tcPr>
            <w:tcW w:w="6021" w:type="dxa"/>
            <w:gridSpan w:val="3"/>
            <w:shd w:val="clear" w:color="auto" w:fill="auto"/>
          </w:tcPr>
          <w:p w:rsidR="004058B1" w:rsidRPr="001070B9" w:rsidRDefault="004058B1" w:rsidP="00D04636">
            <w:pPr>
              <w:rPr>
                <w:color w:val="000000"/>
              </w:rPr>
            </w:pPr>
            <w:r w:rsidRPr="001070B9">
              <w:rPr>
                <w:color w:val="000000"/>
              </w:rPr>
              <w:t>1   Prašymas</w:t>
            </w:r>
          </w:p>
          <w:p w:rsidR="004058B1" w:rsidRPr="001070B9" w:rsidRDefault="004058B1" w:rsidP="00D04636">
            <w:pPr>
              <w:rPr>
                <w:color w:val="000000"/>
              </w:rPr>
            </w:pPr>
            <w:r w:rsidRPr="001070B9">
              <w:rPr>
                <w:color w:val="000000"/>
              </w:rPr>
              <w:t>2.  Laidojančio asmens tapatybę patvirtinantis dokumentas</w:t>
            </w:r>
            <w:r w:rsidR="0038029A">
              <w:rPr>
                <w:color w:val="000000"/>
              </w:rPr>
              <w:t>, išskyrus atvejį kai prašymas pateikiamas elektroniniu būdu</w:t>
            </w:r>
          </w:p>
          <w:p w:rsidR="004058B1" w:rsidRPr="001070B9" w:rsidRDefault="00B33133" w:rsidP="00D04636">
            <w:pPr>
              <w:rPr>
                <w:color w:val="000000"/>
              </w:rPr>
            </w:pPr>
            <w:r w:rsidRPr="001070B9">
              <w:rPr>
                <w:color w:val="000000"/>
              </w:rPr>
              <w:t xml:space="preserve">3.  </w:t>
            </w:r>
            <w:r w:rsidR="008B6E16" w:rsidRPr="001070B9">
              <w:rPr>
                <w:color w:val="000000"/>
              </w:rPr>
              <w:t>Mirties įrašas arba m</w:t>
            </w:r>
            <w:r w:rsidR="004058B1" w:rsidRPr="001070B9">
              <w:rPr>
                <w:color w:val="000000"/>
              </w:rPr>
              <w:t>irties</w:t>
            </w:r>
            <w:r w:rsidRPr="001070B9">
              <w:rPr>
                <w:color w:val="000000"/>
              </w:rPr>
              <w:t xml:space="preserve"> pažyma, jeigu duomenų </w:t>
            </w:r>
            <w:r w:rsidR="00411AFC">
              <w:rPr>
                <w:color w:val="000000"/>
              </w:rPr>
              <w:t xml:space="preserve">nėra </w:t>
            </w:r>
            <w:r w:rsidR="008B6E16" w:rsidRPr="001070B9">
              <w:rPr>
                <w:color w:val="000000"/>
              </w:rPr>
              <w:t>Gyventojų registro duomenų bazė</w:t>
            </w:r>
            <w:r w:rsidR="00411AFC">
              <w:rPr>
                <w:color w:val="000000"/>
              </w:rPr>
              <w:t xml:space="preserve">je, </w:t>
            </w:r>
            <w:r w:rsidR="004058B1" w:rsidRPr="001070B9">
              <w:rPr>
                <w:color w:val="000000"/>
              </w:rPr>
              <w:t xml:space="preserve"> </w:t>
            </w:r>
            <w:r w:rsidR="00411AFC">
              <w:rPr>
                <w:color w:val="000000"/>
              </w:rPr>
              <w:t>(tais atvejais, kai vaikas gimė negyvas, – medicininis perinatalinės mirties liudijimas)</w:t>
            </w:r>
          </w:p>
          <w:p w:rsidR="004058B1" w:rsidRPr="001070B9" w:rsidRDefault="004058B1" w:rsidP="00A44B3A">
            <w:pPr>
              <w:rPr>
                <w:color w:val="000000"/>
              </w:rPr>
            </w:pPr>
            <w:r w:rsidRPr="001070B9">
              <w:rPr>
                <w:color w:val="000000"/>
              </w:rPr>
              <w:t>4. Seniūno išduot</w:t>
            </w:r>
            <w:r w:rsidR="00A44B3A">
              <w:rPr>
                <w:color w:val="000000"/>
              </w:rPr>
              <w:t>a pažyma</w:t>
            </w:r>
            <w:r w:rsidRPr="001070B9">
              <w:rPr>
                <w:color w:val="000000"/>
              </w:rPr>
              <w:t xml:space="preserve">  apie mirusiojo asmens paskutinę faktinę nuolatinę gyvenamąją vietą, jei asmuo nebuvo deklaravęs gyvenamosios vietos</w:t>
            </w:r>
          </w:p>
        </w:tc>
      </w:tr>
      <w:tr w:rsidR="004058B1" w:rsidTr="00AC1503">
        <w:tc>
          <w:tcPr>
            <w:tcW w:w="3725" w:type="dxa"/>
            <w:gridSpan w:val="2"/>
            <w:shd w:val="clear" w:color="auto" w:fill="auto"/>
          </w:tcPr>
          <w:p w:rsidR="004058B1" w:rsidRDefault="004058B1" w:rsidP="00EA331D">
            <w:pPr>
              <w:pStyle w:val="bodytext"/>
            </w:pPr>
            <w:r>
              <w:t xml:space="preserve">Informacija ir dokumentai, kuriuos </w:t>
            </w:r>
            <w:r w:rsidR="00D6027B">
              <w:t xml:space="preserve">paslaugos teikėjas gauna pats </w:t>
            </w:r>
          </w:p>
        </w:tc>
        <w:tc>
          <w:tcPr>
            <w:tcW w:w="6021" w:type="dxa"/>
            <w:gridSpan w:val="3"/>
            <w:shd w:val="clear" w:color="auto" w:fill="auto"/>
          </w:tcPr>
          <w:p w:rsidR="00411AFC" w:rsidRPr="00176501" w:rsidRDefault="00411AFC" w:rsidP="00411AFC">
            <w:pPr>
              <w:tabs>
                <w:tab w:val="left" w:pos="816"/>
              </w:tabs>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4058B1" w:rsidRPr="00BC3DBF" w:rsidRDefault="004058B1" w:rsidP="00696170"/>
        </w:tc>
      </w:tr>
      <w:tr w:rsidR="004058B1" w:rsidTr="00AC1503">
        <w:tc>
          <w:tcPr>
            <w:tcW w:w="3725" w:type="dxa"/>
            <w:gridSpan w:val="2"/>
            <w:shd w:val="clear" w:color="auto" w:fill="auto"/>
          </w:tcPr>
          <w:p w:rsidR="004058B1" w:rsidRPr="005C6BC5" w:rsidRDefault="004058B1" w:rsidP="00FE23E5">
            <w:pPr>
              <w:spacing w:after="100" w:afterAutospacing="1"/>
            </w:pPr>
            <w:r w:rsidRPr="005C6BC5">
              <w:t>Administracinės paslaugos tipas</w:t>
            </w:r>
          </w:p>
        </w:tc>
        <w:tc>
          <w:tcPr>
            <w:tcW w:w="6021" w:type="dxa"/>
            <w:gridSpan w:val="3"/>
            <w:shd w:val="clear" w:color="auto" w:fill="auto"/>
            <w:vAlign w:val="center"/>
          </w:tcPr>
          <w:p w:rsidR="004058B1" w:rsidRPr="005C6BC5" w:rsidRDefault="004058B1" w:rsidP="00FE23E5">
            <w:r w:rsidRPr="005C6BC5">
              <w:t xml:space="preserve">Elektroninė </w:t>
            </w:r>
          </w:p>
          <w:p w:rsidR="004058B1" w:rsidRPr="005C6BC5" w:rsidRDefault="004058B1" w:rsidP="00FE23E5">
            <w:r w:rsidRPr="005C6BC5">
              <w:t>Neelektroninė paslauga</w:t>
            </w:r>
          </w:p>
        </w:tc>
      </w:tr>
      <w:tr w:rsidR="004058B1" w:rsidRPr="00CF2520" w:rsidTr="00AC1503">
        <w:tc>
          <w:tcPr>
            <w:tcW w:w="3686" w:type="dxa"/>
            <w:vMerge w:val="restart"/>
            <w:shd w:val="clear" w:color="auto" w:fill="auto"/>
            <w:hideMark/>
          </w:tcPr>
          <w:p w:rsidR="004058B1" w:rsidRPr="005C6BC5" w:rsidRDefault="004058B1" w:rsidP="00FE23E5">
            <w:pPr>
              <w:spacing w:after="100" w:afterAutospacing="1"/>
            </w:pPr>
            <w:r w:rsidRPr="005C6BC5">
              <w:t>Duomenys apie elektroninės administracinės paslaugos teikimą</w:t>
            </w:r>
          </w:p>
        </w:tc>
        <w:tc>
          <w:tcPr>
            <w:tcW w:w="6060" w:type="dxa"/>
            <w:gridSpan w:val="4"/>
            <w:shd w:val="clear" w:color="auto" w:fill="auto"/>
            <w:vAlign w:val="center"/>
            <w:hideMark/>
          </w:tcPr>
          <w:p w:rsidR="004058B1" w:rsidRDefault="004058B1" w:rsidP="00FE23E5">
            <w:r w:rsidRPr="005C6BC5">
              <w:rPr>
                <w:b/>
              </w:rPr>
              <w:t>Nuoroda</w:t>
            </w:r>
            <w:r w:rsidRPr="005C6BC5">
              <w:t xml:space="preserve">: </w:t>
            </w:r>
            <w:hyperlink r:id="rId11" w:history="1">
              <w:r w:rsidRPr="00016215">
                <w:rPr>
                  <w:rStyle w:val="Hipersaitas"/>
                </w:rPr>
                <w:t>http://www.marijampole.lt/go.php/Administracines-paslaugos166306477430184</w:t>
              </w:r>
            </w:hyperlink>
          </w:p>
          <w:p w:rsidR="004058B1" w:rsidRDefault="00434855" w:rsidP="00FE23E5">
            <w:hyperlink r:id="rId12" w:history="1">
              <w:r w:rsidR="004058B1" w:rsidRPr="00E56291">
                <w:rPr>
                  <w:rStyle w:val="Hipersaitas"/>
                </w:rPr>
                <w:t>http://www.spis.lt/</w:t>
              </w:r>
            </w:hyperlink>
          </w:p>
          <w:p w:rsidR="004058B1" w:rsidRPr="005C6BC5" w:rsidRDefault="004058B1" w:rsidP="00FE23E5">
            <w:r w:rsidRPr="005C6BC5">
              <w:rPr>
                <w:b/>
              </w:rPr>
              <w:t xml:space="preserve">Brandos lygis: </w:t>
            </w:r>
            <w:r w:rsidR="00411AFC">
              <w:rPr>
                <w:b/>
              </w:rPr>
              <w:t>4</w:t>
            </w:r>
            <w:r w:rsidRPr="005C6BC5">
              <w:t xml:space="preserve">, </w:t>
            </w:r>
          </w:p>
          <w:p w:rsidR="004058B1" w:rsidRPr="005C6BC5" w:rsidRDefault="004058B1" w:rsidP="00FE23E5">
            <w:r w:rsidRPr="005C6BC5">
              <w:rPr>
                <w:b/>
              </w:rPr>
              <w:t>Tapatybės nustatymas</w:t>
            </w:r>
            <w:r w:rsidRPr="005C6BC5">
              <w:t>: reikalingas</w:t>
            </w:r>
          </w:p>
          <w:p w:rsidR="004058B1" w:rsidRPr="00CF2520" w:rsidRDefault="004058B1" w:rsidP="00FE23E5">
            <w:r w:rsidRPr="005C6BC5">
              <w:rPr>
                <w:b/>
              </w:rPr>
              <w:t>Paslaugos užsakymo prisijungimo būdai</w:t>
            </w:r>
            <w:r w:rsidRPr="005C6BC5">
              <w:t>:</w:t>
            </w:r>
          </w:p>
        </w:tc>
      </w:tr>
      <w:tr w:rsidR="004058B1" w:rsidRPr="005C6BC5" w:rsidTr="00AC1503">
        <w:tc>
          <w:tcPr>
            <w:tcW w:w="3686" w:type="dxa"/>
            <w:vMerge/>
            <w:shd w:val="clear" w:color="auto" w:fill="auto"/>
            <w:hideMark/>
          </w:tcPr>
          <w:p w:rsidR="004058B1" w:rsidRPr="005C6BC5" w:rsidRDefault="004058B1" w:rsidP="00FE23E5">
            <w:pPr>
              <w:spacing w:after="100" w:afterAutospacing="1"/>
            </w:pPr>
          </w:p>
        </w:tc>
        <w:tc>
          <w:tcPr>
            <w:tcW w:w="2746" w:type="dxa"/>
            <w:gridSpan w:val="2"/>
            <w:shd w:val="clear" w:color="auto" w:fill="auto"/>
            <w:hideMark/>
          </w:tcPr>
          <w:p w:rsidR="004058B1" w:rsidRPr="00CF2520" w:rsidRDefault="004058B1" w:rsidP="00FE23E5">
            <w:pPr>
              <w:rPr>
                <w:u w:val="single"/>
              </w:rPr>
            </w:pPr>
            <w:r w:rsidRPr="00CF2520">
              <w:rPr>
                <w:u w:val="single"/>
              </w:rPr>
              <w:t>Gyventojams:</w:t>
            </w:r>
          </w:p>
          <w:p w:rsidR="004058B1" w:rsidRPr="00CF2520" w:rsidRDefault="004058B1" w:rsidP="00FE23E5">
            <w:r w:rsidRPr="00CF2520">
              <w:t>-elektroninio parašo naudotojams;</w:t>
            </w:r>
          </w:p>
          <w:p w:rsidR="004058B1" w:rsidRPr="00CF2520" w:rsidRDefault="004058B1" w:rsidP="00FE23E5">
            <w:r w:rsidRPr="00CF2520">
              <w:t>-asmens tapatybės kortelė</w:t>
            </w:r>
          </w:p>
          <w:p w:rsidR="004058B1" w:rsidRPr="00CF2520" w:rsidRDefault="004058B1" w:rsidP="00FE23E5"/>
        </w:tc>
        <w:tc>
          <w:tcPr>
            <w:tcW w:w="3314" w:type="dxa"/>
            <w:gridSpan w:val="2"/>
            <w:shd w:val="clear" w:color="auto" w:fill="auto"/>
          </w:tcPr>
          <w:p w:rsidR="004058B1" w:rsidRPr="00CF2520" w:rsidRDefault="004058B1" w:rsidP="00FE23E5">
            <w:pPr>
              <w:rPr>
                <w:u w:val="single"/>
              </w:rPr>
            </w:pPr>
            <w:r w:rsidRPr="00CF2520">
              <w:rPr>
                <w:u w:val="single"/>
              </w:rPr>
              <w:t>Užsieniečiai</w:t>
            </w:r>
          </w:p>
          <w:p w:rsidR="004058B1" w:rsidRPr="00CF2520" w:rsidRDefault="004058B1" w:rsidP="00FE23E5">
            <w:r w:rsidRPr="00CF2520">
              <w:t>-elektroninio parašo naudotojams;</w:t>
            </w:r>
          </w:p>
          <w:p w:rsidR="004058B1" w:rsidRDefault="004058B1" w:rsidP="00FE23E5">
            <w:r w:rsidRPr="00CF2520">
              <w:t>-asmens tapatybės kortelė</w:t>
            </w:r>
          </w:p>
          <w:p w:rsidR="00B33133" w:rsidRPr="000A04C5" w:rsidRDefault="00B33133" w:rsidP="00B33133">
            <w:pPr>
              <w:rPr>
                <w:b/>
                <w:u w:val="single"/>
              </w:rPr>
            </w:pPr>
            <w:r w:rsidRPr="00CF2520">
              <w:rPr>
                <w:u w:val="single"/>
              </w:rPr>
              <w:t xml:space="preserve">Viešojo sektoriaus </w:t>
            </w:r>
            <w:r w:rsidRPr="00AC1503">
              <w:rPr>
                <w:u w:val="single"/>
              </w:rPr>
              <w:t>subjektai</w:t>
            </w:r>
          </w:p>
          <w:p w:rsidR="00B33133" w:rsidRPr="000A04C5" w:rsidRDefault="00B33133" w:rsidP="00B33133">
            <w:r w:rsidRPr="000A04C5">
              <w:t>-elektroninio parašo naudotojams;</w:t>
            </w:r>
          </w:p>
          <w:p w:rsidR="00B33133" w:rsidRPr="000A04C5" w:rsidRDefault="00B33133" w:rsidP="00B33133">
            <w:pPr>
              <w:rPr>
                <w:b/>
              </w:rPr>
            </w:pPr>
            <w:r w:rsidRPr="000A04C5">
              <w:rPr>
                <w:b/>
              </w:rPr>
              <w:t>-</w:t>
            </w:r>
            <w:r w:rsidRPr="000A04C5">
              <w:t>asmens tapatybės kortelė</w:t>
            </w:r>
          </w:p>
          <w:p w:rsidR="00B33133" w:rsidRPr="005C6BC5" w:rsidRDefault="00B33133" w:rsidP="00FE23E5"/>
        </w:tc>
      </w:tr>
      <w:tr w:rsidR="004058B1" w:rsidTr="00AC1503">
        <w:tc>
          <w:tcPr>
            <w:tcW w:w="3725" w:type="dxa"/>
            <w:gridSpan w:val="2"/>
            <w:shd w:val="clear" w:color="auto" w:fill="auto"/>
          </w:tcPr>
          <w:p w:rsidR="004058B1" w:rsidRPr="005C6BC5" w:rsidRDefault="004058B1" w:rsidP="00FE23E5">
            <w:pPr>
              <w:spacing w:after="100" w:afterAutospacing="1"/>
            </w:pPr>
            <w:r w:rsidRPr="005C6BC5">
              <w:t>Administracinės paslaugos teikimo būtinų veiksmų seka</w:t>
            </w:r>
          </w:p>
        </w:tc>
        <w:tc>
          <w:tcPr>
            <w:tcW w:w="6021" w:type="dxa"/>
            <w:gridSpan w:val="3"/>
            <w:shd w:val="clear" w:color="auto" w:fill="auto"/>
            <w:vAlign w:val="center"/>
          </w:tcPr>
          <w:p w:rsidR="004058B1" w:rsidRPr="005C6BC5" w:rsidRDefault="004058B1" w:rsidP="00FE23E5">
            <w:r w:rsidRPr="005C6BC5">
              <w:t>Būtinų atlikti veiksmų seka teikiant paslaugą elektroniniu būdu (pridedama schema Nr.1)</w:t>
            </w:r>
          </w:p>
          <w:p w:rsidR="004058B1" w:rsidRPr="005C6BC5" w:rsidRDefault="004058B1" w:rsidP="00FE23E5">
            <w:r w:rsidRPr="005C6BC5">
              <w:t>Būtinų atlikti veiksmų seka teikiant paslaugą neelektroniniu būdu (pridedama schema Nr.2)</w:t>
            </w:r>
          </w:p>
        </w:tc>
      </w:tr>
      <w:tr w:rsidR="004058B1" w:rsidTr="00AC1503">
        <w:tc>
          <w:tcPr>
            <w:tcW w:w="3725" w:type="dxa"/>
            <w:gridSpan w:val="2"/>
            <w:shd w:val="clear" w:color="auto" w:fill="auto"/>
          </w:tcPr>
          <w:p w:rsidR="004058B1" w:rsidRDefault="004058B1" w:rsidP="00FE23E5">
            <w:pPr>
              <w:pStyle w:val="bodytext"/>
            </w:pPr>
            <w:r>
              <w:t>Administracinės paslaugos teikėjas</w:t>
            </w:r>
          </w:p>
        </w:tc>
        <w:tc>
          <w:tcPr>
            <w:tcW w:w="6021" w:type="dxa"/>
            <w:gridSpan w:val="3"/>
            <w:shd w:val="clear" w:color="auto" w:fill="auto"/>
          </w:tcPr>
          <w:p w:rsidR="004058B1" w:rsidRPr="00BC3DBF" w:rsidRDefault="004058B1" w:rsidP="00FE23E5">
            <w:r>
              <w:t>Piniginės</w:t>
            </w:r>
            <w:r w:rsidRPr="00BC3DBF">
              <w:t xml:space="preserve"> paramos skyriaus vyriausioji specialistė Vaida </w:t>
            </w:r>
            <w:r>
              <w:t>Kučiaus</w:t>
            </w:r>
            <w:r w:rsidRPr="00BC3DBF">
              <w:t>kienė</w:t>
            </w:r>
            <w:r>
              <w:t>, t</w:t>
            </w:r>
            <w:r w:rsidRPr="00BC3DBF">
              <w:t>el.(8 343 900</w:t>
            </w:r>
            <w:r w:rsidR="00696170">
              <w:t>1</w:t>
            </w:r>
            <w:r w:rsidRPr="00BC3DBF">
              <w:t>5)</w:t>
            </w:r>
          </w:p>
          <w:p w:rsidR="004058B1" w:rsidRPr="00BC3DBF" w:rsidRDefault="004058B1" w:rsidP="0038029A">
            <w:proofErr w:type="spellStart"/>
            <w:r>
              <w:t>el.p</w:t>
            </w:r>
            <w:proofErr w:type="spellEnd"/>
            <w:r>
              <w:t xml:space="preserve">. </w:t>
            </w:r>
            <w:hyperlink r:id="rId13" w:history="1">
              <w:r w:rsidRPr="009F0821">
                <w:rPr>
                  <w:rStyle w:val="Hipersaitas"/>
                </w:rPr>
                <w:t>vaida.kuciauskiene@marijampole.lt</w:t>
              </w:r>
            </w:hyperlink>
          </w:p>
        </w:tc>
      </w:tr>
      <w:tr w:rsidR="004058B1" w:rsidTr="00AC1503">
        <w:tc>
          <w:tcPr>
            <w:tcW w:w="3725" w:type="dxa"/>
            <w:gridSpan w:val="2"/>
            <w:shd w:val="clear" w:color="auto" w:fill="auto"/>
          </w:tcPr>
          <w:p w:rsidR="004058B1" w:rsidRDefault="004058B1" w:rsidP="00EA331D">
            <w:pPr>
              <w:pStyle w:val="bodytext"/>
            </w:pPr>
            <w:r>
              <w:t>Administracinės paslaugos vadovas</w:t>
            </w:r>
          </w:p>
        </w:tc>
        <w:tc>
          <w:tcPr>
            <w:tcW w:w="6021" w:type="dxa"/>
            <w:gridSpan w:val="3"/>
            <w:shd w:val="clear" w:color="auto" w:fill="auto"/>
          </w:tcPr>
          <w:p w:rsidR="004058B1" w:rsidRPr="00BC3DBF" w:rsidRDefault="00411AFC" w:rsidP="0038029A">
            <w:r>
              <w:t xml:space="preserve">Piniginės </w:t>
            </w:r>
            <w:r w:rsidRPr="006730FA">
              <w:t xml:space="preserve">paramos skyriaus vedėja </w:t>
            </w:r>
            <w:smartTag w:uri="urn:schemas-microsoft-com:office:smarttags" w:element="PersonName">
              <w:smartTagPr>
                <w:attr w:name="ProductID" w:val="Vida Bružinskaitė"/>
              </w:smartTagPr>
              <w:r>
                <w:t>Vida Bružinskaitė</w:t>
              </w:r>
            </w:smartTag>
            <w:r>
              <w:t xml:space="preserve">, </w:t>
            </w:r>
            <w:r w:rsidRPr="00C5427E">
              <w:rPr>
                <w:color w:val="010101"/>
              </w:rPr>
              <w:t xml:space="preserve"> tel. </w:t>
            </w:r>
            <w:r w:rsidRPr="00C5427E">
              <w:rPr>
                <w:color w:val="010101"/>
              </w:rPr>
              <w:lastRenderedPageBreak/>
              <w:t>(8 343) 90 016,</w:t>
            </w:r>
            <w:r w:rsidR="0038029A">
              <w:rPr>
                <w:color w:val="010101"/>
              </w:rPr>
              <w:t xml:space="preserve"> </w:t>
            </w:r>
            <w:proofErr w:type="spellStart"/>
            <w:r>
              <w:rPr>
                <w:color w:val="010101"/>
              </w:rPr>
              <w:t>el.p</w:t>
            </w:r>
            <w:proofErr w:type="spellEnd"/>
            <w:r>
              <w:rPr>
                <w:color w:val="010101"/>
              </w:rPr>
              <w:t xml:space="preserve">. </w:t>
            </w:r>
            <w:hyperlink r:id="rId14" w:history="1">
              <w:r w:rsidRPr="00394DA2">
                <w:rPr>
                  <w:rStyle w:val="Hipersaitas"/>
                </w:rPr>
                <w:t>vida.bruzinskaite@marijampole.lt</w:t>
              </w:r>
            </w:hyperlink>
            <w:r w:rsidRPr="00C5427E">
              <w:rPr>
                <w:color w:val="010101"/>
              </w:rPr>
              <w:t xml:space="preserve"> </w:t>
            </w:r>
            <w:r>
              <w:t xml:space="preserve"> </w:t>
            </w:r>
          </w:p>
        </w:tc>
      </w:tr>
      <w:tr w:rsidR="004058B1" w:rsidTr="00AC1503">
        <w:trPr>
          <w:trHeight w:val="540"/>
        </w:trPr>
        <w:tc>
          <w:tcPr>
            <w:tcW w:w="3725" w:type="dxa"/>
            <w:gridSpan w:val="2"/>
            <w:vMerge w:val="restart"/>
            <w:shd w:val="clear" w:color="auto" w:fill="auto"/>
          </w:tcPr>
          <w:p w:rsidR="004058B1" w:rsidRDefault="004058B1" w:rsidP="00EA331D">
            <w:pPr>
              <w:pStyle w:val="bodytext"/>
            </w:pPr>
            <w:r>
              <w:lastRenderedPageBreak/>
              <w:t>Administracinės paslaugos suteikimo trukmė</w:t>
            </w:r>
          </w:p>
        </w:tc>
        <w:tc>
          <w:tcPr>
            <w:tcW w:w="2955" w:type="dxa"/>
            <w:gridSpan w:val="2"/>
            <w:shd w:val="clear" w:color="auto" w:fill="auto"/>
            <w:vAlign w:val="center"/>
          </w:tcPr>
          <w:p w:rsidR="004058B1" w:rsidRPr="005C6BC5" w:rsidRDefault="004058B1" w:rsidP="004058B1">
            <w:r w:rsidRPr="005C6BC5">
              <w:t xml:space="preserve">Jei paslauga teikiama elektroniniu būdu: </w:t>
            </w:r>
            <w:r>
              <w:t>24 valandos</w:t>
            </w:r>
            <w:r w:rsidR="00CB66E1">
              <w:t xml:space="preserve"> arba mėnuo</w:t>
            </w:r>
          </w:p>
        </w:tc>
        <w:tc>
          <w:tcPr>
            <w:tcW w:w="3066" w:type="dxa"/>
            <w:shd w:val="clear" w:color="auto" w:fill="auto"/>
            <w:vAlign w:val="center"/>
          </w:tcPr>
          <w:p w:rsidR="004058B1" w:rsidRPr="005C6BC5" w:rsidRDefault="004058B1" w:rsidP="004058B1">
            <w:r w:rsidRPr="005C6BC5">
              <w:t>Jei paslauga</w:t>
            </w:r>
            <w:r>
              <w:t xml:space="preserve"> teikiama neelektroniniu būdu: 24 valandos</w:t>
            </w:r>
            <w:r w:rsidR="00CB66E1">
              <w:t xml:space="preserve"> arba mėnuo</w:t>
            </w:r>
          </w:p>
        </w:tc>
      </w:tr>
      <w:tr w:rsidR="004058B1" w:rsidTr="00AC1503">
        <w:trPr>
          <w:trHeight w:val="1125"/>
        </w:trPr>
        <w:tc>
          <w:tcPr>
            <w:tcW w:w="3725" w:type="dxa"/>
            <w:gridSpan w:val="2"/>
            <w:vMerge/>
            <w:shd w:val="clear" w:color="auto" w:fill="auto"/>
          </w:tcPr>
          <w:p w:rsidR="004058B1" w:rsidRDefault="004058B1" w:rsidP="00EA331D">
            <w:pPr>
              <w:pStyle w:val="bodytext"/>
            </w:pPr>
          </w:p>
        </w:tc>
        <w:tc>
          <w:tcPr>
            <w:tcW w:w="6021" w:type="dxa"/>
            <w:gridSpan w:val="3"/>
            <w:shd w:val="clear" w:color="auto" w:fill="auto"/>
            <w:vAlign w:val="center"/>
          </w:tcPr>
          <w:p w:rsidR="00CB66E1" w:rsidRDefault="004058B1" w:rsidP="004058B1">
            <w:r w:rsidRPr="00AB3369">
              <w:t>Pastaba</w:t>
            </w:r>
            <w:r w:rsidR="005707C1">
              <w:t>.</w:t>
            </w:r>
            <w:r w:rsidR="00CB66E1">
              <w:t xml:space="preserve"> Sprendimas dėl išmokos skyrimo turi būti priimtas ir nurodyta išmoka laidojančiam asmeniui išmokėta ne vėliau kaip per 24 valandas nuo prašymo ir visų reikalingų išmokai gauti dokumentų (duomenų) gavimo savivaldybės administracijoje dienos, kai prašymas pateikiamas per 10 darbo dienų nuo teisės į išmoką atsiradimo dienos.</w:t>
            </w:r>
          </w:p>
          <w:p w:rsidR="004058B1" w:rsidRPr="00AB3369" w:rsidRDefault="00CB66E1" w:rsidP="00CB66E1">
            <w:r>
              <w:t xml:space="preserve"> Kai laidojantis asmuo dėl išmokos kreipiasi vėliau negu per 10 darbo dienų nuo teisės į išmoką atsiradimo dienos, sprendimas dėl išmokos skyrimo turi būti priimtas ir išmoka išmokėta per vieną mėnesį nuo prašymo ir visų reikalingų išmokai gauti dokumentų (duomenų) gavimo savivaldybės administracijoje dienos. </w:t>
            </w:r>
            <w:r w:rsidR="005707C1">
              <w:t xml:space="preserve"> </w:t>
            </w:r>
          </w:p>
        </w:tc>
      </w:tr>
      <w:tr w:rsidR="004058B1" w:rsidTr="00AC1503">
        <w:tc>
          <w:tcPr>
            <w:tcW w:w="3725" w:type="dxa"/>
            <w:gridSpan w:val="2"/>
            <w:shd w:val="clear" w:color="auto" w:fill="auto"/>
          </w:tcPr>
          <w:p w:rsidR="004058B1" w:rsidRDefault="004058B1" w:rsidP="00EA331D">
            <w:pPr>
              <w:pStyle w:val="bodytext"/>
            </w:pPr>
            <w:r>
              <w:t>Administracinės paslaugos suteikimo kaina (jei administracinė paslauga teikiama atlygintinai)</w:t>
            </w:r>
          </w:p>
        </w:tc>
        <w:tc>
          <w:tcPr>
            <w:tcW w:w="6021" w:type="dxa"/>
            <w:gridSpan w:val="3"/>
            <w:shd w:val="clear" w:color="auto" w:fill="auto"/>
          </w:tcPr>
          <w:p w:rsidR="004058B1" w:rsidRPr="00BC3DBF" w:rsidRDefault="004058B1" w:rsidP="00EF69B8">
            <w:r w:rsidRPr="00BC3DBF">
              <w:t>Paslauga teikiama neatlygintinai</w:t>
            </w:r>
          </w:p>
        </w:tc>
      </w:tr>
      <w:tr w:rsidR="004058B1" w:rsidTr="00AC1503">
        <w:tc>
          <w:tcPr>
            <w:tcW w:w="3725" w:type="dxa"/>
            <w:gridSpan w:val="2"/>
            <w:shd w:val="clear" w:color="auto" w:fill="auto"/>
          </w:tcPr>
          <w:p w:rsidR="004058B1" w:rsidRDefault="004058B1" w:rsidP="00EA331D">
            <w:pPr>
              <w:pStyle w:val="bodytext"/>
            </w:pPr>
            <w:r>
              <w:t>Prašymo forma, pildymo pavyzdys ir prašymo turinys</w:t>
            </w:r>
          </w:p>
        </w:tc>
        <w:tc>
          <w:tcPr>
            <w:tcW w:w="6021" w:type="dxa"/>
            <w:gridSpan w:val="3"/>
            <w:shd w:val="clear" w:color="auto" w:fill="auto"/>
          </w:tcPr>
          <w:p w:rsidR="004058B1" w:rsidRPr="00D04636" w:rsidRDefault="004058B1" w:rsidP="00FE23E5">
            <w:pPr>
              <w:autoSpaceDE w:val="0"/>
              <w:autoSpaceDN w:val="0"/>
              <w:adjustRightInd w:val="0"/>
              <w:jc w:val="both"/>
            </w:pPr>
            <w:r w:rsidRPr="00D04636">
              <w:t>Prašymas</w:t>
            </w:r>
            <w:r w:rsidR="00696170">
              <w:t xml:space="preserve"> - SP-5 forma</w:t>
            </w:r>
          </w:p>
        </w:tc>
      </w:tr>
      <w:tr w:rsidR="004058B1" w:rsidTr="00AC1503">
        <w:tc>
          <w:tcPr>
            <w:tcW w:w="3725" w:type="dxa"/>
            <w:gridSpan w:val="2"/>
            <w:shd w:val="clear" w:color="auto" w:fill="auto"/>
          </w:tcPr>
          <w:p w:rsidR="004058B1" w:rsidRDefault="004058B1" w:rsidP="00EA331D">
            <w:pPr>
              <w:pStyle w:val="bodytext"/>
            </w:pPr>
            <w:r>
              <w:t>Prašymo priėmimo vieta</w:t>
            </w:r>
          </w:p>
        </w:tc>
        <w:tc>
          <w:tcPr>
            <w:tcW w:w="6021" w:type="dxa"/>
            <w:gridSpan w:val="3"/>
            <w:shd w:val="clear" w:color="auto" w:fill="auto"/>
          </w:tcPr>
          <w:p w:rsidR="004058B1" w:rsidRDefault="00411AFC" w:rsidP="008B40DC">
            <w:pPr>
              <w:pStyle w:val="bodytext"/>
            </w:pPr>
            <w:r w:rsidRPr="00411AFC">
              <w:t xml:space="preserve">Piniginės paramos skyrius </w:t>
            </w:r>
            <w:r w:rsidR="004058B1" w:rsidRPr="00411AFC">
              <w:t>11</w:t>
            </w:r>
            <w:r w:rsidR="008B40DC" w:rsidRPr="00411AFC">
              <w:t>5</w:t>
            </w:r>
            <w:r w:rsidR="004058B1" w:rsidRPr="00411AFC">
              <w:t xml:space="preserve"> kab., </w:t>
            </w:r>
            <w:r w:rsidR="004058B1" w:rsidRPr="00411AFC">
              <w:rPr>
                <w:i/>
              </w:rPr>
              <w:t xml:space="preserve"> </w:t>
            </w:r>
            <w:r w:rsidR="00A44B3A">
              <w:t xml:space="preserve">J. </w:t>
            </w:r>
            <w:r w:rsidR="004058B1" w:rsidRPr="00411AFC">
              <w:t>Basanavičiaus a.1, Marijampolė</w:t>
            </w:r>
          </w:p>
          <w:p w:rsidR="00AC1503" w:rsidRPr="00411AFC" w:rsidRDefault="00AC1503" w:rsidP="008B40DC">
            <w:pPr>
              <w:pStyle w:val="bodytext"/>
            </w:pPr>
            <w:r>
              <w:t xml:space="preserve">Paslauga teikiama ir elektroniniu būdu </w:t>
            </w:r>
            <w:hyperlink r:id="rId15" w:history="1">
              <w:r w:rsidRPr="00EE7446">
                <w:rPr>
                  <w:rStyle w:val="Hipersaitas"/>
                </w:rPr>
                <w:t>http://www.spis.lt</w:t>
              </w:r>
            </w:hyperlink>
          </w:p>
        </w:tc>
      </w:tr>
    </w:tbl>
    <w:p w:rsidR="001070B9" w:rsidRPr="001070B9" w:rsidRDefault="001070B9" w:rsidP="001070B9">
      <w:pPr>
        <w:jc w:val="both"/>
        <w:rPr>
          <w:i/>
          <w:color w:val="FF0000"/>
          <w:sz w:val="10"/>
          <w:szCs w:val="10"/>
        </w:rPr>
      </w:pPr>
    </w:p>
    <w:p w:rsidR="001070B9" w:rsidRDefault="001070B9" w:rsidP="00B33133">
      <w:pPr>
        <w:pStyle w:val="HTMLiankstoformatuotas"/>
        <w:tabs>
          <w:tab w:val="clear" w:pos="916"/>
          <w:tab w:val="clear" w:pos="5496"/>
          <w:tab w:val="left" w:pos="540"/>
        </w:tabs>
        <w:ind w:left="5940"/>
        <w:jc w:val="both"/>
        <w:rPr>
          <w:rFonts w:ascii="Times New Roman" w:hAnsi="Times New Roman" w:cs="Times New Roman"/>
          <w:sz w:val="22"/>
          <w:szCs w:val="22"/>
        </w:rPr>
      </w:pPr>
    </w:p>
    <w:p w:rsidR="00494DA1" w:rsidRDefault="00494DA1" w:rsidP="00B33133">
      <w:pPr>
        <w:sectPr w:rsidR="00494DA1" w:rsidSect="00107696">
          <w:headerReference w:type="default" r:id="rId16"/>
          <w:footerReference w:type="default" r:id="rId17"/>
          <w:headerReference w:type="first" r:id="rId18"/>
          <w:footerReference w:type="first" r:id="rId19"/>
          <w:type w:val="continuous"/>
          <w:pgSz w:w="11906" w:h="16838"/>
          <w:pgMar w:top="1134" w:right="567" w:bottom="1134" w:left="1701" w:header="567" w:footer="567" w:gutter="0"/>
          <w:pgNumType w:start="1"/>
          <w:cols w:space="1296"/>
          <w:formProt w:val="0"/>
          <w:titlePg/>
          <w:docGrid w:linePitch="360"/>
        </w:sectPr>
      </w:pPr>
    </w:p>
    <w:p w:rsidR="00121242" w:rsidRPr="00D2197E" w:rsidRDefault="00121242" w:rsidP="005707C1">
      <w:pPr>
        <w:rPr>
          <w:b/>
          <w:sz w:val="20"/>
        </w:rPr>
      </w:pPr>
      <w:r>
        <w:rPr>
          <w:sz w:val="20"/>
        </w:rPr>
        <w:lastRenderedPageBreak/>
        <w:tab/>
      </w:r>
      <w:r>
        <w:rPr>
          <w:sz w:val="20"/>
        </w:rPr>
        <w:tab/>
      </w:r>
      <w:r>
        <w:rPr>
          <w:sz w:val="20"/>
        </w:rPr>
        <w:tab/>
      </w:r>
      <w:r>
        <w:rPr>
          <w:sz w:val="20"/>
        </w:rPr>
        <w:tab/>
      </w:r>
      <w:r w:rsidRPr="00D2197E">
        <w:rPr>
          <w:b/>
          <w:sz w:val="20"/>
        </w:rPr>
        <w:t>REKOMENDUOJAMA BŪTINŲ VEIKSMŲ, ATLIEKAMŲ TEIKIANT ADMINISTRACINES PASLAUGAS, SEKOS SCHEMA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742"/>
        <w:gridCol w:w="1939"/>
        <w:gridCol w:w="6796"/>
      </w:tblGrid>
      <w:tr w:rsidR="009E679D" w:rsidRPr="00465E93" w:rsidTr="00FE23E5">
        <w:tc>
          <w:tcPr>
            <w:tcW w:w="1309" w:type="dxa"/>
          </w:tcPr>
          <w:p w:rsidR="00121242" w:rsidRPr="00FE23E5" w:rsidRDefault="00121242" w:rsidP="00FE23E5">
            <w:pPr>
              <w:jc w:val="center"/>
              <w:rPr>
                <w:b/>
              </w:rPr>
            </w:pPr>
            <w:r>
              <w:br w:type="page"/>
            </w:r>
            <w:r w:rsidRPr="00FE23E5">
              <w:rPr>
                <w:b/>
              </w:rPr>
              <w:t>Sekos žymėjimas</w:t>
            </w:r>
          </w:p>
        </w:tc>
        <w:tc>
          <w:tcPr>
            <w:tcW w:w="4742" w:type="dxa"/>
          </w:tcPr>
          <w:p w:rsidR="00121242" w:rsidRPr="00FE23E5" w:rsidRDefault="00121242" w:rsidP="00384F97">
            <w:pPr>
              <w:rPr>
                <w:b/>
              </w:rPr>
            </w:pPr>
            <w:r w:rsidRPr="00FE23E5">
              <w:rPr>
                <w:b/>
              </w:rPr>
              <w:t>Standartinis sekos pavadinimas rekomenduojamoje schemoje</w:t>
            </w:r>
          </w:p>
        </w:tc>
        <w:tc>
          <w:tcPr>
            <w:tcW w:w="1939" w:type="dxa"/>
          </w:tcPr>
          <w:p w:rsidR="00121242" w:rsidRPr="00465E93" w:rsidRDefault="00121242" w:rsidP="00FE23E5">
            <w:pPr>
              <w:jc w:val="center"/>
            </w:pPr>
            <w:r w:rsidRPr="00465E93">
              <w:t xml:space="preserve">įrašyti </w:t>
            </w:r>
            <w:r>
              <w:br/>
            </w:r>
            <w:r w:rsidRPr="00465E93">
              <w:t>TAIP arba NE</w:t>
            </w:r>
          </w:p>
        </w:tc>
        <w:tc>
          <w:tcPr>
            <w:tcW w:w="6796" w:type="dxa"/>
          </w:tcPr>
          <w:p w:rsidR="00121242" w:rsidRPr="00FE23E5" w:rsidRDefault="00034DB1" w:rsidP="00CB66E1">
            <w:pPr>
              <w:rPr>
                <w:b/>
              </w:rPr>
            </w:pPr>
            <w:r w:rsidRPr="00034DB1">
              <w:t xml:space="preserve">Prašymo </w:t>
            </w:r>
            <w:r w:rsidR="00AF2FB2">
              <w:t>paramai mirties atveju</w:t>
            </w:r>
            <w:r w:rsidR="00C35D93">
              <w:t xml:space="preserve"> gauti </w:t>
            </w:r>
            <w:r w:rsidRPr="00034DB1">
              <w:t xml:space="preserve">priėmimas, </w:t>
            </w:r>
            <w:r w:rsidR="00CB66E1">
              <w:t>paramos</w:t>
            </w:r>
            <w:r w:rsidRPr="00034DB1">
              <w:t xml:space="preserve"> </w:t>
            </w:r>
            <w:r w:rsidR="009E679D" w:rsidRPr="00034DB1">
              <w:t xml:space="preserve"> skyrimas ir </w:t>
            </w:r>
            <w:r w:rsidRPr="00034DB1">
              <w:t>m</w:t>
            </w:r>
            <w:r w:rsidR="009E679D" w:rsidRPr="00034DB1">
              <w:t>okėjimas</w:t>
            </w:r>
          </w:p>
        </w:tc>
      </w:tr>
      <w:tr w:rsidR="009E679D" w:rsidRPr="00465E93" w:rsidTr="00FE23E5">
        <w:tc>
          <w:tcPr>
            <w:tcW w:w="1309" w:type="dxa"/>
          </w:tcPr>
          <w:p w:rsidR="00121242" w:rsidRPr="00FE23E5" w:rsidRDefault="00121242" w:rsidP="00FE23E5">
            <w:pPr>
              <w:spacing w:line="360" w:lineRule="auto"/>
              <w:jc w:val="center"/>
              <w:rPr>
                <w:b/>
              </w:rPr>
            </w:pPr>
            <w:r w:rsidRPr="00FE23E5">
              <w:rPr>
                <w:b/>
              </w:rPr>
              <w:t>A</w:t>
            </w:r>
          </w:p>
        </w:tc>
        <w:tc>
          <w:tcPr>
            <w:tcW w:w="4742" w:type="dxa"/>
          </w:tcPr>
          <w:p w:rsidR="00121242" w:rsidRPr="00465E93" w:rsidRDefault="00121242" w:rsidP="00C35D93">
            <w:r w:rsidRPr="00FE23E5">
              <w:rPr>
                <w:b/>
              </w:rPr>
              <w:t>„Vieno langelio“ asmenų aptarnavimo padalinys</w:t>
            </w:r>
          </w:p>
        </w:tc>
        <w:tc>
          <w:tcPr>
            <w:tcW w:w="1939" w:type="dxa"/>
          </w:tcPr>
          <w:p w:rsidR="00121242" w:rsidRPr="00465E93" w:rsidRDefault="009E679D" w:rsidP="00FE23E5">
            <w:pPr>
              <w:spacing w:line="360" w:lineRule="auto"/>
              <w:jc w:val="center"/>
            </w:pPr>
            <w:r>
              <w:t>NE</w:t>
            </w:r>
          </w:p>
        </w:tc>
        <w:tc>
          <w:tcPr>
            <w:tcW w:w="6796" w:type="dxa"/>
          </w:tcPr>
          <w:p w:rsidR="00121242" w:rsidRPr="00465E93" w:rsidRDefault="00121242" w:rsidP="00FE23E5">
            <w:pPr>
              <w:spacing w:line="360" w:lineRule="auto"/>
            </w:pPr>
          </w:p>
        </w:tc>
      </w:tr>
      <w:tr w:rsidR="009E679D" w:rsidRPr="00465E93" w:rsidTr="00FE23E5">
        <w:tc>
          <w:tcPr>
            <w:tcW w:w="1309" w:type="dxa"/>
          </w:tcPr>
          <w:p w:rsidR="00121242" w:rsidRPr="00FE23E5" w:rsidRDefault="00121242" w:rsidP="00FE23E5">
            <w:pPr>
              <w:spacing w:line="360" w:lineRule="auto"/>
              <w:jc w:val="center"/>
              <w:rPr>
                <w:b/>
              </w:rPr>
            </w:pPr>
            <w:r w:rsidRPr="00FE23E5">
              <w:rPr>
                <w:b/>
              </w:rPr>
              <w:t>B</w:t>
            </w:r>
          </w:p>
        </w:tc>
        <w:tc>
          <w:tcPr>
            <w:tcW w:w="4742" w:type="dxa"/>
          </w:tcPr>
          <w:p w:rsidR="00121242" w:rsidRPr="00465E93" w:rsidRDefault="00121242" w:rsidP="00C35D93">
            <w:r w:rsidRPr="00FE23E5">
              <w:rPr>
                <w:b/>
              </w:rPr>
              <w:t>Institucijos vadovas ar jo įgaliotas tarnautojas</w:t>
            </w:r>
          </w:p>
        </w:tc>
        <w:tc>
          <w:tcPr>
            <w:tcW w:w="1939" w:type="dxa"/>
          </w:tcPr>
          <w:p w:rsidR="00121242" w:rsidRPr="00465E93" w:rsidRDefault="004F1A0C" w:rsidP="00FE23E5">
            <w:pPr>
              <w:spacing w:line="360" w:lineRule="auto"/>
              <w:jc w:val="center"/>
            </w:pPr>
            <w:r>
              <w:t>NE</w:t>
            </w:r>
          </w:p>
        </w:tc>
        <w:tc>
          <w:tcPr>
            <w:tcW w:w="6796" w:type="dxa"/>
          </w:tcPr>
          <w:p w:rsidR="00121242" w:rsidRPr="00465E93" w:rsidRDefault="00121242" w:rsidP="00FE23E5">
            <w:pPr>
              <w:spacing w:line="360" w:lineRule="auto"/>
            </w:pPr>
          </w:p>
        </w:tc>
      </w:tr>
      <w:tr w:rsidR="009E679D" w:rsidRPr="00465E93" w:rsidTr="00FE23E5">
        <w:tc>
          <w:tcPr>
            <w:tcW w:w="1309" w:type="dxa"/>
          </w:tcPr>
          <w:p w:rsidR="00121242" w:rsidRPr="00FE23E5" w:rsidRDefault="00121242" w:rsidP="00FE23E5">
            <w:pPr>
              <w:spacing w:line="360" w:lineRule="auto"/>
              <w:jc w:val="center"/>
              <w:rPr>
                <w:b/>
              </w:rPr>
            </w:pPr>
            <w:r w:rsidRPr="00FE23E5">
              <w:rPr>
                <w:b/>
              </w:rPr>
              <w:t>C</w:t>
            </w:r>
          </w:p>
        </w:tc>
        <w:tc>
          <w:tcPr>
            <w:tcW w:w="4742" w:type="dxa"/>
          </w:tcPr>
          <w:p w:rsidR="00121242" w:rsidRPr="00465E93" w:rsidRDefault="00121242" w:rsidP="00FE23E5">
            <w:pPr>
              <w:spacing w:line="360" w:lineRule="auto"/>
            </w:pPr>
            <w:r w:rsidRPr="00FE23E5">
              <w:rPr>
                <w:b/>
              </w:rPr>
              <w:t>Paslaugos vadovas</w:t>
            </w:r>
          </w:p>
        </w:tc>
        <w:tc>
          <w:tcPr>
            <w:tcW w:w="1939" w:type="dxa"/>
          </w:tcPr>
          <w:p w:rsidR="00121242" w:rsidRPr="00465E93" w:rsidRDefault="004F1A0C" w:rsidP="00FE23E5">
            <w:pPr>
              <w:spacing w:line="360" w:lineRule="auto"/>
              <w:jc w:val="center"/>
            </w:pPr>
            <w:r>
              <w:t>NE</w:t>
            </w:r>
          </w:p>
        </w:tc>
        <w:tc>
          <w:tcPr>
            <w:tcW w:w="6796" w:type="dxa"/>
          </w:tcPr>
          <w:p w:rsidR="00121242" w:rsidRPr="00465E93" w:rsidRDefault="00121242" w:rsidP="00FE23E5">
            <w:pPr>
              <w:spacing w:line="360" w:lineRule="auto"/>
            </w:pPr>
          </w:p>
        </w:tc>
      </w:tr>
      <w:tr w:rsidR="009E679D" w:rsidRPr="00465E93" w:rsidTr="00FE23E5">
        <w:tc>
          <w:tcPr>
            <w:tcW w:w="1309" w:type="dxa"/>
          </w:tcPr>
          <w:p w:rsidR="00121242" w:rsidRPr="00FE23E5" w:rsidRDefault="00121242" w:rsidP="00FE23E5">
            <w:pPr>
              <w:spacing w:line="360" w:lineRule="auto"/>
              <w:jc w:val="center"/>
              <w:rPr>
                <w:b/>
              </w:rPr>
            </w:pPr>
            <w:r w:rsidRPr="00FE23E5">
              <w:rPr>
                <w:b/>
              </w:rPr>
              <w:t>D</w:t>
            </w:r>
          </w:p>
        </w:tc>
        <w:tc>
          <w:tcPr>
            <w:tcW w:w="4742" w:type="dxa"/>
          </w:tcPr>
          <w:p w:rsidR="00121242" w:rsidRPr="00465E93" w:rsidRDefault="00121242" w:rsidP="00FE23E5">
            <w:pPr>
              <w:spacing w:line="360" w:lineRule="auto"/>
            </w:pPr>
            <w:r w:rsidRPr="00FE23E5">
              <w:rPr>
                <w:b/>
              </w:rPr>
              <w:t>Paslaugos teikėjas</w:t>
            </w:r>
          </w:p>
        </w:tc>
        <w:tc>
          <w:tcPr>
            <w:tcW w:w="1939" w:type="dxa"/>
          </w:tcPr>
          <w:p w:rsidR="00121242" w:rsidRPr="00465E93" w:rsidRDefault="004F1A0C" w:rsidP="00FE23E5">
            <w:pPr>
              <w:spacing w:line="360" w:lineRule="auto"/>
              <w:jc w:val="center"/>
            </w:pPr>
            <w:r>
              <w:t>TAIP</w:t>
            </w:r>
          </w:p>
        </w:tc>
        <w:tc>
          <w:tcPr>
            <w:tcW w:w="6796" w:type="dxa"/>
          </w:tcPr>
          <w:p w:rsidR="00034DB1" w:rsidRDefault="00325434" w:rsidP="00034DB1">
            <w:r>
              <w:t>Piniginės</w:t>
            </w:r>
            <w:r w:rsidR="00034DB1">
              <w:t xml:space="preserve"> paramos skyriaus vyriausioji </w:t>
            </w:r>
            <w:r w:rsidR="004F1A0C">
              <w:t>specialist</w:t>
            </w:r>
            <w:r w:rsidR="00034DB1">
              <w:t>ė Vaida Kučiauskienė, tel. (8 343) 90 0</w:t>
            </w:r>
            <w:r w:rsidR="00696170">
              <w:t>1</w:t>
            </w:r>
            <w:r w:rsidR="00034DB1">
              <w:t xml:space="preserve">5, </w:t>
            </w:r>
          </w:p>
          <w:p w:rsidR="00121242" w:rsidRPr="00465E93" w:rsidRDefault="00034DB1" w:rsidP="00FE23E5">
            <w:pPr>
              <w:spacing w:line="360" w:lineRule="auto"/>
            </w:pPr>
            <w:proofErr w:type="spellStart"/>
            <w:r>
              <w:t>el.p</w:t>
            </w:r>
            <w:proofErr w:type="spellEnd"/>
            <w:r>
              <w:t xml:space="preserve">. </w:t>
            </w:r>
            <w:hyperlink r:id="rId20" w:history="1">
              <w:r w:rsidRPr="007C5374">
                <w:rPr>
                  <w:rStyle w:val="Hipersaitas"/>
                </w:rPr>
                <w:t>vaida.kuciauskiene</w:t>
              </w:r>
              <w:r w:rsidRPr="00C35D93">
                <w:rPr>
                  <w:rStyle w:val="Hipersaitas"/>
                </w:rPr>
                <w:t>@</w:t>
              </w:r>
              <w:r w:rsidRPr="007C5374">
                <w:rPr>
                  <w:rStyle w:val="Hipersaitas"/>
                </w:rPr>
                <w:t>marijampole.lt</w:t>
              </w:r>
            </w:hyperlink>
          </w:p>
        </w:tc>
      </w:tr>
      <w:tr w:rsidR="009E679D" w:rsidRPr="00465E93" w:rsidTr="00FE23E5">
        <w:tc>
          <w:tcPr>
            <w:tcW w:w="1309" w:type="dxa"/>
          </w:tcPr>
          <w:p w:rsidR="00121242" w:rsidRPr="00FE23E5" w:rsidRDefault="00121242" w:rsidP="00FE23E5">
            <w:pPr>
              <w:spacing w:line="360" w:lineRule="auto"/>
              <w:jc w:val="center"/>
              <w:rPr>
                <w:b/>
              </w:rPr>
            </w:pPr>
            <w:r w:rsidRPr="00FE23E5">
              <w:rPr>
                <w:b/>
              </w:rPr>
              <w:t>E</w:t>
            </w:r>
          </w:p>
        </w:tc>
        <w:tc>
          <w:tcPr>
            <w:tcW w:w="4742" w:type="dxa"/>
          </w:tcPr>
          <w:p w:rsidR="00121242" w:rsidRPr="00465E93" w:rsidRDefault="00121242" w:rsidP="00696170">
            <w:r w:rsidRPr="00FE23E5">
              <w:rPr>
                <w:b/>
              </w:rPr>
              <w:t>Institucijos administracijos padaliniai, iš kurių gaunama informacija ir dokumentai</w:t>
            </w:r>
          </w:p>
        </w:tc>
        <w:tc>
          <w:tcPr>
            <w:tcW w:w="1939" w:type="dxa"/>
          </w:tcPr>
          <w:p w:rsidR="00121242" w:rsidRPr="00465E93" w:rsidRDefault="00B873B0" w:rsidP="00FE23E5">
            <w:pPr>
              <w:spacing w:line="360" w:lineRule="auto"/>
              <w:jc w:val="center"/>
            </w:pPr>
            <w:r>
              <w:t>NE</w:t>
            </w:r>
          </w:p>
        </w:tc>
        <w:tc>
          <w:tcPr>
            <w:tcW w:w="6796" w:type="dxa"/>
          </w:tcPr>
          <w:p w:rsidR="00121242" w:rsidRPr="00465E93" w:rsidRDefault="00121242" w:rsidP="00FE23E5">
            <w:pPr>
              <w:spacing w:line="360" w:lineRule="auto"/>
            </w:pPr>
          </w:p>
        </w:tc>
      </w:tr>
      <w:tr w:rsidR="009E679D" w:rsidRPr="00465E93" w:rsidTr="00FE23E5">
        <w:tc>
          <w:tcPr>
            <w:tcW w:w="1309" w:type="dxa"/>
          </w:tcPr>
          <w:p w:rsidR="00121242" w:rsidRPr="00FE23E5" w:rsidRDefault="00121242" w:rsidP="00FE23E5">
            <w:pPr>
              <w:spacing w:line="360" w:lineRule="auto"/>
              <w:jc w:val="center"/>
              <w:rPr>
                <w:b/>
              </w:rPr>
            </w:pPr>
            <w:r w:rsidRPr="00FE23E5">
              <w:rPr>
                <w:b/>
              </w:rPr>
              <w:t>F</w:t>
            </w:r>
          </w:p>
        </w:tc>
        <w:tc>
          <w:tcPr>
            <w:tcW w:w="4742" w:type="dxa"/>
          </w:tcPr>
          <w:p w:rsidR="00121242" w:rsidRPr="00465E93" w:rsidRDefault="00121242" w:rsidP="00696170">
            <w:r w:rsidRPr="00FE23E5">
              <w:rPr>
                <w:b/>
              </w:rPr>
              <w:t>Institucijai pavaldžios įstaigos, iš kurių gaunama informacija ir dokumentai</w:t>
            </w:r>
          </w:p>
        </w:tc>
        <w:tc>
          <w:tcPr>
            <w:tcW w:w="1939" w:type="dxa"/>
          </w:tcPr>
          <w:p w:rsidR="00121242" w:rsidRPr="00465E93" w:rsidRDefault="00B873B0" w:rsidP="00FE23E5">
            <w:pPr>
              <w:spacing w:line="360" w:lineRule="auto"/>
              <w:jc w:val="center"/>
            </w:pPr>
            <w:r>
              <w:t>NE</w:t>
            </w:r>
          </w:p>
        </w:tc>
        <w:tc>
          <w:tcPr>
            <w:tcW w:w="6796" w:type="dxa"/>
          </w:tcPr>
          <w:p w:rsidR="00121242" w:rsidRPr="00465E93" w:rsidRDefault="00121242" w:rsidP="00FE23E5">
            <w:pPr>
              <w:spacing w:line="360" w:lineRule="auto"/>
            </w:pPr>
          </w:p>
        </w:tc>
      </w:tr>
      <w:tr w:rsidR="009E679D" w:rsidRPr="00465E93" w:rsidTr="00FE23E5">
        <w:tc>
          <w:tcPr>
            <w:tcW w:w="1309" w:type="dxa"/>
          </w:tcPr>
          <w:p w:rsidR="00121242" w:rsidRPr="00FE23E5" w:rsidRDefault="00121242" w:rsidP="00FE23E5">
            <w:pPr>
              <w:spacing w:line="360" w:lineRule="auto"/>
              <w:jc w:val="center"/>
              <w:rPr>
                <w:b/>
              </w:rPr>
            </w:pPr>
            <w:r w:rsidRPr="00FE23E5">
              <w:rPr>
                <w:b/>
              </w:rPr>
              <w:t>G</w:t>
            </w:r>
          </w:p>
        </w:tc>
        <w:tc>
          <w:tcPr>
            <w:tcW w:w="4742" w:type="dxa"/>
          </w:tcPr>
          <w:p w:rsidR="00121242" w:rsidRPr="00465E93" w:rsidRDefault="00121242" w:rsidP="00FE23E5">
            <w:pPr>
              <w:spacing w:line="360" w:lineRule="auto"/>
            </w:pPr>
            <w:r w:rsidRPr="00FE23E5">
              <w:rPr>
                <w:b/>
              </w:rPr>
              <w:t>Institucijai nepavaldžios įstaigos, iš kurių gaunama informacija ir dokumentai</w:t>
            </w:r>
          </w:p>
        </w:tc>
        <w:tc>
          <w:tcPr>
            <w:tcW w:w="1939" w:type="dxa"/>
          </w:tcPr>
          <w:p w:rsidR="00121242" w:rsidRPr="00465E93" w:rsidRDefault="00E921EE" w:rsidP="00FE23E5">
            <w:pPr>
              <w:spacing w:line="360" w:lineRule="auto"/>
              <w:jc w:val="center"/>
            </w:pPr>
            <w:r>
              <w:t>TAIP</w:t>
            </w:r>
          </w:p>
        </w:tc>
        <w:tc>
          <w:tcPr>
            <w:tcW w:w="6796" w:type="dxa"/>
          </w:tcPr>
          <w:p w:rsidR="00121242" w:rsidRPr="00465E93" w:rsidRDefault="00C35D93" w:rsidP="00034DB1">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tapatybę patvirtinančio dokumento rūšį</w:t>
            </w:r>
          </w:p>
        </w:tc>
      </w:tr>
      <w:tr w:rsidR="00C35D93" w:rsidRPr="00465E93" w:rsidTr="00FE23E5">
        <w:tc>
          <w:tcPr>
            <w:tcW w:w="1309" w:type="dxa"/>
          </w:tcPr>
          <w:p w:rsidR="00C35D93" w:rsidRPr="00FE23E5" w:rsidRDefault="00C35D93" w:rsidP="00FE23E5">
            <w:pPr>
              <w:spacing w:line="360" w:lineRule="auto"/>
              <w:jc w:val="center"/>
              <w:rPr>
                <w:b/>
              </w:rPr>
            </w:pPr>
            <w:r w:rsidRPr="00FE23E5">
              <w:rPr>
                <w:b/>
              </w:rPr>
              <w:t>H</w:t>
            </w:r>
          </w:p>
        </w:tc>
        <w:tc>
          <w:tcPr>
            <w:tcW w:w="4742" w:type="dxa"/>
          </w:tcPr>
          <w:p w:rsidR="00C35D93" w:rsidRPr="00465E93" w:rsidRDefault="00C35D93" w:rsidP="00FE23E5">
            <w:pPr>
              <w:spacing w:line="360" w:lineRule="auto"/>
            </w:pPr>
            <w:r w:rsidRPr="00FE23E5">
              <w:rPr>
                <w:b/>
              </w:rPr>
              <w:t>Paslaugos vadovas</w:t>
            </w:r>
          </w:p>
        </w:tc>
        <w:tc>
          <w:tcPr>
            <w:tcW w:w="1939" w:type="dxa"/>
          </w:tcPr>
          <w:p w:rsidR="00C35D93" w:rsidRPr="00465E93" w:rsidRDefault="00C35D93" w:rsidP="00FE23E5">
            <w:pPr>
              <w:spacing w:line="360" w:lineRule="auto"/>
            </w:pPr>
            <w:r>
              <w:t xml:space="preserve">           TAIP </w:t>
            </w:r>
          </w:p>
        </w:tc>
        <w:tc>
          <w:tcPr>
            <w:tcW w:w="6796" w:type="dxa"/>
          </w:tcPr>
          <w:p w:rsidR="00C35D93" w:rsidRPr="004A1AB9" w:rsidRDefault="00C35D93" w:rsidP="0060421B">
            <w:pPr>
              <w:rPr>
                <w:b/>
              </w:rPr>
            </w:pPr>
            <w:r>
              <w:t>Piniginės</w:t>
            </w:r>
            <w:r w:rsidRPr="006730FA">
              <w:t xml:space="preserve"> paramos skyriaus vedėja </w:t>
            </w:r>
            <w:smartTag w:uri="urn:schemas-microsoft-com:office:smarttags" w:element="PersonName">
              <w:smartTagPr>
                <w:attr w:name="ProductID" w:val="Vida Bružinskaitė"/>
              </w:smartTagPr>
              <w:r w:rsidRPr="006730FA">
                <w:t>Vida Bružinskaitė</w:t>
              </w:r>
            </w:smartTag>
            <w:r w:rsidRPr="006730FA">
              <w:t xml:space="preserve">, tel. </w:t>
            </w:r>
            <w:r>
              <w:t>(</w:t>
            </w:r>
            <w:r w:rsidRPr="006730FA">
              <w:t>8 343</w:t>
            </w:r>
            <w:r>
              <w:t>)</w:t>
            </w:r>
            <w:r w:rsidRPr="006730FA">
              <w:t xml:space="preserve"> 90</w:t>
            </w:r>
            <w:r>
              <w:t xml:space="preserve"> </w:t>
            </w:r>
            <w:r w:rsidRPr="006730FA">
              <w:t xml:space="preserve">016, </w:t>
            </w:r>
            <w:proofErr w:type="spellStart"/>
            <w:r w:rsidRPr="006730FA">
              <w:t>el.p</w:t>
            </w:r>
            <w:proofErr w:type="spellEnd"/>
            <w:r w:rsidRPr="006730FA">
              <w:t xml:space="preserve">. </w:t>
            </w:r>
            <w:hyperlink r:id="rId21" w:history="1">
              <w:r w:rsidRPr="006730FA">
                <w:rPr>
                  <w:rStyle w:val="Hipersaitas"/>
                </w:rPr>
                <w:t>vida.bruzinskaite@marijampole.lt</w:t>
              </w:r>
            </w:hyperlink>
          </w:p>
        </w:tc>
      </w:tr>
      <w:tr w:rsidR="00C35D93" w:rsidRPr="00465E93" w:rsidTr="00FE23E5">
        <w:tc>
          <w:tcPr>
            <w:tcW w:w="1309" w:type="dxa"/>
          </w:tcPr>
          <w:p w:rsidR="00C35D93" w:rsidRPr="00FE23E5" w:rsidRDefault="00C35D93" w:rsidP="00FE23E5">
            <w:pPr>
              <w:jc w:val="center"/>
              <w:rPr>
                <w:b/>
              </w:rPr>
            </w:pPr>
            <w:r w:rsidRPr="00FE23E5">
              <w:rPr>
                <w:b/>
              </w:rPr>
              <w:t>K</w:t>
            </w:r>
          </w:p>
        </w:tc>
        <w:tc>
          <w:tcPr>
            <w:tcW w:w="4742" w:type="dxa"/>
          </w:tcPr>
          <w:p w:rsidR="00C35D93" w:rsidRPr="00465E93" w:rsidRDefault="00C35D93" w:rsidP="00384F97">
            <w:r w:rsidRPr="00FE23E5">
              <w:rPr>
                <w:b/>
              </w:rPr>
              <w:t>Institucijos administracijos padaliniai (pavaldžios įstaigos), su kuriais derinamas atsakymo asmeniui projektas</w:t>
            </w:r>
          </w:p>
        </w:tc>
        <w:tc>
          <w:tcPr>
            <w:tcW w:w="1939" w:type="dxa"/>
          </w:tcPr>
          <w:p w:rsidR="00C35D93" w:rsidRPr="00465E93" w:rsidRDefault="00C35D93" w:rsidP="00FE23E5">
            <w:pPr>
              <w:jc w:val="center"/>
            </w:pPr>
            <w:r>
              <w:t>NE</w:t>
            </w:r>
          </w:p>
        </w:tc>
        <w:tc>
          <w:tcPr>
            <w:tcW w:w="6796" w:type="dxa"/>
          </w:tcPr>
          <w:p w:rsidR="00C35D93" w:rsidRPr="004A1AB9" w:rsidRDefault="00C35D93" w:rsidP="00C35D93">
            <w:pPr>
              <w:rPr>
                <w:b/>
              </w:rPr>
            </w:pPr>
          </w:p>
        </w:tc>
      </w:tr>
      <w:tr w:rsidR="00C35D93" w:rsidRPr="00465E93" w:rsidTr="00FE23E5">
        <w:tc>
          <w:tcPr>
            <w:tcW w:w="1309" w:type="dxa"/>
          </w:tcPr>
          <w:p w:rsidR="00C35D93" w:rsidRPr="00FE23E5" w:rsidRDefault="00C35D93" w:rsidP="00FE23E5">
            <w:pPr>
              <w:spacing w:line="360" w:lineRule="auto"/>
              <w:jc w:val="center"/>
              <w:rPr>
                <w:b/>
              </w:rPr>
            </w:pPr>
            <w:r w:rsidRPr="00FE23E5">
              <w:rPr>
                <w:b/>
              </w:rPr>
              <w:t>L</w:t>
            </w:r>
          </w:p>
        </w:tc>
        <w:tc>
          <w:tcPr>
            <w:tcW w:w="4742" w:type="dxa"/>
          </w:tcPr>
          <w:p w:rsidR="00C35D93" w:rsidRPr="00465E93" w:rsidRDefault="00C35D93" w:rsidP="00FE23E5">
            <w:pPr>
              <w:spacing w:line="360" w:lineRule="auto"/>
            </w:pPr>
            <w:r w:rsidRPr="00FE23E5">
              <w:rPr>
                <w:b/>
              </w:rPr>
              <w:t>Institucijos vadovas ar jo įgaliotas tarnautojas</w:t>
            </w:r>
          </w:p>
        </w:tc>
        <w:tc>
          <w:tcPr>
            <w:tcW w:w="1939" w:type="dxa"/>
          </w:tcPr>
          <w:p w:rsidR="00C35D93" w:rsidRPr="00465E93" w:rsidRDefault="00C35D93" w:rsidP="00FE23E5">
            <w:pPr>
              <w:spacing w:line="360" w:lineRule="auto"/>
              <w:jc w:val="center"/>
            </w:pPr>
            <w:r>
              <w:t xml:space="preserve">TAIP </w:t>
            </w:r>
          </w:p>
        </w:tc>
        <w:tc>
          <w:tcPr>
            <w:tcW w:w="6796" w:type="dxa"/>
          </w:tcPr>
          <w:p w:rsidR="00C35D93" w:rsidRPr="00465E93" w:rsidRDefault="00C35D93" w:rsidP="00696170">
            <w:pPr>
              <w:spacing w:line="360" w:lineRule="auto"/>
            </w:pPr>
            <w:r>
              <w:t>Piniginės</w:t>
            </w:r>
            <w:r w:rsidRPr="006730FA">
              <w:t xml:space="preserve"> paramos skyriaus vedėja </w:t>
            </w:r>
            <w:smartTag w:uri="urn:schemas-microsoft-com:office:smarttags" w:element="PersonName">
              <w:smartTagPr>
                <w:attr w:name="ProductID" w:val="Vida Bružinskaitė"/>
              </w:smartTagPr>
              <w:r w:rsidRPr="006730FA">
                <w:t>Vida Bružinskaitė</w:t>
              </w:r>
            </w:smartTag>
            <w:r w:rsidRPr="006730FA">
              <w:t xml:space="preserve">, tel. </w:t>
            </w:r>
            <w:r>
              <w:t>(</w:t>
            </w:r>
            <w:r w:rsidRPr="006730FA">
              <w:t>8 343</w:t>
            </w:r>
            <w:r>
              <w:t>)</w:t>
            </w:r>
            <w:r w:rsidRPr="006730FA">
              <w:t xml:space="preserve"> 90</w:t>
            </w:r>
            <w:r>
              <w:t xml:space="preserve"> </w:t>
            </w:r>
            <w:r w:rsidRPr="006730FA">
              <w:t xml:space="preserve">016, </w:t>
            </w:r>
            <w:proofErr w:type="spellStart"/>
            <w:r w:rsidRPr="006730FA">
              <w:t>el.p</w:t>
            </w:r>
            <w:proofErr w:type="spellEnd"/>
            <w:r w:rsidRPr="006730FA">
              <w:t xml:space="preserve">. </w:t>
            </w:r>
            <w:hyperlink r:id="rId22" w:history="1">
              <w:r w:rsidRPr="006730FA">
                <w:rPr>
                  <w:rStyle w:val="Hipersaitas"/>
                </w:rPr>
                <w:t>vida.bruzinskaite@marijampole.lt</w:t>
              </w:r>
            </w:hyperlink>
          </w:p>
        </w:tc>
      </w:tr>
    </w:tbl>
    <w:p w:rsidR="00B4767C" w:rsidRPr="00140C7C" w:rsidRDefault="00B4767C" w:rsidP="00696170"/>
    <w:sectPr w:rsidR="00B4767C" w:rsidRPr="00140C7C" w:rsidSect="00121242">
      <w:type w:val="continuous"/>
      <w:pgSz w:w="16838" w:h="11906" w:orient="landscape"/>
      <w:pgMar w:top="1701" w:right="1134" w:bottom="567" w:left="1134"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4CAF" w:rsidRDefault="00584CAF">
      <w:r>
        <w:separator/>
      </w:r>
    </w:p>
  </w:endnote>
  <w:endnote w:type="continuationSeparator" w:id="0">
    <w:p w:rsidR="00584CAF" w:rsidRDefault="00584C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946" w:rsidRPr="00B079FA" w:rsidRDefault="00D63946" w:rsidP="00B079FA">
    <w:pPr>
      <w:pStyle w:val="Porat"/>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946" w:rsidRPr="009E2655" w:rsidRDefault="00D63946" w:rsidP="009E2655">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4CAF" w:rsidRDefault="00584CAF">
      <w:r>
        <w:separator/>
      </w:r>
    </w:p>
  </w:footnote>
  <w:footnote w:type="continuationSeparator" w:id="0">
    <w:p w:rsidR="00584CAF" w:rsidRDefault="00584C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946" w:rsidRPr="00140C7C" w:rsidRDefault="00434855" w:rsidP="00024D31">
    <w:pPr>
      <w:pStyle w:val="Antrats"/>
      <w:jc w:val="center"/>
      <w:rPr>
        <w:sz w:val="20"/>
        <w:szCs w:val="20"/>
      </w:rPr>
    </w:pPr>
    <w:r w:rsidRPr="00140C7C">
      <w:rPr>
        <w:rStyle w:val="Puslapionumeris"/>
        <w:sz w:val="20"/>
        <w:szCs w:val="20"/>
      </w:rPr>
      <w:fldChar w:fldCharType="begin"/>
    </w:r>
    <w:r w:rsidR="00D63946" w:rsidRPr="00140C7C">
      <w:rPr>
        <w:rStyle w:val="Puslapionumeris"/>
        <w:sz w:val="20"/>
        <w:szCs w:val="20"/>
      </w:rPr>
      <w:instrText xml:space="preserve"> PAGE </w:instrText>
    </w:r>
    <w:r w:rsidRPr="00140C7C">
      <w:rPr>
        <w:rStyle w:val="Puslapionumeris"/>
        <w:sz w:val="20"/>
        <w:szCs w:val="20"/>
      </w:rPr>
      <w:fldChar w:fldCharType="separate"/>
    </w:r>
    <w:r w:rsidR="00AC1503">
      <w:rPr>
        <w:rStyle w:val="Puslapionumeris"/>
        <w:noProof/>
        <w:sz w:val="20"/>
        <w:szCs w:val="20"/>
      </w:rPr>
      <w:t>3</w:t>
    </w:r>
    <w:r w:rsidRPr="00140C7C">
      <w:rPr>
        <w:rStyle w:val="Puslapionumeris"/>
        <w:sz w:val="20"/>
        <w:szCs w:val="2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946" w:rsidRPr="00024D31" w:rsidRDefault="00D63946" w:rsidP="00024D31">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1">
    <w:nsid w:val="15546376"/>
    <w:multiLevelType w:val="hybridMultilevel"/>
    <w:tmpl w:val="14EC11CA"/>
    <w:lvl w:ilvl="0" w:tplc="7F74FD04">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2">
    <w:nsid w:val="24741E35"/>
    <w:multiLevelType w:val="hybridMultilevel"/>
    <w:tmpl w:val="E8DE26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25F85F48"/>
    <w:multiLevelType w:val="hybridMultilevel"/>
    <w:tmpl w:val="A446C1BA"/>
    <w:lvl w:ilvl="0" w:tplc="873478D0">
      <w:start w:val="1"/>
      <w:numFmt w:val="decimal"/>
      <w:lvlText w:val="%1."/>
      <w:lvlJc w:val="left"/>
      <w:pPr>
        <w:ind w:left="1082" w:hanging="690"/>
      </w:pPr>
      <w:rPr>
        <w:rFonts w:ascii="Times New Roman" w:eastAsia="Times New Roman" w:hAnsi="Times New Roman" w:cs="Times New Roman"/>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4">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5">
    <w:nsid w:val="2A7D28DC"/>
    <w:multiLevelType w:val="hybridMultilevel"/>
    <w:tmpl w:val="2530253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2D1774D5"/>
    <w:multiLevelType w:val="hybridMultilevel"/>
    <w:tmpl w:val="E0CCB5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32866941"/>
    <w:multiLevelType w:val="hybridMultilevel"/>
    <w:tmpl w:val="4FB678BE"/>
    <w:lvl w:ilvl="0" w:tplc="800236B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33503609"/>
    <w:multiLevelType w:val="hybridMultilevel"/>
    <w:tmpl w:val="A3E27D68"/>
    <w:lvl w:ilvl="0" w:tplc="168C7660">
      <w:start w:val="1"/>
      <w:numFmt w:val="decimal"/>
      <w:lvlText w:val="%1."/>
      <w:lvlJc w:val="left"/>
      <w:pPr>
        <w:tabs>
          <w:tab w:val="num" w:pos="1211"/>
        </w:tabs>
        <w:ind w:left="1211" w:hanging="360"/>
      </w:pPr>
      <w:rPr>
        <w:rFonts w:hint="default"/>
      </w:rPr>
    </w:lvl>
    <w:lvl w:ilvl="1" w:tplc="04270019" w:tentative="1">
      <w:start w:val="1"/>
      <w:numFmt w:val="lowerLetter"/>
      <w:lvlText w:val="%2."/>
      <w:lvlJc w:val="left"/>
      <w:pPr>
        <w:tabs>
          <w:tab w:val="num" w:pos="1931"/>
        </w:tabs>
        <w:ind w:left="1931" w:hanging="360"/>
      </w:pPr>
    </w:lvl>
    <w:lvl w:ilvl="2" w:tplc="0427001B" w:tentative="1">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9">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nsid w:val="58772556"/>
    <w:multiLevelType w:val="hybridMultilevel"/>
    <w:tmpl w:val="2AA08C22"/>
    <w:lvl w:ilvl="0" w:tplc="2CAC0D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nsid w:val="60D350A6"/>
    <w:multiLevelType w:val="hybridMultilevel"/>
    <w:tmpl w:val="9E5A52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3">
    <w:nsid w:val="66FE5D94"/>
    <w:multiLevelType w:val="hybridMultilevel"/>
    <w:tmpl w:val="0C8EEBBA"/>
    <w:lvl w:ilvl="0" w:tplc="0427000F">
      <w:start w:val="1"/>
      <w:numFmt w:val="decimal"/>
      <w:lvlText w:val="%1."/>
      <w:lvlJc w:val="left"/>
      <w:pPr>
        <w:ind w:left="1353" w:hanging="360"/>
      </w:pPr>
      <w:rPr>
        <w:rFonts w:hint="default"/>
        <w:color w:val="auto"/>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4">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num w:numId="1">
    <w:abstractNumId w:val="9"/>
  </w:num>
  <w:num w:numId="2">
    <w:abstractNumId w:val="12"/>
  </w:num>
  <w:num w:numId="3">
    <w:abstractNumId w:val="4"/>
  </w:num>
  <w:num w:numId="4">
    <w:abstractNumId w:val="5"/>
  </w:num>
  <w:num w:numId="5">
    <w:abstractNumId w:val="11"/>
  </w:num>
  <w:num w:numId="6">
    <w:abstractNumId w:val="8"/>
  </w:num>
  <w:num w:numId="7">
    <w:abstractNumId w:val="14"/>
  </w:num>
  <w:num w:numId="8">
    <w:abstractNumId w:val="10"/>
  </w:num>
  <w:num w:numId="9">
    <w:abstractNumId w:val="0"/>
  </w:num>
  <w:num w:numId="10">
    <w:abstractNumId w:val="2"/>
  </w:num>
  <w:num w:numId="11">
    <w:abstractNumId w:val="6"/>
  </w:num>
  <w:num w:numId="12">
    <w:abstractNumId w:val="1"/>
  </w:num>
  <w:num w:numId="13">
    <w:abstractNumId w:val="13"/>
  </w:num>
  <w:num w:numId="14">
    <w:abstractNumId w:val="7"/>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96"/>
  <w:noPunctuationKerning/>
  <w:characterSpacingControl w:val="doNotCompress"/>
  <w:footnotePr>
    <w:footnote w:id="-1"/>
    <w:footnote w:id="0"/>
  </w:footnotePr>
  <w:endnotePr>
    <w:endnote w:id="-1"/>
    <w:endnote w:id="0"/>
  </w:endnotePr>
  <w:compat/>
  <w:rsids>
    <w:rsidRoot w:val="00931666"/>
    <w:rsid w:val="00001412"/>
    <w:rsid w:val="00024D31"/>
    <w:rsid w:val="00034DB1"/>
    <w:rsid w:val="00041E9E"/>
    <w:rsid w:val="00055AF3"/>
    <w:rsid w:val="0005755B"/>
    <w:rsid w:val="0007488C"/>
    <w:rsid w:val="000905D3"/>
    <w:rsid w:val="0009673D"/>
    <w:rsid w:val="000B1DF1"/>
    <w:rsid w:val="000B4D7A"/>
    <w:rsid w:val="000D06F2"/>
    <w:rsid w:val="000D18FD"/>
    <w:rsid w:val="000E1795"/>
    <w:rsid w:val="000E4F53"/>
    <w:rsid w:val="000E58CC"/>
    <w:rsid w:val="000F1E88"/>
    <w:rsid w:val="00106963"/>
    <w:rsid w:val="001070B9"/>
    <w:rsid w:val="00107696"/>
    <w:rsid w:val="00120AA2"/>
    <w:rsid w:val="00121242"/>
    <w:rsid w:val="00125D07"/>
    <w:rsid w:val="00135316"/>
    <w:rsid w:val="00140C7C"/>
    <w:rsid w:val="00161819"/>
    <w:rsid w:val="00165183"/>
    <w:rsid w:val="00171968"/>
    <w:rsid w:val="00187D7F"/>
    <w:rsid w:val="00197DDE"/>
    <w:rsid w:val="001B352B"/>
    <w:rsid w:val="001B69C5"/>
    <w:rsid w:val="001C656E"/>
    <w:rsid w:val="001D6E9F"/>
    <w:rsid w:val="001E0B3C"/>
    <w:rsid w:val="001E6DD5"/>
    <w:rsid w:val="002041DE"/>
    <w:rsid w:val="00221375"/>
    <w:rsid w:val="00233A2F"/>
    <w:rsid w:val="00267FBC"/>
    <w:rsid w:val="0029149E"/>
    <w:rsid w:val="002B39F0"/>
    <w:rsid w:val="002C3604"/>
    <w:rsid w:val="002C5684"/>
    <w:rsid w:val="002E1B4D"/>
    <w:rsid w:val="00302265"/>
    <w:rsid w:val="00305B1B"/>
    <w:rsid w:val="00311E6F"/>
    <w:rsid w:val="00324938"/>
    <w:rsid w:val="00325434"/>
    <w:rsid w:val="00347773"/>
    <w:rsid w:val="00360966"/>
    <w:rsid w:val="00364FDA"/>
    <w:rsid w:val="00374FF0"/>
    <w:rsid w:val="0038029A"/>
    <w:rsid w:val="00384F97"/>
    <w:rsid w:val="003A26F2"/>
    <w:rsid w:val="003B0461"/>
    <w:rsid w:val="003C03BB"/>
    <w:rsid w:val="003D2B2C"/>
    <w:rsid w:val="003E51A8"/>
    <w:rsid w:val="003E57AB"/>
    <w:rsid w:val="004058B1"/>
    <w:rsid w:val="00411AFC"/>
    <w:rsid w:val="00434684"/>
    <w:rsid w:val="00434855"/>
    <w:rsid w:val="00447151"/>
    <w:rsid w:val="0045224C"/>
    <w:rsid w:val="0045484F"/>
    <w:rsid w:val="00470A88"/>
    <w:rsid w:val="004948BC"/>
    <w:rsid w:val="00494DA1"/>
    <w:rsid w:val="004A27BF"/>
    <w:rsid w:val="004E435B"/>
    <w:rsid w:val="004F1A0C"/>
    <w:rsid w:val="004F5487"/>
    <w:rsid w:val="005026AB"/>
    <w:rsid w:val="00502A4B"/>
    <w:rsid w:val="005070B7"/>
    <w:rsid w:val="00531D1A"/>
    <w:rsid w:val="0053473E"/>
    <w:rsid w:val="00547C8F"/>
    <w:rsid w:val="005707C1"/>
    <w:rsid w:val="00574842"/>
    <w:rsid w:val="005834C4"/>
    <w:rsid w:val="0058476F"/>
    <w:rsid w:val="00584CAF"/>
    <w:rsid w:val="005A403D"/>
    <w:rsid w:val="005C5783"/>
    <w:rsid w:val="005C6F67"/>
    <w:rsid w:val="005D0128"/>
    <w:rsid w:val="005D63C8"/>
    <w:rsid w:val="005E3E48"/>
    <w:rsid w:val="005F264D"/>
    <w:rsid w:val="005F3650"/>
    <w:rsid w:val="0060421B"/>
    <w:rsid w:val="00625CAB"/>
    <w:rsid w:val="0063128E"/>
    <w:rsid w:val="00636074"/>
    <w:rsid w:val="00646E6F"/>
    <w:rsid w:val="0065103B"/>
    <w:rsid w:val="00662186"/>
    <w:rsid w:val="0067515A"/>
    <w:rsid w:val="00676F46"/>
    <w:rsid w:val="00694839"/>
    <w:rsid w:val="00696170"/>
    <w:rsid w:val="006A589C"/>
    <w:rsid w:val="006B183C"/>
    <w:rsid w:val="006B2548"/>
    <w:rsid w:val="006C57E8"/>
    <w:rsid w:val="006D06FC"/>
    <w:rsid w:val="006D56F1"/>
    <w:rsid w:val="006E0A9A"/>
    <w:rsid w:val="0070634A"/>
    <w:rsid w:val="0072686C"/>
    <w:rsid w:val="007455B5"/>
    <w:rsid w:val="00762E1C"/>
    <w:rsid w:val="00767C8D"/>
    <w:rsid w:val="00774CD7"/>
    <w:rsid w:val="007A4854"/>
    <w:rsid w:val="007C2F0B"/>
    <w:rsid w:val="007C50F3"/>
    <w:rsid w:val="007D179B"/>
    <w:rsid w:val="007E06FD"/>
    <w:rsid w:val="00842D1C"/>
    <w:rsid w:val="00844DAD"/>
    <w:rsid w:val="008530B3"/>
    <w:rsid w:val="00854C61"/>
    <w:rsid w:val="00864ECD"/>
    <w:rsid w:val="00870B30"/>
    <w:rsid w:val="008A7307"/>
    <w:rsid w:val="008B40DC"/>
    <w:rsid w:val="008B6E16"/>
    <w:rsid w:val="008D05D7"/>
    <w:rsid w:val="00902FB3"/>
    <w:rsid w:val="00907B26"/>
    <w:rsid w:val="00922EA3"/>
    <w:rsid w:val="00931666"/>
    <w:rsid w:val="00937FB7"/>
    <w:rsid w:val="00940869"/>
    <w:rsid w:val="00950033"/>
    <w:rsid w:val="00954D3E"/>
    <w:rsid w:val="009575E7"/>
    <w:rsid w:val="00965BBB"/>
    <w:rsid w:val="0097067A"/>
    <w:rsid w:val="00970CE3"/>
    <w:rsid w:val="00975A94"/>
    <w:rsid w:val="009858E8"/>
    <w:rsid w:val="00990B5F"/>
    <w:rsid w:val="009B556C"/>
    <w:rsid w:val="009B6823"/>
    <w:rsid w:val="009C707A"/>
    <w:rsid w:val="009D5D05"/>
    <w:rsid w:val="009D5F3F"/>
    <w:rsid w:val="009E2655"/>
    <w:rsid w:val="009E679D"/>
    <w:rsid w:val="009F2984"/>
    <w:rsid w:val="00A05E84"/>
    <w:rsid w:val="00A06E5D"/>
    <w:rsid w:val="00A44B3A"/>
    <w:rsid w:val="00A81B16"/>
    <w:rsid w:val="00A94148"/>
    <w:rsid w:val="00AA6D7B"/>
    <w:rsid w:val="00AB3609"/>
    <w:rsid w:val="00AC1503"/>
    <w:rsid w:val="00AD7A16"/>
    <w:rsid w:val="00AE522C"/>
    <w:rsid w:val="00AE5C14"/>
    <w:rsid w:val="00AF2FB2"/>
    <w:rsid w:val="00B02098"/>
    <w:rsid w:val="00B05DF2"/>
    <w:rsid w:val="00B0711A"/>
    <w:rsid w:val="00B079FA"/>
    <w:rsid w:val="00B2079F"/>
    <w:rsid w:val="00B22084"/>
    <w:rsid w:val="00B24883"/>
    <w:rsid w:val="00B26D7E"/>
    <w:rsid w:val="00B32DAD"/>
    <w:rsid w:val="00B33133"/>
    <w:rsid w:val="00B34CDF"/>
    <w:rsid w:val="00B3519F"/>
    <w:rsid w:val="00B4049E"/>
    <w:rsid w:val="00B4767C"/>
    <w:rsid w:val="00B56A15"/>
    <w:rsid w:val="00B57478"/>
    <w:rsid w:val="00B620F9"/>
    <w:rsid w:val="00B63F2F"/>
    <w:rsid w:val="00B873B0"/>
    <w:rsid w:val="00B935B4"/>
    <w:rsid w:val="00BB3D33"/>
    <w:rsid w:val="00BB4975"/>
    <w:rsid w:val="00BC3DBF"/>
    <w:rsid w:val="00BD6BF4"/>
    <w:rsid w:val="00BE756E"/>
    <w:rsid w:val="00C23C6E"/>
    <w:rsid w:val="00C35D93"/>
    <w:rsid w:val="00C54D7E"/>
    <w:rsid w:val="00C81029"/>
    <w:rsid w:val="00C82A16"/>
    <w:rsid w:val="00C82F60"/>
    <w:rsid w:val="00C9550C"/>
    <w:rsid w:val="00C97C88"/>
    <w:rsid w:val="00CA19BA"/>
    <w:rsid w:val="00CB07A8"/>
    <w:rsid w:val="00CB2D9D"/>
    <w:rsid w:val="00CB352D"/>
    <w:rsid w:val="00CB66E1"/>
    <w:rsid w:val="00CC1325"/>
    <w:rsid w:val="00CC5865"/>
    <w:rsid w:val="00CC68C7"/>
    <w:rsid w:val="00CE5E3B"/>
    <w:rsid w:val="00D04636"/>
    <w:rsid w:val="00D07022"/>
    <w:rsid w:val="00D27B84"/>
    <w:rsid w:val="00D4625D"/>
    <w:rsid w:val="00D50FC6"/>
    <w:rsid w:val="00D52938"/>
    <w:rsid w:val="00D6027B"/>
    <w:rsid w:val="00D61CC9"/>
    <w:rsid w:val="00D63946"/>
    <w:rsid w:val="00D7233B"/>
    <w:rsid w:val="00D7784C"/>
    <w:rsid w:val="00D84539"/>
    <w:rsid w:val="00D972FB"/>
    <w:rsid w:val="00DA14CA"/>
    <w:rsid w:val="00DA2F0E"/>
    <w:rsid w:val="00DB5A3A"/>
    <w:rsid w:val="00DB5B14"/>
    <w:rsid w:val="00DC6DAE"/>
    <w:rsid w:val="00DD18B5"/>
    <w:rsid w:val="00DE3689"/>
    <w:rsid w:val="00E357A3"/>
    <w:rsid w:val="00E65584"/>
    <w:rsid w:val="00E70B81"/>
    <w:rsid w:val="00E921EE"/>
    <w:rsid w:val="00E977DE"/>
    <w:rsid w:val="00EA331D"/>
    <w:rsid w:val="00EE0844"/>
    <w:rsid w:val="00EE40B9"/>
    <w:rsid w:val="00EF69B8"/>
    <w:rsid w:val="00EF7156"/>
    <w:rsid w:val="00F22BD2"/>
    <w:rsid w:val="00F24382"/>
    <w:rsid w:val="00F4061E"/>
    <w:rsid w:val="00F453E5"/>
    <w:rsid w:val="00F64C7C"/>
    <w:rsid w:val="00F81C87"/>
    <w:rsid w:val="00F82977"/>
    <w:rsid w:val="00FB2BF0"/>
    <w:rsid w:val="00FD5B1C"/>
    <w:rsid w:val="00FE23E5"/>
    <w:rsid w:val="00FE53D5"/>
    <w:rsid w:val="00FF0C47"/>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HTML Cite" w:uiPriority="99"/>
    <w:lsdException w:name="annotation subjec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434855"/>
    <w:rPr>
      <w:sz w:val="24"/>
      <w:szCs w:val="24"/>
    </w:rPr>
  </w:style>
  <w:style w:type="paragraph" w:styleId="Antrat1">
    <w:name w:val="heading 1"/>
    <w:basedOn w:val="prastasis"/>
    <w:next w:val="prastasis"/>
    <w:link w:val="Antrat1Diagrama"/>
    <w:qFormat/>
    <w:rsid w:val="000E4F53"/>
    <w:pPr>
      <w:keepNext/>
      <w:ind w:right="-524" w:firstLine="1440"/>
      <w:jc w:val="center"/>
      <w:outlineLvl w:val="0"/>
    </w:pPr>
    <w:rPr>
      <w:b/>
      <w:sz w:val="22"/>
      <w:lang w:eastAsia="en-US"/>
    </w:rPr>
  </w:style>
  <w:style w:type="paragraph" w:styleId="Antrat4">
    <w:name w:val="heading 4"/>
    <w:basedOn w:val="prastasis"/>
    <w:next w:val="prastasis"/>
    <w:qFormat/>
    <w:rsid w:val="00494DA1"/>
    <w:pPr>
      <w:keepNext/>
      <w:spacing w:before="240" w:after="60"/>
      <w:outlineLvl w:val="3"/>
    </w:pPr>
    <w:rPr>
      <w:b/>
      <w:bCs/>
      <w:sz w:val="28"/>
      <w:szCs w:val="28"/>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774CD7"/>
    <w:pPr>
      <w:spacing w:before="100" w:beforeAutospacing="1" w:after="100" w:afterAutospacing="1"/>
    </w:pPr>
  </w:style>
  <w:style w:type="character" w:styleId="Hipersaitas">
    <w:name w:val="Hyperlink"/>
    <w:rsid w:val="00842D1C"/>
    <w:rPr>
      <w:color w:val="0000FF"/>
      <w:u w:val="single"/>
    </w:rPr>
  </w:style>
  <w:style w:type="paragraph" w:styleId="HTMLiankstoformatuotas">
    <w:name w:val="HTML Preformatted"/>
    <w:basedOn w:val="prastasis"/>
    <w:link w:val="HTMLiankstoformatuotasDiagrama"/>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Debesliotekstas">
    <w:name w:val="Balloon Text"/>
    <w:basedOn w:val="prastasis"/>
    <w:semiHidden/>
    <w:rsid w:val="004F5487"/>
    <w:rPr>
      <w:rFonts w:ascii="Tahoma" w:hAnsi="Tahoma" w:cs="Tahoma"/>
      <w:sz w:val="16"/>
      <w:szCs w:val="16"/>
    </w:rPr>
  </w:style>
  <w:style w:type="paragraph" w:customStyle="1" w:styleId="antraste">
    <w:name w:val="antraste"/>
    <w:basedOn w:val="prastasis"/>
    <w:rsid w:val="00494DA1"/>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rsid w:val="00494DA1"/>
    <w:pPr>
      <w:ind w:left="6180"/>
    </w:pPr>
    <w:rPr>
      <w:szCs w:val="20"/>
      <w:lang w:eastAsia="en-US"/>
    </w:rPr>
  </w:style>
  <w:style w:type="character" w:customStyle="1" w:styleId="HTMLiankstoformatuotasDiagrama">
    <w:name w:val="HTML iš anksto formatuotas Diagrama"/>
    <w:link w:val="HTMLiankstoformatuotas"/>
    <w:rsid w:val="00494DA1"/>
    <w:rPr>
      <w:rFonts w:ascii="Courier New" w:hAnsi="Courier New" w:cs="Courier New"/>
      <w:lang w:val="lt-LT" w:eastAsia="lt-LT" w:bidi="ar-SA"/>
    </w:rPr>
  </w:style>
  <w:style w:type="paragraph" w:customStyle="1" w:styleId="Bodytext0">
    <w:name w:val="Body text"/>
    <w:rsid w:val="00494DA1"/>
    <w:pPr>
      <w:autoSpaceDE w:val="0"/>
      <w:autoSpaceDN w:val="0"/>
      <w:adjustRightInd w:val="0"/>
      <w:ind w:firstLine="312"/>
      <w:jc w:val="both"/>
    </w:pPr>
    <w:rPr>
      <w:rFonts w:ascii="TimesLT" w:hAnsi="TimesLT"/>
      <w:lang w:val="en-US" w:eastAsia="en-US"/>
    </w:rPr>
  </w:style>
  <w:style w:type="paragraph" w:customStyle="1" w:styleId="Patvirtinta">
    <w:name w:val="Patvirtinta"/>
    <w:basedOn w:val="prastasis"/>
    <w:rsid w:val="00494DA1"/>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color w:val="000000"/>
      <w:sz w:val="20"/>
      <w:szCs w:val="20"/>
      <w:lang w:val="en-US"/>
    </w:rPr>
  </w:style>
  <w:style w:type="paragraph" w:styleId="prastasistinklapis">
    <w:name w:val="Normal (Web)"/>
    <w:basedOn w:val="prastasis"/>
    <w:rsid w:val="00531D1A"/>
    <w:pPr>
      <w:spacing w:before="45" w:after="45" w:line="240" w:lineRule="atLeast"/>
    </w:pPr>
    <w:rPr>
      <w:rFonts w:ascii="Arial" w:hAnsi="Arial" w:cs="Arial"/>
      <w:color w:val="000000"/>
      <w:sz w:val="18"/>
      <w:szCs w:val="18"/>
    </w:rPr>
  </w:style>
  <w:style w:type="character" w:styleId="Perirtashipersaitas">
    <w:name w:val="FollowedHyperlink"/>
    <w:rsid w:val="004058B1"/>
    <w:rPr>
      <w:color w:val="800080"/>
      <w:u w:val="single"/>
    </w:rPr>
  </w:style>
  <w:style w:type="character" w:customStyle="1" w:styleId="Antrat1Diagrama">
    <w:name w:val="Antraštė 1 Diagrama"/>
    <w:link w:val="Antrat1"/>
    <w:rsid w:val="000E4F53"/>
    <w:rPr>
      <w:b/>
      <w:sz w:val="22"/>
      <w:szCs w:val="24"/>
      <w:lang w:eastAsia="en-US"/>
    </w:rPr>
  </w:style>
  <w:style w:type="paragraph" w:styleId="Pagrindinistekstas2">
    <w:name w:val="Body Text 2"/>
    <w:basedOn w:val="prastasis"/>
    <w:link w:val="Pagrindinistekstas2Diagrama"/>
    <w:rsid w:val="000E4F53"/>
    <w:pPr>
      <w:spacing w:after="120" w:line="480" w:lineRule="auto"/>
    </w:pPr>
    <w:rPr>
      <w:rFonts w:ascii="TimesLT" w:hAnsi="TimesLT"/>
      <w:sz w:val="20"/>
      <w:szCs w:val="20"/>
      <w:lang w:val="en-GB" w:eastAsia="en-US"/>
    </w:rPr>
  </w:style>
  <w:style w:type="character" w:customStyle="1" w:styleId="Pagrindinistekstas2Diagrama">
    <w:name w:val="Pagrindinis tekstas 2 Diagrama"/>
    <w:link w:val="Pagrindinistekstas2"/>
    <w:rsid w:val="000E4F53"/>
    <w:rPr>
      <w:rFonts w:ascii="TimesLT" w:hAnsi="TimesLT"/>
      <w:lang w:val="en-GB" w:eastAsia="en-US"/>
    </w:rPr>
  </w:style>
  <w:style w:type="paragraph" w:styleId="Pagrindinistekstas">
    <w:name w:val="Body Text"/>
    <w:basedOn w:val="prastasis"/>
    <w:link w:val="PagrindinistekstasDiagrama"/>
    <w:rsid w:val="000E4F53"/>
    <w:pPr>
      <w:spacing w:after="120"/>
    </w:pPr>
    <w:rPr>
      <w:rFonts w:ascii="TimesLT" w:hAnsi="TimesLT"/>
      <w:sz w:val="20"/>
      <w:szCs w:val="20"/>
      <w:lang w:val="en-GB" w:eastAsia="en-US"/>
    </w:rPr>
  </w:style>
  <w:style w:type="character" w:customStyle="1" w:styleId="PagrindinistekstasDiagrama">
    <w:name w:val="Pagrindinis tekstas Diagrama"/>
    <w:link w:val="Pagrindinistekstas"/>
    <w:rsid w:val="000E4F53"/>
    <w:rPr>
      <w:rFonts w:ascii="TimesLT" w:hAnsi="TimesLT"/>
      <w:lang w:val="en-GB" w:eastAsia="en-US"/>
    </w:rPr>
  </w:style>
  <w:style w:type="paragraph" w:customStyle="1" w:styleId="CharChar1">
    <w:name w:val="Char Char1"/>
    <w:basedOn w:val="prastasis"/>
    <w:rsid w:val="000E4F53"/>
    <w:pPr>
      <w:widowControl w:val="0"/>
      <w:adjustRightInd w:val="0"/>
      <w:spacing w:after="160" w:line="240" w:lineRule="exact"/>
      <w:jc w:val="both"/>
      <w:textAlignment w:val="baseline"/>
    </w:pPr>
    <w:rPr>
      <w:rFonts w:ascii="Tahoma" w:hAnsi="Tahoma"/>
      <w:sz w:val="20"/>
      <w:szCs w:val="20"/>
      <w:lang w:val="en-US" w:eastAsia="en-US"/>
    </w:rPr>
  </w:style>
  <w:style w:type="paragraph" w:styleId="Sraopastraipa">
    <w:name w:val="List Paragraph"/>
    <w:basedOn w:val="prastasis"/>
    <w:uiPriority w:val="34"/>
    <w:qFormat/>
    <w:rsid w:val="000E4F53"/>
    <w:pPr>
      <w:spacing w:after="200" w:line="276" w:lineRule="auto"/>
      <w:ind w:left="1296"/>
    </w:pPr>
    <w:rPr>
      <w:rFonts w:ascii="Calibri" w:eastAsia="Calibri" w:hAnsi="Calibri"/>
      <w:sz w:val="22"/>
      <w:szCs w:val="22"/>
      <w:lang w:eastAsia="en-US"/>
    </w:rPr>
  </w:style>
  <w:style w:type="character" w:styleId="Komentaronuoroda">
    <w:name w:val="annotation reference"/>
    <w:uiPriority w:val="99"/>
    <w:unhideWhenUsed/>
    <w:rsid w:val="000E4F53"/>
    <w:rPr>
      <w:sz w:val="16"/>
      <w:szCs w:val="16"/>
    </w:rPr>
  </w:style>
  <w:style w:type="paragraph" w:styleId="Komentarotekstas">
    <w:name w:val="annotation text"/>
    <w:basedOn w:val="prastasis"/>
    <w:link w:val="KomentarotekstasDiagrama"/>
    <w:uiPriority w:val="99"/>
    <w:unhideWhenUsed/>
    <w:rsid w:val="000E4F53"/>
    <w:rPr>
      <w:rFonts w:ascii="TimesLT" w:hAnsi="TimesLT"/>
      <w:sz w:val="20"/>
      <w:szCs w:val="20"/>
      <w:lang w:val="en-GB" w:eastAsia="en-US"/>
    </w:rPr>
  </w:style>
  <w:style w:type="character" w:customStyle="1" w:styleId="KomentarotekstasDiagrama">
    <w:name w:val="Komentaro tekstas Diagrama"/>
    <w:link w:val="Komentarotekstas"/>
    <w:uiPriority w:val="99"/>
    <w:rsid w:val="000E4F53"/>
    <w:rPr>
      <w:rFonts w:ascii="TimesLT" w:hAnsi="TimesLT"/>
      <w:lang w:val="en-GB" w:eastAsia="en-US"/>
    </w:rPr>
  </w:style>
  <w:style w:type="paragraph" w:styleId="Komentarotema">
    <w:name w:val="annotation subject"/>
    <w:basedOn w:val="Komentarotekstas"/>
    <w:next w:val="Komentarotekstas"/>
    <w:link w:val="KomentarotemaDiagrama"/>
    <w:uiPriority w:val="99"/>
    <w:unhideWhenUsed/>
    <w:rsid w:val="000E4F53"/>
    <w:rPr>
      <w:b/>
      <w:bCs/>
    </w:rPr>
  </w:style>
  <w:style w:type="character" w:customStyle="1" w:styleId="KomentarotemaDiagrama">
    <w:name w:val="Komentaro tema Diagrama"/>
    <w:link w:val="Komentarotema"/>
    <w:uiPriority w:val="99"/>
    <w:rsid w:val="000E4F53"/>
    <w:rPr>
      <w:rFonts w:ascii="TimesLT" w:hAnsi="TimesLT"/>
      <w:b/>
      <w:bCs/>
      <w:lang w:val="en-GB" w:eastAsia="en-US"/>
    </w:rPr>
  </w:style>
  <w:style w:type="character" w:styleId="Grietas">
    <w:name w:val="Strong"/>
    <w:uiPriority w:val="22"/>
    <w:qFormat/>
    <w:rsid w:val="000E4F53"/>
    <w:rPr>
      <w:b/>
      <w:bCs/>
    </w:rPr>
  </w:style>
  <w:style w:type="character" w:styleId="HTMLcitata">
    <w:name w:val="HTML Cite"/>
    <w:uiPriority w:val="99"/>
    <w:unhideWhenUsed/>
    <w:rsid w:val="00411AFC"/>
    <w:rPr>
      <w:i/>
      <w:iCs/>
    </w:rPr>
  </w:style>
  <w:style w:type="character" w:customStyle="1" w:styleId="Neapdorotaspaminjimas">
    <w:name w:val="Neapdorotas paminėjimas"/>
    <w:uiPriority w:val="99"/>
    <w:semiHidden/>
    <w:unhideWhenUsed/>
    <w:rsid w:val="00D7784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063334894">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501265840">
      <w:bodyDiv w:val="1"/>
      <w:marLeft w:val="0"/>
      <w:marRight w:val="0"/>
      <w:marTop w:val="0"/>
      <w:marBottom w:val="0"/>
      <w:divBdr>
        <w:top w:val="none" w:sz="0" w:space="0" w:color="auto"/>
        <w:left w:val="none" w:sz="0" w:space="0" w:color="auto"/>
        <w:bottom w:val="none" w:sz="0" w:space="0" w:color="auto"/>
        <w:right w:val="none" w:sz="0" w:space="0" w:color="auto"/>
      </w:divBdr>
      <w:divsChild>
        <w:div w:id="1923374622">
          <w:marLeft w:val="0"/>
          <w:marRight w:val="0"/>
          <w:marTop w:val="0"/>
          <w:marBottom w:val="0"/>
          <w:divBdr>
            <w:top w:val="none" w:sz="0" w:space="0" w:color="auto"/>
            <w:left w:val="none" w:sz="0" w:space="0" w:color="auto"/>
            <w:bottom w:val="none" w:sz="0" w:space="0" w:color="auto"/>
            <w:right w:val="none" w:sz="0" w:space="0" w:color="auto"/>
          </w:divBdr>
          <w:divsChild>
            <w:div w:id="2066681009">
              <w:marLeft w:val="0"/>
              <w:marRight w:val="0"/>
              <w:marTop w:val="0"/>
              <w:marBottom w:val="0"/>
              <w:divBdr>
                <w:top w:val="none" w:sz="0" w:space="0" w:color="auto"/>
                <w:left w:val="none" w:sz="0" w:space="0" w:color="auto"/>
                <w:bottom w:val="none" w:sz="0" w:space="0" w:color="auto"/>
                <w:right w:val="none" w:sz="0" w:space="0" w:color="auto"/>
              </w:divBdr>
              <w:divsChild>
                <w:div w:id="439565333">
                  <w:marLeft w:val="0"/>
                  <w:marRight w:val="0"/>
                  <w:marTop w:val="0"/>
                  <w:marBottom w:val="0"/>
                  <w:divBdr>
                    <w:top w:val="none" w:sz="0" w:space="0" w:color="auto"/>
                    <w:left w:val="none" w:sz="0" w:space="0" w:color="auto"/>
                    <w:bottom w:val="none" w:sz="0" w:space="0" w:color="auto"/>
                    <w:right w:val="none" w:sz="0" w:space="0" w:color="auto"/>
                  </w:divBdr>
                  <w:divsChild>
                    <w:div w:id="268006107">
                      <w:marLeft w:val="0"/>
                      <w:marRight w:val="0"/>
                      <w:marTop w:val="0"/>
                      <w:marBottom w:val="0"/>
                      <w:divBdr>
                        <w:top w:val="none" w:sz="0" w:space="0" w:color="auto"/>
                        <w:left w:val="none" w:sz="0" w:space="0" w:color="auto"/>
                        <w:bottom w:val="none" w:sz="0" w:space="0" w:color="auto"/>
                        <w:right w:val="none" w:sz="0" w:space="0" w:color="auto"/>
                      </w:divBdr>
                    </w:div>
                    <w:div w:id="1267690827">
                      <w:marLeft w:val="0"/>
                      <w:marRight w:val="0"/>
                      <w:marTop w:val="0"/>
                      <w:marBottom w:val="0"/>
                      <w:divBdr>
                        <w:top w:val="none" w:sz="0" w:space="0" w:color="auto"/>
                        <w:left w:val="none" w:sz="0" w:space="0" w:color="auto"/>
                        <w:bottom w:val="none" w:sz="0" w:space="0" w:color="auto"/>
                        <w:right w:val="none" w:sz="0" w:space="0" w:color="auto"/>
                      </w:divBdr>
                    </w:div>
                    <w:div w:id="1425030085">
                      <w:marLeft w:val="0"/>
                      <w:marRight w:val="0"/>
                      <w:marTop w:val="0"/>
                      <w:marBottom w:val="0"/>
                      <w:divBdr>
                        <w:top w:val="none" w:sz="0" w:space="0" w:color="auto"/>
                        <w:left w:val="none" w:sz="0" w:space="0" w:color="auto"/>
                        <w:bottom w:val="none" w:sz="0" w:space="0" w:color="auto"/>
                        <w:right w:val="none" w:sz="0" w:space="0" w:color="auto"/>
                      </w:divBdr>
                    </w:div>
                    <w:div w:id="207605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012218">
      <w:bodyDiv w:val="1"/>
      <w:marLeft w:val="0"/>
      <w:marRight w:val="0"/>
      <w:marTop w:val="0"/>
      <w:marBottom w:val="0"/>
      <w:divBdr>
        <w:top w:val="none" w:sz="0" w:space="0" w:color="auto"/>
        <w:left w:val="none" w:sz="0" w:space="0" w:color="auto"/>
        <w:bottom w:val="none" w:sz="0" w:space="0" w:color="auto"/>
        <w:right w:val="none" w:sz="0" w:space="0" w:color="auto"/>
      </w:divBdr>
    </w:div>
    <w:div w:id="213451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pis.lt" TargetMode="External"/><Relationship Id="rId13" Type="http://schemas.openxmlformats.org/officeDocument/2006/relationships/hyperlink" Target="mailto:vaida.kuciauskiene@marijampole.lt"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vida.bruzinskaite@marijampole.lt" TargetMode="External"/><Relationship Id="rId7" Type="http://schemas.openxmlformats.org/officeDocument/2006/relationships/endnotes" Target="endnotes.xml"/><Relationship Id="rId12" Type="http://schemas.openxmlformats.org/officeDocument/2006/relationships/hyperlink" Target="http://www.spis.l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mailto:vaida.kuciauskiene@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ijampole.lt/go.php/Administracines-paslaugos16630647743018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pis.lt" TargetMode="External"/><Relationship Id="rId23" Type="http://schemas.openxmlformats.org/officeDocument/2006/relationships/fontTable" Target="fontTable.xml"/><Relationship Id="rId10" Type="http://schemas.openxmlformats.org/officeDocument/2006/relationships/hyperlink" Target="https://www.e-tar.lt/portal/lt/legalAct/TAR.BC20ABB451B4/as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tar.lt/portal/lt/legalAct/TAR.12977CB93B03/asr" TargetMode="External"/><Relationship Id="rId14" Type="http://schemas.openxmlformats.org/officeDocument/2006/relationships/hyperlink" Target="mailto:vida.bruzinskaite@marijampole.lt" TargetMode="External"/><Relationship Id="rId22" Type="http://schemas.openxmlformats.org/officeDocument/2006/relationships/hyperlink" Target="mailto:vida.bruzinskaite@marijampole.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99F57-D342-4C1D-B438-6F97C713C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10</TotalTime>
  <Pages>4</Pages>
  <Words>5141</Words>
  <Characters>2931</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8056</CharactersWithSpaces>
  <SharedDoc>false</SharedDoc>
  <HLinks>
    <vt:vector size="60" baseType="variant">
      <vt:variant>
        <vt:i4>2162753</vt:i4>
      </vt:variant>
      <vt:variant>
        <vt:i4>36</vt:i4>
      </vt:variant>
      <vt:variant>
        <vt:i4>0</vt:i4>
      </vt:variant>
      <vt:variant>
        <vt:i4>5</vt:i4>
      </vt:variant>
      <vt:variant>
        <vt:lpwstr>mailto:vida.bruzinskaite@marijampole.lt</vt:lpwstr>
      </vt:variant>
      <vt:variant>
        <vt:lpwstr/>
      </vt:variant>
      <vt:variant>
        <vt:i4>2162753</vt:i4>
      </vt:variant>
      <vt:variant>
        <vt:i4>33</vt:i4>
      </vt:variant>
      <vt:variant>
        <vt:i4>0</vt:i4>
      </vt:variant>
      <vt:variant>
        <vt:i4>5</vt:i4>
      </vt:variant>
      <vt:variant>
        <vt:lpwstr>mailto:vida.bruzinskaite@marijampole.lt</vt:lpwstr>
      </vt:variant>
      <vt:variant>
        <vt:lpwstr/>
      </vt:variant>
      <vt:variant>
        <vt:i4>7208989</vt:i4>
      </vt:variant>
      <vt:variant>
        <vt:i4>27</vt:i4>
      </vt:variant>
      <vt:variant>
        <vt:i4>0</vt:i4>
      </vt:variant>
      <vt:variant>
        <vt:i4>5</vt:i4>
      </vt:variant>
      <vt:variant>
        <vt:lpwstr>mailto:vaida.kuciauskiene@marijampole.lt</vt:lpwstr>
      </vt:variant>
      <vt:variant>
        <vt:lpwstr/>
      </vt:variant>
      <vt:variant>
        <vt:i4>2162753</vt:i4>
      </vt:variant>
      <vt:variant>
        <vt:i4>24</vt:i4>
      </vt:variant>
      <vt:variant>
        <vt:i4>0</vt:i4>
      </vt:variant>
      <vt:variant>
        <vt:i4>5</vt:i4>
      </vt:variant>
      <vt:variant>
        <vt:lpwstr>mailto:vida.bruzinskaite@marijampole.lt</vt:lpwstr>
      </vt:variant>
      <vt:variant>
        <vt:lpwstr/>
      </vt:variant>
      <vt:variant>
        <vt:i4>7208989</vt:i4>
      </vt:variant>
      <vt:variant>
        <vt:i4>21</vt:i4>
      </vt:variant>
      <vt:variant>
        <vt:i4>0</vt:i4>
      </vt:variant>
      <vt:variant>
        <vt:i4>5</vt:i4>
      </vt:variant>
      <vt:variant>
        <vt:lpwstr>mailto:vaida.kuciauskiene@marijampole.lt</vt:lpwstr>
      </vt:variant>
      <vt:variant>
        <vt:lpwstr/>
      </vt:variant>
      <vt:variant>
        <vt:i4>7012415</vt:i4>
      </vt:variant>
      <vt:variant>
        <vt:i4>18</vt:i4>
      </vt:variant>
      <vt:variant>
        <vt:i4>0</vt:i4>
      </vt:variant>
      <vt:variant>
        <vt:i4>5</vt:i4>
      </vt:variant>
      <vt:variant>
        <vt:lpwstr>http://www.spis.lt/</vt:lpwstr>
      </vt:variant>
      <vt:variant>
        <vt:lpwstr/>
      </vt:variant>
      <vt:variant>
        <vt:i4>4587520</vt:i4>
      </vt:variant>
      <vt:variant>
        <vt:i4>15</vt:i4>
      </vt:variant>
      <vt:variant>
        <vt:i4>0</vt:i4>
      </vt:variant>
      <vt:variant>
        <vt:i4>5</vt:i4>
      </vt:variant>
      <vt:variant>
        <vt:lpwstr>http://www.marijampole.lt/go.php/Administracines-paslaugos166306477430184</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2031681</vt:i4>
      </vt:variant>
      <vt:variant>
        <vt:i4>6</vt:i4>
      </vt:variant>
      <vt:variant>
        <vt:i4>0</vt:i4>
      </vt:variant>
      <vt:variant>
        <vt:i4>5</vt:i4>
      </vt:variant>
      <vt:variant>
        <vt:lpwstr>https://www.e-tar.lt/portal/lt/legalAct/TAR.12977CB93B03/asr</vt:lpwstr>
      </vt:variant>
      <vt:variant>
        <vt:lpwstr/>
      </vt:variant>
      <vt:variant>
        <vt:i4>7012415</vt:i4>
      </vt:variant>
      <vt:variant>
        <vt:i4>3</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Jurgita</cp:lastModifiedBy>
  <cp:revision>3</cp:revision>
  <cp:lastPrinted>2020-05-06T17:49:00Z</cp:lastPrinted>
  <dcterms:created xsi:type="dcterms:W3CDTF">2020-05-06T17:40:00Z</dcterms:created>
  <dcterms:modified xsi:type="dcterms:W3CDTF">2020-05-06T17:50:00Z</dcterms:modified>
</cp:coreProperties>
</file>