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61E6" w:rsidRDefault="000161E6" w:rsidP="000161E6">
      <w:pPr>
        <w:tabs>
          <w:tab w:val="num" w:pos="2280"/>
          <w:tab w:val="left" w:pos="8550"/>
        </w:tabs>
        <w:jc w:val="both"/>
      </w:pPr>
      <w:r w:rsidRPr="00EF6F1E">
        <w:tab/>
      </w:r>
      <w:r w:rsidRPr="00EF6F1E">
        <w:tab/>
        <w:t>1 priedas</w:t>
      </w:r>
    </w:p>
    <w:p w:rsidR="000161E6" w:rsidRPr="00EF6F1E" w:rsidRDefault="000161E6" w:rsidP="000161E6">
      <w:pPr>
        <w:tabs>
          <w:tab w:val="num" w:pos="2280"/>
          <w:tab w:val="left" w:pos="8550"/>
        </w:tabs>
        <w:jc w:val="both"/>
      </w:pPr>
    </w:p>
    <w:tbl>
      <w:tblPr>
        <w:tblW w:w="0" w:type="auto"/>
        <w:jc w:val="center"/>
        <w:tblInd w:w="-1404" w:type="dxa"/>
        <w:tblBorders>
          <w:insideH w:val="single" w:sz="4" w:space="0" w:color="auto"/>
          <w:insideV w:val="single" w:sz="4" w:space="0" w:color="auto"/>
        </w:tblBorders>
        <w:tblLook w:val="01E0"/>
      </w:tblPr>
      <w:tblGrid>
        <w:gridCol w:w="7212"/>
      </w:tblGrid>
      <w:tr w:rsidR="000161E6" w:rsidRPr="00EF6F1E" w:rsidTr="00E721D6">
        <w:trPr>
          <w:jc w:val="center"/>
        </w:trPr>
        <w:tc>
          <w:tcPr>
            <w:tcW w:w="7212" w:type="dxa"/>
          </w:tcPr>
          <w:p w:rsidR="000161E6" w:rsidRPr="00EF6F1E" w:rsidRDefault="000161E6" w:rsidP="00E721D6">
            <w:pPr>
              <w:tabs>
                <w:tab w:val="num" w:pos="2280"/>
              </w:tabs>
              <w:jc w:val="both"/>
            </w:pPr>
          </w:p>
        </w:tc>
      </w:tr>
      <w:tr w:rsidR="000161E6" w:rsidRPr="00EF6F1E" w:rsidTr="00E721D6">
        <w:trPr>
          <w:jc w:val="center"/>
        </w:trPr>
        <w:tc>
          <w:tcPr>
            <w:tcW w:w="7212" w:type="dxa"/>
          </w:tcPr>
          <w:p w:rsidR="000161E6" w:rsidRPr="00EF6F1E" w:rsidRDefault="000161E6" w:rsidP="00E721D6">
            <w:pPr>
              <w:tabs>
                <w:tab w:val="num" w:pos="2280"/>
              </w:tabs>
              <w:jc w:val="both"/>
            </w:pPr>
          </w:p>
        </w:tc>
      </w:tr>
      <w:tr w:rsidR="000161E6" w:rsidRPr="00EF6F1E" w:rsidTr="00E721D6">
        <w:trPr>
          <w:jc w:val="center"/>
        </w:trPr>
        <w:tc>
          <w:tcPr>
            <w:tcW w:w="7212" w:type="dxa"/>
          </w:tcPr>
          <w:p w:rsidR="000161E6" w:rsidRPr="00EF6F1E" w:rsidRDefault="000161E6" w:rsidP="00E721D6">
            <w:pPr>
              <w:tabs>
                <w:tab w:val="num" w:pos="1440"/>
              </w:tabs>
              <w:jc w:val="center"/>
              <w:rPr>
                <w:i/>
                <w:sz w:val="20"/>
                <w:szCs w:val="20"/>
              </w:rPr>
            </w:pPr>
            <w:r w:rsidRPr="00EF6F1E">
              <w:rPr>
                <w:i/>
                <w:sz w:val="20"/>
                <w:szCs w:val="20"/>
              </w:rPr>
              <w:t>(Įmonės, įstaigos, bendrijos ar bendrovės pavadinimas, kodas ir juridinis</w:t>
            </w:r>
          </w:p>
          <w:p w:rsidR="000161E6" w:rsidRPr="00EF6F1E" w:rsidRDefault="000161E6" w:rsidP="00E721D6">
            <w:pPr>
              <w:tabs>
                <w:tab w:val="num" w:pos="2280"/>
              </w:tabs>
              <w:jc w:val="center"/>
            </w:pPr>
            <w:r w:rsidRPr="00EF6F1E">
              <w:rPr>
                <w:i/>
                <w:sz w:val="20"/>
                <w:szCs w:val="20"/>
              </w:rPr>
              <w:t>statusas arba fizinio asmens vardas, pavardė)</w:t>
            </w:r>
          </w:p>
        </w:tc>
      </w:tr>
    </w:tbl>
    <w:p w:rsidR="000161E6" w:rsidRPr="00EF6F1E" w:rsidRDefault="000161E6" w:rsidP="000161E6">
      <w:pPr>
        <w:tabs>
          <w:tab w:val="num" w:pos="1440"/>
        </w:tabs>
        <w:jc w:val="both"/>
        <w:rPr>
          <w:sz w:val="20"/>
        </w:rPr>
      </w:pPr>
    </w:p>
    <w:p w:rsidR="000161E6" w:rsidRPr="00EF6F1E" w:rsidRDefault="000161E6" w:rsidP="000161E6">
      <w:pPr>
        <w:tabs>
          <w:tab w:val="num" w:pos="2280"/>
        </w:tabs>
        <w:jc w:val="both"/>
      </w:pPr>
      <w:r w:rsidRPr="00EF6F1E">
        <w:t>Marijampolės savivaldybės</w:t>
      </w:r>
    </w:p>
    <w:p w:rsidR="000161E6" w:rsidRPr="00EF6F1E" w:rsidRDefault="000161E6" w:rsidP="000161E6">
      <w:pPr>
        <w:tabs>
          <w:tab w:val="num" w:pos="2280"/>
        </w:tabs>
        <w:jc w:val="both"/>
      </w:pPr>
      <w:r w:rsidRPr="00EF6F1E">
        <w:t>smulkaus ir vidutinio verslo rėminimo komisijai</w:t>
      </w:r>
    </w:p>
    <w:p w:rsidR="000161E6" w:rsidRPr="00914082" w:rsidRDefault="000161E6" w:rsidP="000161E6">
      <w:pPr>
        <w:tabs>
          <w:tab w:val="num" w:pos="2280"/>
        </w:tabs>
        <w:jc w:val="both"/>
        <w:rPr>
          <w:color w:val="0000FF"/>
          <w:sz w:val="20"/>
        </w:rPr>
      </w:pPr>
    </w:p>
    <w:p w:rsidR="000161E6" w:rsidRPr="00EF6F1E" w:rsidRDefault="000161E6" w:rsidP="000161E6">
      <w:pPr>
        <w:tabs>
          <w:tab w:val="num" w:pos="2280"/>
        </w:tabs>
        <w:jc w:val="center"/>
        <w:rPr>
          <w:b/>
        </w:rPr>
      </w:pPr>
      <w:r w:rsidRPr="00EF6F1E">
        <w:rPr>
          <w:b/>
        </w:rPr>
        <w:t>PRAŠYMAS SUTEIKTI FINANSINĘ PARAMĄ IŠ MARIJAMPOLĖS SAVIVALDYBĖS SMULKAUS IR VIDUTINIO VERSLO RĖMIMO FONDO LĖŠŲ</w:t>
      </w:r>
    </w:p>
    <w:p w:rsidR="000161E6" w:rsidRPr="00EF6F1E" w:rsidRDefault="000161E6" w:rsidP="000161E6">
      <w:pPr>
        <w:tabs>
          <w:tab w:val="num" w:pos="2280"/>
        </w:tabs>
        <w:jc w:val="center"/>
        <w:rPr>
          <w:sz w:val="12"/>
        </w:rPr>
      </w:pPr>
    </w:p>
    <w:p w:rsidR="000161E6" w:rsidRPr="00EF6F1E" w:rsidRDefault="000161E6" w:rsidP="000161E6">
      <w:pPr>
        <w:tabs>
          <w:tab w:val="left" w:pos="-1920"/>
          <w:tab w:val="num" w:pos="-1680"/>
          <w:tab w:val="left" w:pos="840"/>
          <w:tab w:val="left" w:pos="3000"/>
          <w:tab w:val="left" w:pos="4200"/>
        </w:tabs>
        <w:jc w:val="center"/>
      </w:pPr>
      <w:r w:rsidRPr="00EF6F1E">
        <w:t>20</w:t>
      </w:r>
      <w:r w:rsidRPr="00EF6F1E">
        <w:rPr>
          <w:u w:val="single"/>
        </w:rPr>
        <w:tab/>
      </w:r>
      <w:r w:rsidRPr="00EF6F1E">
        <w:t xml:space="preserve"> m. </w:t>
      </w:r>
      <w:r w:rsidRPr="00EF6F1E">
        <w:rPr>
          <w:u w:val="single"/>
        </w:rPr>
        <w:tab/>
      </w:r>
      <w:r w:rsidRPr="00EF6F1E">
        <w:t xml:space="preserve"> d.</w:t>
      </w:r>
    </w:p>
    <w:p w:rsidR="000161E6" w:rsidRPr="00EF6F1E" w:rsidRDefault="000161E6" w:rsidP="000161E6">
      <w:pPr>
        <w:tabs>
          <w:tab w:val="left" w:pos="-1920"/>
          <w:tab w:val="num" w:pos="-1680"/>
          <w:tab w:val="left" w:pos="840"/>
          <w:tab w:val="left" w:pos="3000"/>
          <w:tab w:val="left" w:pos="4200"/>
        </w:tabs>
        <w:jc w:val="center"/>
        <w:rPr>
          <w:sz w:val="16"/>
        </w:rPr>
      </w:pPr>
    </w:p>
    <w:p w:rsidR="000161E6" w:rsidRPr="00EF6F1E" w:rsidRDefault="000161E6" w:rsidP="000161E6">
      <w:pPr>
        <w:tabs>
          <w:tab w:val="left" w:pos="-1920"/>
          <w:tab w:val="num" w:pos="-1680"/>
          <w:tab w:val="left" w:pos="840"/>
          <w:tab w:val="left" w:pos="3000"/>
          <w:tab w:val="left" w:pos="4200"/>
        </w:tabs>
        <w:jc w:val="both"/>
        <w:rPr>
          <w:sz w:val="16"/>
        </w:rPr>
      </w:pPr>
    </w:p>
    <w:p w:rsidR="000161E6" w:rsidRPr="00EF6F1E" w:rsidRDefault="000161E6" w:rsidP="000161E6">
      <w:pPr>
        <w:tabs>
          <w:tab w:val="left" w:pos="-1920"/>
          <w:tab w:val="num" w:pos="-1680"/>
          <w:tab w:val="left" w:pos="840"/>
          <w:tab w:val="left" w:pos="3000"/>
          <w:tab w:val="left" w:pos="3840"/>
        </w:tabs>
        <w:ind w:firstLine="839"/>
        <w:jc w:val="both"/>
      </w:pPr>
      <w:r w:rsidRPr="00EF6F1E">
        <w:t>Prašau suteikti Marijampolės savivaldybės finansinę paramą iš SVV rėmimo fondo lėšų. Prašoma paramos forma(-</w:t>
      </w:r>
      <w:proofErr w:type="spellStart"/>
      <w:r w:rsidRPr="00EF6F1E">
        <w:t>os</w:t>
      </w:r>
      <w:proofErr w:type="spellEnd"/>
      <w:r w:rsidRPr="00EF6F1E">
        <w:t>) (žymėti X):</w:t>
      </w:r>
    </w:p>
    <w:tbl>
      <w:tblPr>
        <w:tblW w:w="9639" w:type="dxa"/>
        <w:tblLook w:val="0000"/>
      </w:tblPr>
      <w:tblGrid>
        <w:gridCol w:w="864"/>
        <w:gridCol w:w="282"/>
        <w:gridCol w:w="8493"/>
      </w:tblGrid>
      <w:tr w:rsidR="000161E6" w:rsidRPr="00EF6F1E" w:rsidTr="00E721D6">
        <w:tc>
          <w:tcPr>
            <w:tcW w:w="9639" w:type="dxa"/>
            <w:gridSpan w:val="3"/>
          </w:tcPr>
          <w:p w:rsidR="000161E6" w:rsidRPr="00EF6F1E" w:rsidRDefault="000161E6" w:rsidP="00E721D6">
            <w:pPr>
              <w:pStyle w:val="Pagrindinistekstas"/>
              <w:rPr>
                <w:sz w:val="12"/>
                <w:szCs w:val="12"/>
              </w:rPr>
            </w:pPr>
          </w:p>
        </w:tc>
      </w:tr>
      <w:tr w:rsidR="000161E6" w:rsidRPr="001216D5" w:rsidTr="00E721D6">
        <w:tc>
          <w:tcPr>
            <w:tcW w:w="864" w:type="dxa"/>
            <w:tcBorders>
              <w:right w:val="single" w:sz="4" w:space="0" w:color="auto"/>
            </w:tcBorders>
          </w:tcPr>
          <w:p w:rsidR="000161E6" w:rsidRPr="001216D5" w:rsidRDefault="000161E6" w:rsidP="000161E6">
            <w:pPr>
              <w:pStyle w:val="Pagrindinistekstas"/>
              <w:spacing w:after="0"/>
            </w:pPr>
          </w:p>
        </w:tc>
        <w:tc>
          <w:tcPr>
            <w:tcW w:w="282" w:type="dxa"/>
            <w:tcBorders>
              <w:top w:val="single" w:sz="4" w:space="0" w:color="auto"/>
              <w:left w:val="single" w:sz="4" w:space="0" w:color="auto"/>
              <w:bottom w:val="single" w:sz="4" w:space="0" w:color="auto"/>
              <w:right w:val="single" w:sz="4" w:space="0" w:color="auto"/>
            </w:tcBorders>
          </w:tcPr>
          <w:p w:rsidR="000161E6" w:rsidRPr="001216D5" w:rsidRDefault="000161E6" w:rsidP="000161E6">
            <w:pPr>
              <w:pStyle w:val="Pagrindinistekstas"/>
              <w:spacing w:after="0"/>
            </w:pPr>
          </w:p>
        </w:tc>
        <w:tc>
          <w:tcPr>
            <w:tcW w:w="8493" w:type="dxa"/>
            <w:tcBorders>
              <w:left w:val="single" w:sz="4" w:space="0" w:color="auto"/>
            </w:tcBorders>
          </w:tcPr>
          <w:p w:rsidR="000161E6" w:rsidRPr="001216D5" w:rsidRDefault="000161E6" w:rsidP="000161E6">
            <w:pPr>
              <w:pStyle w:val="Pagrindinistekstas"/>
              <w:spacing w:after="0"/>
            </w:pPr>
            <w:r w:rsidRPr="001216D5">
              <w:t xml:space="preserve">Įmonės įsteigimo išlaidų dalinis padengimas. Patirtų išlaidų suma ___________ </w:t>
            </w:r>
            <w:proofErr w:type="spellStart"/>
            <w:r w:rsidRPr="001216D5">
              <w:t>Eur</w:t>
            </w:r>
            <w:proofErr w:type="spellEnd"/>
            <w:r w:rsidRPr="001216D5">
              <w:t>.</w:t>
            </w:r>
          </w:p>
        </w:tc>
      </w:tr>
      <w:tr w:rsidR="000161E6" w:rsidRPr="001216D5" w:rsidTr="00E721D6">
        <w:tc>
          <w:tcPr>
            <w:tcW w:w="864" w:type="dxa"/>
          </w:tcPr>
          <w:p w:rsidR="000161E6" w:rsidRPr="001216D5" w:rsidRDefault="000161E6" w:rsidP="000161E6">
            <w:pPr>
              <w:pStyle w:val="Pagrindinistekstas"/>
              <w:spacing w:after="0"/>
              <w:rPr>
                <w:sz w:val="12"/>
              </w:rPr>
            </w:pPr>
          </w:p>
        </w:tc>
        <w:tc>
          <w:tcPr>
            <w:tcW w:w="282" w:type="dxa"/>
            <w:tcBorders>
              <w:bottom w:val="single" w:sz="4" w:space="0" w:color="auto"/>
            </w:tcBorders>
          </w:tcPr>
          <w:p w:rsidR="000161E6" w:rsidRPr="001216D5" w:rsidRDefault="000161E6" w:rsidP="000161E6">
            <w:pPr>
              <w:pStyle w:val="Pagrindinistekstas"/>
              <w:spacing w:after="0"/>
              <w:rPr>
                <w:sz w:val="12"/>
              </w:rPr>
            </w:pPr>
          </w:p>
        </w:tc>
        <w:tc>
          <w:tcPr>
            <w:tcW w:w="8493" w:type="dxa"/>
          </w:tcPr>
          <w:p w:rsidR="000161E6" w:rsidRPr="001216D5" w:rsidRDefault="000161E6" w:rsidP="000161E6">
            <w:pPr>
              <w:pStyle w:val="Pagrindinistekstas"/>
              <w:spacing w:after="0"/>
              <w:rPr>
                <w:sz w:val="12"/>
              </w:rPr>
            </w:pPr>
          </w:p>
        </w:tc>
      </w:tr>
      <w:tr w:rsidR="000161E6" w:rsidRPr="001216D5" w:rsidTr="00E721D6">
        <w:tc>
          <w:tcPr>
            <w:tcW w:w="864" w:type="dxa"/>
            <w:tcBorders>
              <w:right w:val="single" w:sz="4" w:space="0" w:color="auto"/>
            </w:tcBorders>
          </w:tcPr>
          <w:p w:rsidR="000161E6" w:rsidRPr="001216D5" w:rsidRDefault="000161E6" w:rsidP="000161E6">
            <w:pPr>
              <w:pStyle w:val="Pagrindinistekstas"/>
              <w:spacing w:after="0"/>
            </w:pPr>
          </w:p>
        </w:tc>
        <w:tc>
          <w:tcPr>
            <w:tcW w:w="282" w:type="dxa"/>
            <w:tcBorders>
              <w:top w:val="single" w:sz="4" w:space="0" w:color="auto"/>
              <w:left w:val="single" w:sz="4" w:space="0" w:color="auto"/>
              <w:bottom w:val="single" w:sz="4" w:space="0" w:color="auto"/>
              <w:right w:val="single" w:sz="4" w:space="0" w:color="auto"/>
            </w:tcBorders>
          </w:tcPr>
          <w:p w:rsidR="000161E6" w:rsidRPr="001216D5" w:rsidRDefault="000161E6" w:rsidP="000161E6">
            <w:pPr>
              <w:pStyle w:val="Pagrindinistekstas"/>
              <w:spacing w:after="0"/>
            </w:pPr>
          </w:p>
        </w:tc>
        <w:tc>
          <w:tcPr>
            <w:tcW w:w="8493" w:type="dxa"/>
            <w:tcBorders>
              <w:left w:val="single" w:sz="4" w:space="0" w:color="auto"/>
            </w:tcBorders>
          </w:tcPr>
          <w:p w:rsidR="000161E6" w:rsidRPr="001216D5" w:rsidRDefault="000161E6" w:rsidP="000161E6">
            <w:pPr>
              <w:pStyle w:val="Pagrindinistekstas"/>
              <w:spacing w:after="0"/>
            </w:pPr>
            <w:r w:rsidRPr="001216D5">
              <w:t>Rinkodaros priemonių formavimo ir įdiegimo išlaidų bei įmonės interneto svetainės</w:t>
            </w:r>
          </w:p>
        </w:tc>
      </w:tr>
      <w:tr w:rsidR="000161E6" w:rsidRPr="001216D5" w:rsidTr="00E721D6">
        <w:tc>
          <w:tcPr>
            <w:tcW w:w="864" w:type="dxa"/>
          </w:tcPr>
          <w:p w:rsidR="000161E6" w:rsidRPr="001216D5" w:rsidRDefault="000161E6" w:rsidP="000161E6">
            <w:pPr>
              <w:pStyle w:val="Pagrindinistekstas"/>
              <w:spacing w:after="0"/>
            </w:pPr>
          </w:p>
        </w:tc>
        <w:tc>
          <w:tcPr>
            <w:tcW w:w="282" w:type="dxa"/>
            <w:tcBorders>
              <w:top w:val="single" w:sz="4" w:space="0" w:color="auto"/>
            </w:tcBorders>
          </w:tcPr>
          <w:p w:rsidR="000161E6" w:rsidRPr="001216D5" w:rsidRDefault="000161E6" w:rsidP="000161E6">
            <w:pPr>
              <w:pStyle w:val="Pagrindinistekstas"/>
              <w:spacing w:after="0"/>
            </w:pPr>
          </w:p>
        </w:tc>
        <w:tc>
          <w:tcPr>
            <w:tcW w:w="8493" w:type="dxa"/>
            <w:tcBorders>
              <w:left w:val="nil"/>
            </w:tcBorders>
          </w:tcPr>
          <w:p w:rsidR="000161E6" w:rsidRPr="001216D5" w:rsidRDefault="000161E6" w:rsidP="000161E6">
            <w:pPr>
              <w:pStyle w:val="Pagrindinistekstas"/>
              <w:spacing w:after="0"/>
            </w:pPr>
            <w:r w:rsidRPr="001216D5">
              <w:t>sukūrimo ir palaikymo išlaidų dalinis padengimas.</w:t>
            </w:r>
          </w:p>
        </w:tc>
      </w:tr>
      <w:tr w:rsidR="000161E6" w:rsidRPr="001216D5" w:rsidTr="00E721D6">
        <w:tc>
          <w:tcPr>
            <w:tcW w:w="864" w:type="dxa"/>
          </w:tcPr>
          <w:p w:rsidR="000161E6" w:rsidRPr="001216D5" w:rsidRDefault="000161E6" w:rsidP="000161E6">
            <w:pPr>
              <w:pStyle w:val="Pagrindinistekstas"/>
              <w:spacing w:after="0"/>
            </w:pPr>
          </w:p>
        </w:tc>
        <w:tc>
          <w:tcPr>
            <w:tcW w:w="282" w:type="dxa"/>
          </w:tcPr>
          <w:p w:rsidR="000161E6" w:rsidRPr="001216D5" w:rsidRDefault="000161E6" w:rsidP="000161E6">
            <w:pPr>
              <w:pStyle w:val="Pagrindinistekstas"/>
              <w:spacing w:after="0"/>
            </w:pPr>
          </w:p>
        </w:tc>
        <w:tc>
          <w:tcPr>
            <w:tcW w:w="8493" w:type="dxa"/>
          </w:tcPr>
          <w:p w:rsidR="000161E6" w:rsidRPr="001216D5" w:rsidRDefault="000161E6" w:rsidP="000161E6">
            <w:pPr>
              <w:pStyle w:val="Pagrindinistekstas"/>
              <w:spacing w:after="0"/>
            </w:pPr>
            <w:r w:rsidRPr="001216D5">
              <w:t xml:space="preserve">Patirtų išlaidų suma ___________ </w:t>
            </w:r>
            <w:proofErr w:type="spellStart"/>
            <w:r w:rsidRPr="001216D5">
              <w:t>Eur</w:t>
            </w:r>
            <w:proofErr w:type="spellEnd"/>
            <w:r w:rsidRPr="001216D5">
              <w:t>.</w:t>
            </w:r>
          </w:p>
        </w:tc>
      </w:tr>
      <w:tr w:rsidR="000161E6" w:rsidRPr="001216D5" w:rsidTr="00E721D6">
        <w:tc>
          <w:tcPr>
            <w:tcW w:w="864" w:type="dxa"/>
          </w:tcPr>
          <w:p w:rsidR="000161E6" w:rsidRPr="001216D5" w:rsidRDefault="000161E6" w:rsidP="000161E6">
            <w:pPr>
              <w:pStyle w:val="Pagrindinistekstas"/>
              <w:spacing w:after="0"/>
              <w:rPr>
                <w:color w:val="0000FF"/>
                <w:sz w:val="12"/>
              </w:rPr>
            </w:pPr>
          </w:p>
        </w:tc>
        <w:tc>
          <w:tcPr>
            <w:tcW w:w="282" w:type="dxa"/>
            <w:tcBorders>
              <w:bottom w:val="single" w:sz="4" w:space="0" w:color="auto"/>
            </w:tcBorders>
          </w:tcPr>
          <w:p w:rsidR="000161E6" w:rsidRPr="001216D5" w:rsidRDefault="000161E6" w:rsidP="000161E6">
            <w:pPr>
              <w:pStyle w:val="Pagrindinistekstas"/>
              <w:spacing w:after="0"/>
              <w:rPr>
                <w:color w:val="0000FF"/>
                <w:sz w:val="12"/>
              </w:rPr>
            </w:pPr>
          </w:p>
        </w:tc>
        <w:tc>
          <w:tcPr>
            <w:tcW w:w="8493" w:type="dxa"/>
          </w:tcPr>
          <w:p w:rsidR="000161E6" w:rsidRPr="001216D5" w:rsidRDefault="000161E6" w:rsidP="000161E6">
            <w:pPr>
              <w:pStyle w:val="Pagrindinistekstas"/>
              <w:spacing w:after="0"/>
              <w:rPr>
                <w:color w:val="0000FF"/>
                <w:sz w:val="12"/>
              </w:rPr>
            </w:pPr>
          </w:p>
        </w:tc>
      </w:tr>
      <w:tr w:rsidR="000161E6" w:rsidRPr="001216D5" w:rsidTr="00E721D6">
        <w:tc>
          <w:tcPr>
            <w:tcW w:w="864" w:type="dxa"/>
            <w:tcBorders>
              <w:right w:val="single" w:sz="4" w:space="0" w:color="auto"/>
            </w:tcBorders>
          </w:tcPr>
          <w:p w:rsidR="000161E6" w:rsidRPr="001216D5" w:rsidRDefault="000161E6" w:rsidP="000161E6">
            <w:pPr>
              <w:pStyle w:val="Pagrindinistekstas"/>
              <w:spacing w:after="0"/>
            </w:pPr>
          </w:p>
        </w:tc>
        <w:tc>
          <w:tcPr>
            <w:tcW w:w="282" w:type="dxa"/>
            <w:tcBorders>
              <w:top w:val="single" w:sz="4" w:space="0" w:color="auto"/>
              <w:left w:val="single" w:sz="4" w:space="0" w:color="auto"/>
              <w:bottom w:val="single" w:sz="4" w:space="0" w:color="auto"/>
              <w:right w:val="single" w:sz="4" w:space="0" w:color="auto"/>
            </w:tcBorders>
          </w:tcPr>
          <w:p w:rsidR="000161E6" w:rsidRPr="001216D5" w:rsidRDefault="000161E6" w:rsidP="000161E6">
            <w:pPr>
              <w:pStyle w:val="Pagrindinistekstas"/>
              <w:spacing w:after="0"/>
            </w:pPr>
          </w:p>
        </w:tc>
        <w:tc>
          <w:tcPr>
            <w:tcW w:w="8493" w:type="dxa"/>
            <w:tcBorders>
              <w:left w:val="single" w:sz="4" w:space="0" w:color="auto"/>
            </w:tcBorders>
          </w:tcPr>
          <w:p w:rsidR="000161E6" w:rsidRPr="001216D5" w:rsidRDefault="000161E6" w:rsidP="000161E6">
            <w:pPr>
              <w:pStyle w:val="Pagrindinistekstas"/>
              <w:spacing w:after="0"/>
            </w:pPr>
            <w:r w:rsidRPr="001216D5">
              <w:t xml:space="preserve">Parodos išlaidų dalinis padengimas. Patirtų išlaidų suma ___________ </w:t>
            </w:r>
            <w:proofErr w:type="spellStart"/>
            <w:r w:rsidRPr="001216D5">
              <w:t>Eur</w:t>
            </w:r>
            <w:proofErr w:type="spellEnd"/>
            <w:r w:rsidRPr="001216D5">
              <w:t>.</w:t>
            </w:r>
          </w:p>
        </w:tc>
      </w:tr>
      <w:tr w:rsidR="000161E6" w:rsidRPr="001216D5" w:rsidTr="00E721D6">
        <w:tc>
          <w:tcPr>
            <w:tcW w:w="864" w:type="dxa"/>
          </w:tcPr>
          <w:p w:rsidR="000161E6" w:rsidRPr="001216D5" w:rsidRDefault="000161E6" w:rsidP="000161E6">
            <w:pPr>
              <w:pStyle w:val="Pagrindinistekstas"/>
              <w:spacing w:after="0"/>
              <w:rPr>
                <w:sz w:val="12"/>
              </w:rPr>
            </w:pPr>
          </w:p>
        </w:tc>
        <w:tc>
          <w:tcPr>
            <w:tcW w:w="282" w:type="dxa"/>
            <w:tcBorders>
              <w:bottom w:val="single" w:sz="4" w:space="0" w:color="auto"/>
            </w:tcBorders>
          </w:tcPr>
          <w:p w:rsidR="000161E6" w:rsidRPr="001216D5" w:rsidRDefault="000161E6" w:rsidP="000161E6">
            <w:pPr>
              <w:pStyle w:val="Pagrindinistekstas"/>
              <w:spacing w:after="0"/>
              <w:rPr>
                <w:sz w:val="12"/>
              </w:rPr>
            </w:pPr>
          </w:p>
        </w:tc>
        <w:tc>
          <w:tcPr>
            <w:tcW w:w="8493" w:type="dxa"/>
          </w:tcPr>
          <w:p w:rsidR="000161E6" w:rsidRPr="001216D5" w:rsidRDefault="000161E6" w:rsidP="000161E6">
            <w:pPr>
              <w:pStyle w:val="Pagrindinistekstas"/>
              <w:spacing w:after="0"/>
              <w:rPr>
                <w:sz w:val="12"/>
              </w:rPr>
            </w:pPr>
          </w:p>
        </w:tc>
      </w:tr>
      <w:tr w:rsidR="000161E6" w:rsidRPr="001216D5" w:rsidTr="00E721D6">
        <w:tc>
          <w:tcPr>
            <w:tcW w:w="864" w:type="dxa"/>
            <w:tcBorders>
              <w:right w:val="single" w:sz="4" w:space="0" w:color="auto"/>
            </w:tcBorders>
          </w:tcPr>
          <w:p w:rsidR="000161E6" w:rsidRPr="001216D5" w:rsidRDefault="000161E6" w:rsidP="000161E6">
            <w:pPr>
              <w:pStyle w:val="Pagrindinistekstas"/>
              <w:spacing w:after="0"/>
            </w:pPr>
          </w:p>
        </w:tc>
        <w:tc>
          <w:tcPr>
            <w:tcW w:w="282" w:type="dxa"/>
            <w:tcBorders>
              <w:top w:val="single" w:sz="4" w:space="0" w:color="auto"/>
              <w:left w:val="single" w:sz="4" w:space="0" w:color="auto"/>
              <w:bottom w:val="single" w:sz="4" w:space="0" w:color="auto"/>
              <w:right w:val="single" w:sz="4" w:space="0" w:color="auto"/>
            </w:tcBorders>
          </w:tcPr>
          <w:p w:rsidR="000161E6" w:rsidRPr="001216D5" w:rsidRDefault="000161E6" w:rsidP="000161E6">
            <w:pPr>
              <w:pStyle w:val="Pagrindinistekstas"/>
              <w:spacing w:after="0"/>
            </w:pPr>
          </w:p>
        </w:tc>
        <w:tc>
          <w:tcPr>
            <w:tcW w:w="8493" w:type="dxa"/>
            <w:tcBorders>
              <w:left w:val="single" w:sz="4" w:space="0" w:color="auto"/>
            </w:tcBorders>
          </w:tcPr>
          <w:p w:rsidR="000161E6" w:rsidRPr="001216D5" w:rsidRDefault="000161E6" w:rsidP="000161E6">
            <w:pPr>
              <w:pStyle w:val="Pagrindinistekstas"/>
              <w:spacing w:after="0"/>
            </w:pPr>
            <w:r w:rsidRPr="001216D5">
              <w:t>Įmonės darbuotojų mokymo išlaidų dalinis padengimas.</w:t>
            </w:r>
          </w:p>
        </w:tc>
      </w:tr>
      <w:tr w:rsidR="000161E6" w:rsidRPr="001216D5" w:rsidTr="00E721D6">
        <w:tc>
          <w:tcPr>
            <w:tcW w:w="864" w:type="dxa"/>
          </w:tcPr>
          <w:p w:rsidR="000161E6" w:rsidRPr="001216D5" w:rsidRDefault="000161E6" w:rsidP="000161E6">
            <w:pPr>
              <w:pStyle w:val="Pagrindinistekstas"/>
              <w:spacing w:after="0"/>
            </w:pPr>
          </w:p>
        </w:tc>
        <w:tc>
          <w:tcPr>
            <w:tcW w:w="282" w:type="dxa"/>
            <w:tcBorders>
              <w:top w:val="single" w:sz="4" w:space="0" w:color="auto"/>
            </w:tcBorders>
          </w:tcPr>
          <w:p w:rsidR="000161E6" w:rsidRPr="001216D5" w:rsidRDefault="000161E6" w:rsidP="000161E6">
            <w:pPr>
              <w:pStyle w:val="Pagrindinistekstas"/>
              <w:spacing w:after="0"/>
            </w:pPr>
          </w:p>
        </w:tc>
        <w:tc>
          <w:tcPr>
            <w:tcW w:w="8493" w:type="dxa"/>
          </w:tcPr>
          <w:p w:rsidR="000161E6" w:rsidRPr="001216D5" w:rsidRDefault="000161E6" w:rsidP="000161E6">
            <w:pPr>
              <w:pStyle w:val="Pagrindinistekstas"/>
              <w:spacing w:after="0"/>
            </w:pPr>
            <w:r w:rsidRPr="001216D5">
              <w:t xml:space="preserve">Patirtų išlaidų suma ___________ </w:t>
            </w:r>
            <w:proofErr w:type="spellStart"/>
            <w:r w:rsidRPr="001216D5">
              <w:t>Eur</w:t>
            </w:r>
            <w:proofErr w:type="spellEnd"/>
            <w:r w:rsidRPr="001216D5">
              <w:t>.</w:t>
            </w:r>
          </w:p>
        </w:tc>
      </w:tr>
      <w:tr w:rsidR="000161E6" w:rsidRPr="001216D5" w:rsidTr="00E721D6">
        <w:tc>
          <w:tcPr>
            <w:tcW w:w="864" w:type="dxa"/>
          </w:tcPr>
          <w:p w:rsidR="000161E6" w:rsidRPr="001216D5" w:rsidRDefault="000161E6" w:rsidP="000161E6">
            <w:pPr>
              <w:pStyle w:val="Pagrindinistekstas"/>
              <w:spacing w:after="0"/>
              <w:rPr>
                <w:sz w:val="12"/>
              </w:rPr>
            </w:pPr>
          </w:p>
        </w:tc>
        <w:tc>
          <w:tcPr>
            <w:tcW w:w="282" w:type="dxa"/>
            <w:tcBorders>
              <w:bottom w:val="single" w:sz="4" w:space="0" w:color="auto"/>
            </w:tcBorders>
          </w:tcPr>
          <w:p w:rsidR="000161E6" w:rsidRPr="001216D5" w:rsidRDefault="000161E6" w:rsidP="000161E6">
            <w:pPr>
              <w:pStyle w:val="Pagrindinistekstas"/>
              <w:spacing w:after="0"/>
              <w:rPr>
                <w:sz w:val="12"/>
              </w:rPr>
            </w:pPr>
          </w:p>
        </w:tc>
        <w:tc>
          <w:tcPr>
            <w:tcW w:w="8493" w:type="dxa"/>
          </w:tcPr>
          <w:p w:rsidR="000161E6" w:rsidRPr="001216D5" w:rsidRDefault="000161E6" w:rsidP="000161E6">
            <w:pPr>
              <w:pStyle w:val="Pagrindinistekstas"/>
              <w:spacing w:after="0"/>
              <w:rPr>
                <w:sz w:val="12"/>
              </w:rPr>
            </w:pPr>
          </w:p>
        </w:tc>
      </w:tr>
      <w:tr w:rsidR="000161E6" w:rsidRPr="001216D5" w:rsidTr="00E721D6">
        <w:tc>
          <w:tcPr>
            <w:tcW w:w="864" w:type="dxa"/>
            <w:tcBorders>
              <w:right w:val="single" w:sz="4" w:space="0" w:color="auto"/>
            </w:tcBorders>
          </w:tcPr>
          <w:p w:rsidR="000161E6" w:rsidRPr="001216D5" w:rsidRDefault="000161E6" w:rsidP="000161E6">
            <w:pPr>
              <w:pStyle w:val="Pagrindinistekstas"/>
              <w:spacing w:after="0"/>
            </w:pPr>
          </w:p>
        </w:tc>
        <w:tc>
          <w:tcPr>
            <w:tcW w:w="282" w:type="dxa"/>
            <w:tcBorders>
              <w:top w:val="single" w:sz="4" w:space="0" w:color="auto"/>
              <w:left w:val="single" w:sz="4" w:space="0" w:color="auto"/>
              <w:bottom w:val="single" w:sz="4" w:space="0" w:color="auto"/>
              <w:right w:val="single" w:sz="4" w:space="0" w:color="auto"/>
            </w:tcBorders>
          </w:tcPr>
          <w:p w:rsidR="000161E6" w:rsidRPr="001216D5" w:rsidRDefault="000161E6" w:rsidP="000161E6">
            <w:pPr>
              <w:pStyle w:val="Pagrindinistekstas"/>
              <w:spacing w:after="0"/>
            </w:pPr>
          </w:p>
        </w:tc>
        <w:tc>
          <w:tcPr>
            <w:tcW w:w="8493" w:type="dxa"/>
            <w:tcBorders>
              <w:left w:val="single" w:sz="4" w:space="0" w:color="auto"/>
            </w:tcBorders>
          </w:tcPr>
          <w:p w:rsidR="000161E6" w:rsidRPr="001216D5" w:rsidRDefault="000161E6" w:rsidP="000161E6">
            <w:pPr>
              <w:pStyle w:val="Pagrindinistekstas"/>
              <w:spacing w:after="0"/>
            </w:pPr>
            <w:r w:rsidRPr="001216D5">
              <w:t xml:space="preserve">Verslo planų, paraiškų finansinei paramai iš ES ir kitų fondų gauti parengimo išlaidų </w:t>
            </w:r>
          </w:p>
        </w:tc>
      </w:tr>
      <w:tr w:rsidR="000161E6" w:rsidRPr="001216D5" w:rsidTr="00E721D6">
        <w:tc>
          <w:tcPr>
            <w:tcW w:w="864" w:type="dxa"/>
          </w:tcPr>
          <w:p w:rsidR="000161E6" w:rsidRPr="001216D5" w:rsidRDefault="000161E6" w:rsidP="000161E6">
            <w:pPr>
              <w:pStyle w:val="Pagrindinistekstas"/>
              <w:spacing w:after="0"/>
            </w:pPr>
          </w:p>
        </w:tc>
        <w:tc>
          <w:tcPr>
            <w:tcW w:w="282" w:type="dxa"/>
            <w:tcBorders>
              <w:top w:val="single" w:sz="4" w:space="0" w:color="auto"/>
            </w:tcBorders>
          </w:tcPr>
          <w:p w:rsidR="000161E6" w:rsidRPr="001216D5" w:rsidRDefault="000161E6" w:rsidP="000161E6">
            <w:pPr>
              <w:pStyle w:val="Pagrindinistekstas"/>
              <w:spacing w:after="0"/>
            </w:pPr>
          </w:p>
        </w:tc>
        <w:tc>
          <w:tcPr>
            <w:tcW w:w="8493" w:type="dxa"/>
            <w:tcBorders>
              <w:left w:val="nil"/>
            </w:tcBorders>
          </w:tcPr>
          <w:p w:rsidR="000161E6" w:rsidRPr="001216D5" w:rsidRDefault="000161E6" w:rsidP="000161E6">
            <w:pPr>
              <w:pStyle w:val="Pagrindinistekstas"/>
              <w:spacing w:after="0"/>
            </w:pPr>
            <w:r w:rsidRPr="001216D5">
              <w:t xml:space="preserve">dalinis padengimas. Patirtų išlaidų suma ___________ </w:t>
            </w:r>
            <w:proofErr w:type="spellStart"/>
            <w:r w:rsidRPr="001216D5">
              <w:t>Eur</w:t>
            </w:r>
            <w:proofErr w:type="spellEnd"/>
            <w:r w:rsidRPr="001216D5">
              <w:t>.</w:t>
            </w:r>
          </w:p>
        </w:tc>
      </w:tr>
      <w:tr w:rsidR="000161E6" w:rsidRPr="001216D5" w:rsidTr="00E721D6">
        <w:tc>
          <w:tcPr>
            <w:tcW w:w="864" w:type="dxa"/>
          </w:tcPr>
          <w:p w:rsidR="000161E6" w:rsidRPr="001216D5" w:rsidRDefault="000161E6" w:rsidP="000161E6">
            <w:pPr>
              <w:pStyle w:val="Pagrindinistekstas"/>
              <w:spacing w:after="0"/>
              <w:rPr>
                <w:sz w:val="12"/>
              </w:rPr>
            </w:pPr>
          </w:p>
        </w:tc>
        <w:tc>
          <w:tcPr>
            <w:tcW w:w="282" w:type="dxa"/>
          </w:tcPr>
          <w:p w:rsidR="000161E6" w:rsidRPr="001216D5" w:rsidRDefault="000161E6" w:rsidP="000161E6">
            <w:pPr>
              <w:pStyle w:val="Pagrindinistekstas"/>
              <w:spacing w:after="0"/>
              <w:rPr>
                <w:sz w:val="12"/>
              </w:rPr>
            </w:pPr>
          </w:p>
        </w:tc>
        <w:tc>
          <w:tcPr>
            <w:tcW w:w="8493" w:type="dxa"/>
          </w:tcPr>
          <w:p w:rsidR="000161E6" w:rsidRPr="001216D5" w:rsidRDefault="000161E6" w:rsidP="000161E6">
            <w:pPr>
              <w:pStyle w:val="Pagrindinistekstas"/>
              <w:spacing w:after="0"/>
              <w:rPr>
                <w:sz w:val="12"/>
              </w:rPr>
            </w:pPr>
          </w:p>
        </w:tc>
      </w:tr>
      <w:tr w:rsidR="000161E6" w:rsidRPr="001216D5" w:rsidTr="00E721D6">
        <w:tc>
          <w:tcPr>
            <w:tcW w:w="864" w:type="dxa"/>
            <w:tcBorders>
              <w:right w:val="single" w:sz="4" w:space="0" w:color="auto"/>
            </w:tcBorders>
          </w:tcPr>
          <w:p w:rsidR="000161E6" w:rsidRPr="001216D5" w:rsidRDefault="000161E6" w:rsidP="000161E6">
            <w:pPr>
              <w:pStyle w:val="Pagrindinistekstas"/>
              <w:spacing w:after="0"/>
            </w:pPr>
          </w:p>
        </w:tc>
        <w:tc>
          <w:tcPr>
            <w:tcW w:w="282" w:type="dxa"/>
            <w:tcBorders>
              <w:top w:val="single" w:sz="4" w:space="0" w:color="auto"/>
              <w:left w:val="single" w:sz="4" w:space="0" w:color="auto"/>
              <w:bottom w:val="single" w:sz="4" w:space="0" w:color="auto"/>
              <w:right w:val="single" w:sz="4" w:space="0" w:color="auto"/>
            </w:tcBorders>
          </w:tcPr>
          <w:p w:rsidR="000161E6" w:rsidRPr="001216D5" w:rsidRDefault="000161E6" w:rsidP="000161E6">
            <w:pPr>
              <w:pStyle w:val="Pagrindinistekstas"/>
              <w:spacing w:after="0"/>
            </w:pPr>
          </w:p>
        </w:tc>
        <w:tc>
          <w:tcPr>
            <w:tcW w:w="8493" w:type="dxa"/>
            <w:tcBorders>
              <w:left w:val="single" w:sz="4" w:space="0" w:color="auto"/>
            </w:tcBorders>
          </w:tcPr>
          <w:p w:rsidR="000161E6" w:rsidRPr="001216D5" w:rsidRDefault="000161E6" w:rsidP="000161E6">
            <w:pPr>
              <w:pStyle w:val="Pagrindinistekstas"/>
              <w:spacing w:after="0"/>
            </w:pPr>
            <w:r w:rsidRPr="001216D5">
              <w:t>Teritorinio planavimo dokumentų ir techninių projektų parengimo išlaidų dalinis</w:t>
            </w:r>
          </w:p>
        </w:tc>
      </w:tr>
      <w:tr w:rsidR="000161E6" w:rsidRPr="001216D5" w:rsidTr="00E721D6">
        <w:tc>
          <w:tcPr>
            <w:tcW w:w="864" w:type="dxa"/>
          </w:tcPr>
          <w:p w:rsidR="000161E6" w:rsidRPr="001216D5" w:rsidRDefault="000161E6" w:rsidP="000161E6">
            <w:pPr>
              <w:pStyle w:val="Pagrindinistekstas"/>
              <w:spacing w:after="0"/>
            </w:pPr>
          </w:p>
        </w:tc>
        <w:tc>
          <w:tcPr>
            <w:tcW w:w="282" w:type="dxa"/>
            <w:tcBorders>
              <w:top w:val="single" w:sz="4" w:space="0" w:color="auto"/>
            </w:tcBorders>
          </w:tcPr>
          <w:p w:rsidR="000161E6" w:rsidRPr="001216D5" w:rsidRDefault="000161E6" w:rsidP="000161E6">
            <w:pPr>
              <w:pStyle w:val="Pagrindinistekstas"/>
              <w:spacing w:after="0"/>
            </w:pPr>
          </w:p>
        </w:tc>
        <w:tc>
          <w:tcPr>
            <w:tcW w:w="8493" w:type="dxa"/>
            <w:tcBorders>
              <w:left w:val="nil"/>
            </w:tcBorders>
          </w:tcPr>
          <w:p w:rsidR="000161E6" w:rsidRPr="001216D5" w:rsidRDefault="000161E6" w:rsidP="000161E6">
            <w:pPr>
              <w:pStyle w:val="Pagrindinistekstas"/>
              <w:spacing w:after="0"/>
            </w:pPr>
            <w:r w:rsidRPr="001216D5">
              <w:t xml:space="preserve">padengimas. Patirtų išlaidų suma ___________ </w:t>
            </w:r>
            <w:proofErr w:type="spellStart"/>
            <w:r w:rsidRPr="001216D5">
              <w:t>Eur</w:t>
            </w:r>
            <w:proofErr w:type="spellEnd"/>
            <w:r w:rsidRPr="001216D5">
              <w:t>.</w:t>
            </w:r>
          </w:p>
        </w:tc>
      </w:tr>
      <w:tr w:rsidR="000161E6" w:rsidRPr="001216D5" w:rsidTr="00E721D6">
        <w:tc>
          <w:tcPr>
            <w:tcW w:w="864" w:type="dxa"/>
          </w:tcPr>
          <w:p w:rsidR="000161E6" w:rsidRPr="001216D5" w:rsidRDefault="000161E6" w:rsidP="000161E6">
            <w:pPr>
              <w:pStyle w:val="Pagrindinistekstas"/>
              <w:spacing w:after="0"/>
              <w:rPr>
                <w:sz w:val="12"/>
              </w:rPr>
            </w:pPr>
          </w:p>
        </w:tc>
        <w:tc>
          <w:tcPr>
            <w:tcW w:w="282" w:type="dxa"/>
          </w:tcPr>
          <w:p w:rsidR="000161E6" w:rsidRPr="001216D5" w:rsidRDefault="000161E6" w:rsidP="000161E6">
            <w:pPr>
              <w:pStyle w:val="Pagrindinistekstas"/>
              <w:spacing w:after="0"/>
              <w:rPr>
                <w:sz w:val="12"/>
              </w:rPr>
            </w:pPr>
          </w:p>
        </w:tc>
        <w:tc>
          <w:tcPr>
            <w:tcW w:w="8493" w:type="dxa"/>
          </w:tcPr>
          <w:p w:rsidR="000161E6" w:rsidRPr="001216D5" w:rsidRDefault="000161E6" w:rsidP="000161E6">
            <w:pPr>
              <w:pStyle w:val="Pagrindinistekstas"/>
              <w:spacing w:after="0"/>
              <w:rPr>
                <w:sz w:val="12"/>
              </w:rPr>
            </w:pPr>
          </w:p>
        </w:tc>
      </w:tr>
      <w:tr w:rsidR="000161E6" w:rsidRPr="001216D5" w:rsidTr="00E721D6">
        <w:tc>
          <w:tcPr>
            <w:tcW w:w="864" w:type="dxa"/>
            <w:tcBorders>
              <w:right w:val="single" w:sz="4" w:space="0" w:color="auto"/>
            </w:tcBorders>
          </w:tcPr>
          <w:p w:rsidR="000161E6" w:rsidRPr="001216D5" w:rsidRDefault="000161E6" w:rsidP="000161E6">
            <w:pPr>
              <w:pStyle w:val="Pagrindinistekstas"/>
              <w:spacing w:after="0"/>
            </w:pPr>
          </w:p>
        </w:tc>
        <w:tc>
          <w:tcPr>
            <w:tcW w:w="282" w:type="dxa"/>
            <w:tcBorders>
              <w:top w:val="single" w:sz="4" w:space="0" w:color="auto"/>
              <w:left w:val="single" w:sz="4" w:space="0" w:color="auto"/>
              <w:bottom w:val="single" w:sz="4" w:space="0" w:color="auto"/>
              <w:right w:val="single" w:sz="4" w:space="0" w:color="auto"/>
            </w:tcBorders>
          </w:tcPr>
          <w:p w:rsidR="000161E6" w:rsidRPr="001216D5" w:rsidRDefault="000161E6" w:rsidP="000161E6">
            <w:pPr>
              <w:pStyle w:val="Pagrindinistekstas"/>
              <w:spacing w:after="0"/>
            </w:pPr>
          </w:p>
        </w:tc>
        <w:tc>
          <w:tcPr>
            <w:tcW w:w="8493" w:type="dxa"/>
            <w:tcBorders>
              <w:left w:val="single" w:sz="4" w:space="0" w:color="auto"/>
            </w:tcBorders>
          </w:tcPr>
          <w:p w:rsidR="000161E6" w:rsidRPr="001216D5" w:rsidRDefault="000161E6" w:rsidP="000161E6">
            <w:pPr>
              <w:pStyle w:val="Pagrindinistekstas"/>
              <w:spacing w:after="0"/>
              <w:ind w:hanging="12"/>
            </w:pPr>
            <w:r w:rsidRPr="001216D5">
              <w:t>Nekilnojamojo turto nuomos išlaidų dalinis padengimas.</w:t>
            </w:r>
          </w:p>
        </w:tc>
      </w:tr>
      <w:tr w:rsidR="000161E6" w:rsidRPr="001216D5" w:rsidTr="00E721D6">
        <w:tc>
          <w:tcPr>
            <w:tcW w:w="864" w:type="dxa"/>
          </w:tcPr>
          <w:p w:rsidR="000161E6" w:rsidRPr="001216D5" w:rsidRDefault="000161E6" w:rsidP="000161E6">
            <w:pPr>
              <w:pStyle w:val="Pagrindinistekstas"/>
              <w:spacing w:after="0"/>
            </w:pPr>
          </w:p>
        </w:tc>
        <w:tc>
          <w:tcPr>
            <w:tcW w:w="282" w:type="dxa"/>
            <w:tcBorders>
              <w:top w:val="single" w:sz="4" w:space="0" w:color="auto"/>
            </w:tcBorders>
          </w:tcPr>
          <w:p w:rsidR="000161E6" w:rsidRPr="001216D5" w:rsidRDefault="000161E6" w:rsidP="000161E6">
            <w:pPr>
              <w:pStyle w:val="Pagrindinistekstas"/>
              <w:spacing w:after="0"/>
            </w:pPr>
          </w:p>
        </w:tc>
        <w:tc>
          <w:tcPr>
            <w:tcW w:w="8493" w:type="dxa"/>
          </w:tcPr>
          <w:p w:rsidR="000161E6" w:rsidRPr="001216D5" w:rsidRDefault="000161E6" w:rsidP="000161E6">
            <w:pPr>
              <w:pStyle w:val="Pagrindinistekstas"/>
              <w:spacing w:after="0"/>
            </w:pPr>
            <w:r w:rsidRPr="001216D5">
              <w:t xml:space="preserve">Patirtų išlaidų suma ___________ </w:t>
            </w:r>
            <w:proofErr w:type="spellStart"/>
            <w:r w:rsidRPr="001216D5">
              <w:t>Eur</w:t>
            </w:r>
            <w:proofErr w:type="spellEnd"/>
            <w:r w:rsidRPr="001216D5">
              <w:t>.</w:t>
            </w:r>
          </w:p>
        </w:tc>
      </w:tr>
      <w:tr w:rsidR="000161E6" w:rsidRPr="001216D5" w:rsidTr="00E721D6">
        <w:tc>
          <w:tcPr>
            <w:tcW w:w="864" w:type="dxa"/>
          </w:tcPr>
          <w:p w:rsidR="000161E6" w:rsidRPr="001216D5" w:rsidRDefault="000161E6" w:rsidP="000161E6">
            <w:pPr>
              <w:pStyle w:val="Pagrindinistekstas"/>
              <w:spacing w:after="0"/>
              <w:rPr>
                <w:sz w:val="12"/>
              </w:rPr>
            </w:pPr>
          </w:p>
        </w:tc>
        <w:tc>
          <w:tcPr>
            <w:tcW w:w="282" w:type="dxa"/>
            <w:tcBorders>
              <w:bottom w:val="single" w:sz="4" w:space="0" w:color="auto"/>
            </w:tcBorders>
          </w:tcPr>
          <w:p w:rsidR="000161E6" w:rsidRPr="001216D5" w:rsidRDefault="000161E6" w:rsidP="000161E6">
            <w:pPr>
              <w:pStyle w:val="Pagrindinistekstas"/>
              <w:spacing w:after="0"/>
              <w:rPr>
                <w:sz w:val="12"/>
              </w:rPr>
            </w:pPr>
          </w:p>
        </w:tc>
        <w:tc>
          <w:tcPr>
            <w:tcW w:w="8493" w:type="dxa"/>
          </w:tcPr>
          <w:p w:rsidR="000161E6" w:rsidRPr="001216D5" w:rsidRDefault="000161E6" w:rsidP="000161E6">
            <w:pPr>
              <w:pStyle w:val="Pagrindinistekstas"/>
              <w:spacing w:after="0"/>
              <w:rPr>
                <w:sz w:val="12"/>
              </w:rPr>
            </w:pPr>
          </w:p>
        </w:tc>
      </w:tr>
      <w:tr w:rsidR="000161E6" w:rsidRPr="00671ABF" w:rsidTr="00E721D6">
        <w:tc>
          <w:tcPr>
            <w:tcW w:w="864" w:type="dxa"/>
            <w:tcBorders>
              <w:right w:val="single" w:sz="4" w:space="0" w:color="auto"/>
            </w:tcBorders>
          </w:tcPr>
          <w:p w:rsidR="000161E6" w:rsidRPr="00E44941" w:rsidRDefault="000161E6" w:rsidP="000161E6">
            <w:pPr>
              <w:pStyle w:val="Pagrindinistekstas"/>
              <w:spacing w:after="0"/>
            </w:pPr>
          </w:p>
        </w:tc>
        <w:tc>
          <w:tcPr>
            <w:tcW w:w="282" w:type="dxa"/>
            <w:tcBorders>
              <w:top w:val="single" w:sz="4" w:space="0" w:color="auto"/>
              <w:left w:val="single" w:sz="4" w:space="0" w:color="auto"/>
              <w:bottom w:val="single" w:sz="4" w:space="0" w:color="auto"/>
              <w:right w:val="single" w:sz="4" w:space="0" w:color="auto"/>
            </w:tcBorders>
          </w:tcPr>
          <w:p w:rsidR="000161E6" w:rsidRPr="00E44941" w:rsidRDefault="000161E6" w:rsidP="000161E6">
            <w:pPr>
              <w:pStyle w:val="Pagrindinistekstas"/>
              <w:spacing w:after="0"/>
            </w:pPr>
          </w:p>
        </w:tc>
        <w:tc>
          <w:tcPr>
            <w:tcW w:w="8493" w:type="dxa"/>
            <w:tcBorders>
              <w:left w:val="single" w:sz="4" w:space="0" w:color="auto"/>
            </w:tcBorders>
          </w:tcPr>
          <w:p w:rsidR="000161E6" w:rsidRPr="00671ABF" w:rsidRDefault="000161E6" w:rsidP="000161E6">
            <w:pPr>
              <w:pStyle w:val="Pagrindinistekstas"/>
              <w:spacing w:after="0"/>
            </w:pPr>
            <w:r w:rsidRPr="00671ABF">
              <w:t xml:space="preserve">Nekilnojamojo turto nuomos išlaidų dalinis padengimas dėl veiklos vykdymo </w:t>
            </w:r>
          </w:p>
        </w:tc>
      </w:tr>
      <w:tr w:rsidR="000161E6" w:rsidRPr="00E44941" w:rsidTr="00E721D6">
        <w:tc>
          <w:tcPr>
            <w:tcW w:w="864" w:type="dxa"/>
          </w:tcPr>
          <w:p w:rsidR="000161E6" w:rsidRPr="00671ABF" w:rsidRDefault="000161E6" w:rsidP="000161E6">
            <w:pPr>
              <w:pStyle w:val="Pagrindinistekstas"/>
              <w:spacing w:after="0"/>
            </w:pPr>
          </w:p>
        </w:tc>
        <w:tc>
          <w:tcPr>
            <w:tcW w:w="282" w:type="dxa"/>
            <w:tcBorders>
              <w:top w:val="single" w:sz="4" w:space="0" w:color="auto"/>
            </w:tcBorders>
          </w:tcPr>
          <w:p w:rsidR="000161E6" w:rsidRPr="00671ABF" w:rsidRDefault="000161E6" w:rsidP="000161E6">
            <w:pPr>
              <w:pStyle w:val="Pagrindinistekstas"/>
              <w:spacing w:after="0"/>
            </w:pPr>
          </w:p>
        </w:tc>
        <w:tc>
          <w:tcPr>
            <w:tcW w:w="8493" w:type="dxa"/>
            <w:tcBorders>
              <w:left w:val="nil"/>
            </w:tcBorders>
          </w:tcPr>
          <w:p w:rsidR="000161E6" w:rsidRPr="00671ABF" w:rsidRDefault="000161E6" w:rsidP="000161E6">
            <w:pPr>
              <w:pStyle w:val="Pagrindinistekstas"/>
              <w:spacing w:after="0"/>
            </w:pPr>
            <w:r w:rsidRPr="00671ABF">
              <w:t xml:space="preserve">apribojimų esant paskelbtai ekstremaliai situacijai, nepaprastajai padėčiai ar kitoms ypatingoms aplinkybėms. Patirtų išlaidų suma ___________ </w:t>
            </w:r>
            <w:proofErr w:type="spellStart"/>
            <w:r w:rsidRPr="00671ABF">
              <w:t>Eur</w:t>
            </w:r>
            <w:proofErr w:type="spellEnd"/>
            <w:r w:rsidRPr="00671ABF">
              <w:t>.</w:t>
            </w:r>
          </w:p>
        </w:tc>
      </w:tr>
      <w:tr w:rsidR="000161E6" w:rsidRPr="001216D5" w:rsidTr="00E721D6">
        <w:tc>
          <w:tcPr>
            <w:tcW w:w="864" w:type="dxa"/>
          </w:tcPr>
          <w:p w:rsidR="000161E6" w:rsidRPr="001216D5" w:rsidRDefault="000161E6" w:rsidP="000161E6">
            <w:pPr>
              <w:pStyle w:val="Pagrindinistekstas"/>
              <w:spacing w:after="0"/>
              <w:rPr>
                <w:sz w:val="12"/>
              </w:rPr>
            </w:pPr>
          </w:p>
        </w:tc>
        <w:tc>
          <w:tcPr>
            <w:tcW w:w="282" w:type="dxa"/>
            <w:tcBorders>
              <w:bottom w:val="single" w:sz="4" w:space="0" w:color="auto"/>
            </w:tcBorders>
          </w:tcPr>
          <w:p w:rsidR="000161E6" w:rsidRPr="001216D5" w:rsidRDefault="000161E6" w:rsidP="000161E6">
            <w:pPr>
              <w:pStyle w:val="Pagrindinistekstas"/>
              <w:spacing w:after="0"/>
              <w:rPr>
                <w:sz w:val="12"/>
              </w:rPr>
            </w:pPr>
          </w:p>
        </w:tc>
        <w:tc>
          <w:tcPr>
            <w:tcW w:w="8493" w:type="dxa"/>
          </w:tcPr>
          <w:p w:rsidR="000161E6" w:rsidRPr="001216D5" w:rsidRDefault="000161E6" w:rsidP="000161E6">
            <w:pPr>
              <w:pStyle w:val="Pagrindinistekstas"/>
              <w:spacing w:after="0"/>
              <w:rPr>
                <w:sz w:val="12"/>
              </w:rPr>
            </w:pPr>
          </w:p>
        </w:tc>
      </w:tr>
      <w:tr w:rsidR="000161E6" w:rsidRPr="001216D5" w:rsidTr="00E721D6">
        <w:tc>
          <w:tcPr>
            <w:tcW w:w="864" w:type="dxa"/>
            <w:tcBorders>
              <w:right w:val="single" w:sz="4" w:space="0" w:color="auto"/>
            </w:tcBorders>
          </w:tcPr>
          <w:p w:rsidR="000161E6" w:rsidRPr="001216D5" w:rsidRDefault="000161E6" w:rsidP="000161E6">
            <w:pPr>
              <w:pStyle w:val="Pagrindinistekstas"/>
              <w:spacing w:after="0"/>
            </w:pPr>
          </w:p>
        </w:tc>
        <w:tc>
          <w:tcPr>
            <w:tcW w:w="282" w:type="dxa"/>
            <w:tcBorders>
              <w:top w:val="single" w:sz="4" w:space="0" w:color="auto"/>
              <w:left w:val="single" w:sz="4" w:space="0" w:color="auto"/>
              <w:bottom w:val="single" w:sz="4" w:space="0" w:color="auto"/>
              <w:right w:val="single" w:sz="4" w:space="0" w:color="auto"/>
            </w:tcBorders>
          </w:tcPr>
          <w:p w:rsidR="000161E6" w:rsidRPr="001216D5" w:rsidRDefault="000161E6" w:rsidP="000161E6">
            <w:pPr>
              <w:pStyle w:val="Pagrindinistekstas"/>
              <w:spacing w:after="0"/>
            </w:pPr>
          </w:p>
        </w:tc>
        <w:tc>
          <w:tcPr>
            <w:tcW w:w="8493" w:type="dxa"/>
            <w:tcBorders>
              <w:left w:val="single" w:sz="4" w:space="0" w:color="auto"/>
            </w:tcBorders>
          </w:tcPr>
          <w:p w:rsidR="000161E6" w:rsidRPr="001216D5" w:rsidRDefault="000161E6" w:rsidP="000161E6">
            <w:pPr>
              <w:pStyle w:val="Pagrindinistekstas"/>
              <w:spacing w:after="0"/>
            </w:pPr>
            <w:r w:rsidRPr="001216D5">
              <w:t xml:space="preserve">Įrangos įsigijimo išlaidų dalinis padengimas. Patirtų išlaidų suma ___________ </w:t>
            </w:r>
            <w:proofErr w:type="spellStart"/>
            <w:r w:rsidRPr="001216D5">
              <w:t>Eur</w:t>
            </w:r>
            <w:proofErr w:type="spellEnd"/>
            <w:r w:rsidRPr="001216D5">
              <w:t>.</w:t>
            </w:r>
          </w:p>
        </w:tc>
      </w:tr>
      <w:tr w:rsidR="000161E6" w:rsidRPr="001216D5" w:rsidTr="00E721D6">
        <w:tc>
          <w:tcPr>
            <w:tcW w:w="864" w:type="dxa"/>
          </w:tcPr>
          <w:p w:rsidR="000161E6" w:rsidRPr="001216D5" w:rsidRDefault="000161E6" w:rsidP="000161E6">
            <w:pPr>
              <w:pStyle w:val="Pagrindinistekstas"/>
              <w:spacing w:after="0"/>
              <w:rPr>
                <w:sz w:val="12"/>
              </w:rPr>
            </w:pPr>
          </w:p>
        </w:tc>
        <w:tc>
          <w:tcPr>
            <w:tcW w:w="282" w:type="dxa"/>
          </w:tcPr>
          <w:p w:rsidR="000161E6" w:rsidRPr="001216D5" w:rsidRDefault="000161E6" w:rsidP="000161E6">
            <w:pPr>
              <w:pStyle w:val="Pagrindinistekstas"/>
              <w:spacing w:after="0"/>
              <w:rPr>
                <w:sz w:val="12"/>
              </w:rPr>
            </w:pPr>
          </w:p>
        </w:tc>
        <w:tc>
          <w:tcPr>
            <w:tcW w:w="8493" w:type="dxa"/>
          </w:tcPr>
          <w:p w:rsidR="000161E6" w:rsidRPr="001216D5" w:rsidRDefault="000161E6" w:rsidP="000161E6">
            <w:pPr>
              <w:pStyle w:val="Pagrindinistekstas"/>
              <w:spacing w:after="0"/>
              <w:rPr>
                <w:sz w:val="12"/>
              </w:rPr>
            </w:pPr>
          </w:p>
        </w:tc>
      </w:tr>
      <w:tr w:rsidR="000161E6" w:rsidRPr="001216D5" w:rsidTr="00E721D6">
        <w:tc>
          <w:tcPr>
            <w:tcW w:w="864" w:type="dxa"/>
            <w:tcBorders>
              <w:right w:val="single" w:sz="4" w:space="0" w:color="auto"/>
            </w:tcBorders>
          </w:tcPr>
          <w:p w:rsidR="000161E6" w:rsidRPr="001216D5" w:rsidRDefault="000161E6" w:rsidP="000161E6">
            <w:pPr>
              <w:pStyle w:val="Pagrindinistekstas"/>
              <w:spacing w:after="0"/>
            </w:pPr>
          </w:p>
        </w:tc>
        <w:tc>
          <w:tcPr>
            <w:tcW w:w="282" w:type="dxa"/>
            <w:tcBorders>
              <w:top w:val="single" w:sz="4" w:space="0" w:color="auto"/>
              <w:left w:val="single" w:sz="4" w:space="0" w:color="auto"/>
              <w:bottom w:val="single" w:sz="4" w:space="0" w:color="auto"/>
              <w:right w:val="single" w:sz="4" w:space="0" w:color="auto"/>
            </w:tcBorders>
          </w:tcPr>
          <w:p w:rsidR="000161E6" w:rsidRPr="001216D5" w:rsidRDefault="000161E6" w:rsidP="000161E6">
            <w:pPr>
              <w:pStyle w:val="Pagrindinistekstas"/>
              <w:spacing w:after="0"/>
            </w:pPr>
          </w:p>
        </w:tc>
        <w:tc>
          <w:tcPr>
            <w:tcW w:w="8493" w:type="dxa"/>
            <w:tcBorders>
              <w:left w:val="single" w:sz="4" w:space="0" w:color="auto"/>
            </w:tcBorders>
          </w:tcPr>
          <w:p w:rsidR="000161E6" w:rsidRPr="001216D5" w:rsidRDefault="000161E6" w:rsidP="000161E6">
            <w:pPr>
              <w:pStyle w:val="Pagrindinistekstas"/>
              <w:spacing w:after="0"/>
              <w:ind w:hanging="12"/>
            </w:pPr>
            <w:r w:rsidRPr="001216D5">
              <w:t>Įdarbintų nepilnamečių asmenų socialinio ir sveikatos draudimo išlaidų dalinis</w:t>
            </w:r>
          </w:p>
        </w:tc>
      </w:tr>
      <w:tr w:rsidR="000161E6" w:rsidRPr="001216D5" w:rsidTr="00E721D6">
        <w:tc>
          <w:tcPr>
            <w:tcW w:w="864" w:type="dxa"/>
          </w:tcPr>
          <w:p w:rsidR="000161E6" w:rsidRPr="001216D5" w:rsidRDefault="000161E6" w:rsidP="000161E6">
            <w:pPr>
              <w:pStyle w:val="Pagrindinistekstas"/>
              <w:spacing w:after="0"/>
            </w:pPr>
          </w:p>
        </w:tc>
        <w:tc>
          <w:tcPr>
            <w:tcW w:w="282" w:type="dxa"/>
            <w:tcBorders>
              <w:top w:val="single" w:sz="4" w:space="0" w:color="auto"/>
            </w:tcBorders>
          </w:tcPr>
          <w:p w:rsidR="000161E6" w:rsidRPr="001216D5" w:rsidRDefault="000161E6" w:rsidP="000161E6">
            <w:pPr>
              <w:pStyle w:val="Pagrindinistekstas"/>
              <w:spacing w:after="0"/>
            </w:pPr>
          </w:p>
        </w:tc>
        <w:tc>
          <w:tcPr>
            <w:tcW w:w="8493" w:type="dxa"/>
          </w:tcPr>
          <w:p w:rsidR="000161E6" w:rsidRPr="001216D5" w:rsidRDefault="000161E6" w:rsidP="000161E6">
            <w:pPr>
              <w:pStyle w:val="Pagrindinistekstas"/>
              <w:spacing w:after="0"/>
            </w:pPr>
            <w:r>
              <w:t>p</w:t>
            </w:r>
            <w:r w:rsidRPr="001216D5">
              <w:t xml:space="preserve">adengimas. Patirtų išlaidų suma ___________ </w:t>
            </w:r>
            <w:proofErr w:type="spellStart"/>
            <w:r w:rsidRPr="001216D5">
              <w:t>Eur</w:t>
            </w:r>
            <w:proofErr w:type="spellEnd"/>
            <w:r w:rsidRPr="001216D5">
              <w:t>.</w:t>
            </w:r>
          </w:p>
        </w:tc>
      </w:tr>
      <w:tr w:rsidR="000161E6" w:rsidRPr="001216D5" w:rsidTr="00E721D6">
        <w:tc>
          <w:tcPr>
            <w:tcW w:w="864" w:type="dxa"/>
          </w:tcPr>
          <w:p w:rsidR="000161E6" w:rsidRPr="001216D5" w:rsidRDefault="000161E6" w:rsidP="000161E6">
            <w:pPr>
              <w:pStyle w:val="Pagrindinistekstas"/>
              <w:spacing w:after="0"/>
              <w:rPr>
                <w:sz w:val="12"/>
              </w:rPr>
            </w:pPr>
          </w:p>
        </w:tc>
        <w:tc>
          <w:tcPr>
            <w:tcW w:w="282" w:type="dxa"/>
            <w:tcBorders>
              <w:bottom w:val="single" w:sz="4" w:space="0" w:color="auto"/>
            </w:tcBorders>
          </w:tcPr>
          <w:p w:rsidR="000161E6" w:rsidRPr="001216D5" w:rsidRDefault="000161E6" w:rsidP="000161E6">
            <w:pPr>
              <w:pStyle w:val="Pagrindinistekstas"/>
              <w:spacing w:after="0"/>
              <w:rPr>
                <w:sz w:val="12"/>
              </w:rPr>
            </w:pPr>
          </w:p>
        </w:tc>
        <w:tc>
          <w:tcPr>
            <w:tcW w:w="8493" w:type="dxa"/>
          </w:tcPr>
          <w:p w:rsidR="000161E6" w:rsidRPr="001216D5" w:rsidRDefault="000161E6" w:rsidP="000161E6">
            <w:pPr>
              <w:pStyle w:val="Pagrindinistekstas"/>
              <w:spacing w:after="0"/>
              <w:rPr>
                <w:sz w:val="12"/>
              </w:rPr>
            </w:pPr>
          </w:p>
        </w:tc>
      </w:tr>
      <w:tr w:rsidR="000161E6" w:rsidRPr="001216D5" w:rsidTr="00E721D6">
        <w:tc>
          <w:tcPr>
            <w:tcW w:w="864" w:type="dxa"/>
            <w:tcBorders>
              <w:right w:val="single" w:sz="4" w:space="0" w:color="auto"/>
            </w:tcBorders>
          </w:tcPr>
          <w:p w:rsidR="000161E6" w:rsidRPr="001216D5" w:rsidRDefault="000161E6" w:rsidP="000161E6">
            <w:pPr>
              <w:pStyle w:val="Pagrindinistekstas"/>
              <w:spacing w:after="0"/>
            </w:pPr>
          </w:p>
        </w:tc>
        <w:tc>
          <w:tcPr>
            <w:tcW w:w="282" w:type="dxa"/>
            <w:tcBorders>
              <w:top w:val="single" w:sz="4" w:space="0" w:color="auto"/>
              <w:left w:val="single" w:sz="4" w:space="0" w:color="auto"/>
              <w:bottom w:val="single" w:sz="4" w:space="0" w:color="auto"/>
              <w:right w:val="single" w:sz="4" w:space="0" w:color="auto"/>
            </w:tcBorders>
          </w:tcPr>
          <w:p w:rsidR="000161E6" w:rsidRPr="001216D5" w:rsidRDefault="000161E6" w:rsidP="000161E6">
            <w:pPr>
              <w:pStyle w:val="Pagrindinistekstas"/>
              <w:spacing w:after="0"/>
            </w:pPr>
          </w:p>
        </w:tc>
        <w:tc>
          <w:tcPr>
            <w:tcW w:w="8493" w:type="dxa"/>
            <w:tcBorders>
              <w:left w:val="single" w:sz="4" w:space="0" w:color="auto"/>
            </w:tcBorders>
          </w:tcPr>
          <w:p w:rsidR="000161E6" w:rsidRPr="001216D5" w:rsidRDefault="000161E6" w:rsidP="000161E6">
            <w:pPr>
              <w:pStyle w:val="Pagrindinistekstas"/>
              <w:spacing w:after="0"/>
            </w:pPr>
            <w:r w:rsidRPr="001216D5">
              <w:t xml:space="preserve">Paskolos palūkanų dalinis padengimas. Paskolos arba paskolos dalies vertė, </w:t>
            </w:r>
          </w:p>
        </w:tc>
      </w:tr>
      <w:tr w:rsidR="000161E6" w:rsidRPr="001216D5" w:rsidTr="00E721D6">
        <w:tc>
          <w:tcPr>
            <w:tcW w:w="864" w:type="dxa"/>
          </w:tcPr>
          <w:p w:rsidR="000161E6" w:rsidRPr="001216D5" w:rsidRDefault="000161E6" w:rsidP="000161E6">
            <w:pPr>
              <w:pStyle w:val="Pagrindinistekstas"/>
              <w:spacing w:after="0"/>
            </w:pPr>
          </w:p>
        </w:tc>
        <w:tc>
          <w:tcPr>
            <w:tcW w:w="282" w:type="dxa"/>
            <w:tcBorders>
              <w:top w:val="single" w:sz="4" w:space="0" w:color="auto"/>
            </w:tcBorders>
          </w:tcPr>
          <w:p w:rsidR="000161E6" w:rsidRPr="001216D5" w:rsidRDefault="000161E6" w:rsidP="00E721D6">
            <w:pPr>
              <w:pStyle w:val="Pagrindinistekstas"/>
            </w:pPr>
          </w:p>
        </w:tc>
        <w:tc>
          <w:tcPr>
            <w:tcW w:w="8493" w:type="dxa"/>
          </w:tcPr>
          <w:p w:rsidR="000161E6" w:rsidRPr="001216D5" w:rsidRDefault="000161E6" w:rsidP="00E721D6">
            <w:pPr>
              <w:pStyle w:val="Pagrindinistekstas"/>
            </w:pPr>
            <w:r w:rsidRPr="001216D5">
              <w:t xml:space="preserve">kurios dalį palūkanų prašoma dengti Fondo lėšomis ____________ </w:t>
            </w:r>
            <w:proofErr w:type="spellStart"/>
            <w:r w:rsidRPr="001216D5">
              <w:t>Eur</w:t>
            </w:r>
            <w:proofErr w:type="spellEnd"/>
            <w:r w:rsidRPr="001216D5">
              <w:t xml:space="preserve">. </w:t>
            </w:r>
          </w:p>
        </w:tc>
      </w:tr>
      <w:tr w:rsidR="000161E6" w:rsidRPr="001216D5" w:rsidTr="00E721D6">
        <w:tc>
          <w:tcPr>
            <w:tcW w:w="864" w:type="dxa"/>
          </w:tcPr>
          <w:p w:rsidR="000161E6" w:rsidRPr="001216D5" w:rsidRDefault="000161E6" w:rsidP="000161E6">
            <w:pPr>
              <w:pStyle w:val="Pagrindinistekstas"/>
              <w:spacing w:after="0"/>
            </w:pPr>
          </w:p>
        </w:tc>
        <w:tc>
          <w:tcPr>
            <w:tcW w:w="282" w:type="dxa"/>
          </w:tcPr>
          <w:p w:rsidR="000161E6" w:rsidRPr="001216D5" w:rsidRDefault="000161E6" w:rsidP="00E721D6">
            <w:pPr>
              <w:pStyle w:val="Pagrindinistekstas"/>
            </w:pPr>
          </w:p>
        </w:tc>
        <w:tc>
          <w:tcPr>
            <w:tcW w:w="8493" w:type="dxa"/>
          </w:tcPr>
          <w:p w:rsidR="000161E6" w:rsidRPr="001216D5" w:rsidRDefault="000161E6" w:rsidP="00E721D6">
            <w:pPr>
              <w:pStyle w:val="Pagrindinistekstas"/>
            </w:pPr>
            <w:r w:rsidRPr="001216D5">
              <w:t>Pageidaujama palūkanų dalinio padengimo trukmė – _______ mėn.</w:t>
            </w:r>
          </w:p>
        </w:tc>
      </w:tr>
    </w:tbl>
    <w:p w:rsidR="000161E6" w:rsidRPr="001216D5" w:rsidRDefault="000161E6" w:rsidP="000161E6">
      <w:pPr>
        <w:ind w:firstLine="720"/>
        <w:jc w:val="both"/>
      </w:pPr>
    </w:p>
    <w:p w:rsidR="000161E6" w:rsidRPr="001216D5" w:rsidRDefault="000161E6" w:rsidP="000161E6">
      <w:pPr>
        <w:ind w:firstLine="720"/>
        <w:jc w:val="both"/>
      </w:pPr>
      <w:r w:rsidRPr="001216D5">
        <w:t>Su Fondo finansinės paramos gavimo sąlygomis, teikimo tvarka ir iš to atsirandančiais įsipareigojimais esu susipažinęs(-</w:t>
      </w:r>
      <w:proofErr w:type="spellStart"/>
      <w:r w:rsidRPr="001216D5">
        <w:t>usi</w:t>
      </w:r>
      <w:proofErr w:type="spellEnd"/>
      <w:r w:rsidRPr="001216D5">
        <w:t>).</w:t>
      </w:r>
    </w:p>
    <w:p w:rsidR="000161E6" w:rsidRPr="001216D5" w:rsidRDefault="000161E6" w:rsidP="000161E6">
      <w:pPr>
        <w:ind w:firstLine="720"/>
        <w:jc w:val="both"/>
      </w:pPr>
      <w:r w:rsidRPr="001216D5">
        <w:t>PRIDEDAMA. Užpildyta anketa ir kiti Fondo nuostatuose nurodyti dokumentai.</w:t>
      </w:r>
    </w:p>
    <w:p w:rsidR="000161E6" w:rsidRPr="001216D5" w:rsidRDefault="000161E6" w:rsidP="000161E6">
      <w:pPr>
        <w:ind w:firstLine="720"/>
        <w:jc w:val="both"/>
      </w:pPr>
    </w:p>
    <w:p w:rsidR="000161E6" w:rsidRPr="00EF6F1E" w:rsidRDefault="000161E6" w:rsidP="000161E6">
      <w:pPr>
        <w:ind w:firstLine="720"/>
        <w:jc w:val="both"/>
      </w:pPr>
      <w:r w:rsidRPr="00EF6F1E">
        <w:t>____________________  ____________________  ______________________</w:t>
      </w:r>
    </w:p>
    <w:p w:rsidR="000161E6" w:rsidRPr="00EF6F1E" w:rsidRDefault="000161E6" w:rsidP="000161E6">
      <w:pPr>
        <w:tabs>
          <w:tab w:val="center" w:pos="1985"/>
          <w:tab w:val="center" w:pos="4536"/>
          <w:tab w:val="center" w:pos="7371"/>
        </w:tabs>
        <w:ind w:firstLine="720"/>
        <w:jc w:val="both"/>
        <w:rPr>
          <w:i/>
          <w:iCs/>
        </w:rPr>
      </w:pPr>
      <w:r w:rsidRPr="00EF6F1E">
        <w:rPr>
          <w:i/>
          <w:iCs/>
        </w:rPr>
        <w:tab/>
        <w:t xml:space="preserve"> (Pareigos)</w:t>
      </w:r>
      <w:r w:rsidRPr="00EF6F1E">
        <w:rPr>
          <w:i/>
          <w:iCs/>
        </w:rPr>
        <w:tab/>
        <w:t xml:space="preserve">(Parašas) </w:t>
      </w:r>
      <w:r w:rsidRPr="00EF6F1E">
        <w:rPr>
          <w:i/>
          <w:iCs/>
        </w:rPr>
        <w:tab/>
        <w:t>(Vardas, pavardė)</w:t>
      </w:r>
    </w:p>
    <w:p w:rsidR="000161E6" w:rsidRDefault="000161E6" w:rsidP="000161E6">
      <w:pPr>
        <w:jc w:val="center"/>
      </w:pPr>
      <w:r w:rsidRPr="00EF6F1E">
        <w:t>______________</w:t>
      </w:r>
    </w:p>
    <w:p w:rsidR="000161E6" w:rsidRPr="000723A3" w:rsidRDefault="000161E6" w:rsidP="000161E6">
      <w:pPr>
        <w:ind w:firstLine="8460"/>
        <w:jc w:val="both"/>
      </w:pPr>
      <w:r w:rsidRPr="000723A3">
        <w:lastRenderedPageBreak/>
        <w:t>2 priedas</w:t>
      </w:r>
    </w:p>
    <w:p w:rsidR="000161E6" w:rsidRPr="000723A3" w:rsidRDefault="000161E6" w:rsidP="000161E6">
      <w:pPr>
        <w:tabs>
          <w:tab w:val="left" w:pos="-1920"/>
          <w:tab w:val="num" w:pos="-1680"/>
          <w:tab w:val="left" w:pos="840"/>
          <w:tab w:val="left" w:pos="3000"/>
          <w:tab w:val="left" w:pos="4200"/>
          <w:tab w:val="left" w:pos="5520"/>
        </w:tabs>
        <w:ind w:firstLine="839"/>
        <w:jc w:val="both"/>
      </w:pPr>
    </w:p>
    <w:p w:rsidR="000161E6" w:rsidRPr="000723A3" w:rsidRDefault="000161E6" w:rsidP="000161E6">
      <w:pPr>
        <w:tabs>
          <w:tab w:val="left" w:pos="-1920"/>
          <w:tab w:val="num" w:pos="-1680"/>
          <w:tab w:val="left" w:pos="840"/>
          <w:tab w:val="left" w:pos="3000"/>
          <w:tab w:val="left" w:pos="4200"/>
          <w:tab w:val="left" w:pos="5520"/>
        </w:tabs>
        <w:ind w:firstLine="839"/>
        <w:jc w:val="both"/>
      </w:pPr>
    </w:p>
    <w:p w:rsidR="000161E6" w:rsidRPr="000723A3" w:rsidRDefault="000161E6" w:rsidP="000161E6">
      <w:pPr>
        <w:tabs>
          <w:tab w:val="left" w:pos="-1920"/>
          <w:tab w:val="num" w:pos="-1680"/>
          <w:tab w:val="left" w:pos="840"/>
          <w:tab w:val="left" w:pos="3000"/>
          <w:tab w:val="left" w:pos="4200"/>
          <w:tab w:val="left" w:pos="5520"/>
        </w:tabs>
        <w:ind w:firstLine="839"/>
        <w:jc w:val="both"/>
      </w:pPr>
    </w:p>
    <w:p w:rsidR="000161E6" w:rsidRPr="000723A3" w:rsidRDefault="000161E6" w:rsidP="000161E6">
      <w:pPr>
        <w:tabs>
          <w:tab w:val="left" w:pos="-1920"/>
          <w:tab w:val="num" w:pos="-1680"/>
          <w:tab w:val="left" w:pos="840"/>
          <w:tab w:val="left" w:pos="3000"/>
          <w:tab w:val="left" w:pos="4200"/>
          <w:tab w:val="left" w:pos="5520"/>
        </w:tabs>
        <w:jc w:val="center"/>
        <w:rPr>
          <w:b/>
        </w:rPr>
      </w:pPr>
      <w:r w:rsidRPr="000723A3">
        <w:rPr>
          <w:b/>
        </w:rPr>
        <w:t>PAREIŠKĖJO ANKETA</w:t>
      </w:r>
    </w:p>
    <w:p w:rsidR="000161E6" w:rsidRPr="000723A3" w:rsidRDefault="000161E6" w:rsidP="000161E6">
      <w:pPr>
        <w:tabs>
          <w:tab w:val="left" w:pos="-1920"/>
          <w:tab w:val="num" w:pos="-1680"/>
          <w:tab w:val="left" w:pos="840"/>
          <w:tab w:val="left" w:pos="3000"/>
          <w:tab w:val="left" w:pos="4200"/>
          <w:tab w:val="left" w:pos="5520"/>
        </w:tabs>
        <w:jc w:val="center"/>
        <w:rPr>
          <w:b/>
        </w:rPr>
      </w:pPr>
      <w:r w:rsidRPr="000723A3">
        <w:rPr>
          <w:b/>
        </w:rPr>
        <w:t xml:space="preserve">FINANSINEI PARAMAI IŠ MARIJAMPOLĖS SAVIVALDYBĖS </w:t>
      </w:r>
    </w:p>
    <w:p w:rsidR="000161E6" w:rsidRPr="000723A3" w:rsidRDefault="000161E6" w:rsidP="000161E6">
      <w:pPr>
        <w:tabs>
          <w:tab w:val="left" w:pos="-1920"/>
          <w:tab w:val="num" w:pos="-1680"/>
          <w:tab w:val="left" w:pos="840"/>
          <w:tab w:val="left" w:pos="3000"/>
          <w:tab w:val="left" w:pos="4200"/>
          <w:tab w:val="left" w:pos="5520"/>
        </w:tabs>
        <w:jc w:val="center"/>
        <w:rPr>
          <w:b/>
        </w:rPr>
      </w:pPr>
      <w:r w:rsidRPr="000723A3">
        <w:rPr>
          <w:b/>
        </w:rPr>
        <w:t>SMULKAUS IR VIDUTINIO VERSLO RĖMIMO FONDO GAUTI</w:t>
      </w:r>
    </w:p>
    <w:p w:rsidR="000161E6" w:rsidRPr="000723A3" w:rsidRDefault="000161E6" w:rsidP="000161E6">
      <w:pPr>
        <w:tabs>
          <w:tab w:val="left" w:pos="-1920"/>
          <w:tab w:val="num" w:pos="-1680"/>
          <w:tab w:val="left" w:pos="840"/>
          <w:tab w:val="left" w:pos="3000"/>
          <w:tab w:val="left" w:pos="4200"/>
          <w:tab w:val="left" w:pos="5520"/>
        </w:tabs>
        <w:jc w:val="center"/>
      </w:pPr>
    </w:p>
    <w:p w:rsidR="000161E6" w:rsidRPr="000723A3" w:rsidRDefault="000161E6" w:rsidP="000161E6">
      <w:pPr>
        <w:tabs>
          <w:tab w:val="left" w:pos="-1920"/>
          <w:tab w:val="num" w:pos="-1680"/>
          <w:tab w:val="left" w:pos="840"/>
          <w:tab w:val="left" w:pos="3000"/>
          <w:tab w:val="left" w:pos="4200"/>
        </w:tabs>
        <w:ind w:firstLine="839"/>
        <w:jc w:val="both"/>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8"/>
        <w:gridCol w:w="2690"/>
        <w:gridCol w:w="4292"/>
        <w:gridCol w:w="2069"/>
      </w:tblGrid>
      <w:tr w:rsidR="000161E6" w:rsidRPr="000723A3" w:rsidTr="00E721D6">
        <w:tc>
          <w:tcPr>
            <w:tcW w:w="3278" w:type="dxa"/>
            <w:gridSpan w:val="2"/>
            <w:tcBorders>
              <w:top w:val="nil"/>
              <w:left w:val="nil"/>
              <w:bottom w:val="nil"/>
            </w:tcBorders>
          </w:tcPr>
          <w:p w:rsidR="000161E6" w:rsidRPr="000723A3" w:rsidRDefault="000161E6" w:rsidP="00E721D6">
            <w:pPr>
              <w:jc w:val="both"/>
            </w:pPr>
            <w:r w:rsidRPr="000723A3">
              <w:t>Pareiškėjo pavadinimas</w:t>
            </w:r>
          </w:p>
        </w:tc>
        <w:tc>
          <w:tcPr>
            <w:tcW w:w="6361" w:type="dxa"/>
            <w:gridSpan w:val="2"/>
          </w:tcPr>
          <w:p w:rsidR="000161E6" w:rsidRPr="000723A3" w:rsidRDefault="000161E6" w:rsidP="00E721D6">
            <w:pPr>
              <w:jc w:val="both"/>
            </w:pPr>
          </w:p>
          <w:p w:rsidR="000161E6" w:rsidRPr="000723A3" w:rsidRDefault="000161E6" w:rsidP="00E721D6">
            <w:pPr>
              <w:tabs>
                <w:tab w:val="left" w:pos="1920"/>
              </w:tabs>
            </w:pPr>
            <w:r w:rsidRPr="000723A3">
              <w:tab/>
            </w:r>
          </w:p>
        </w:tc>
      </w:tr>
      <w:tr w:rsidR="000161E6" w:rsidRPr="000723A3" w:rsidTr="00E721D6">
        <w:tc>
          <w:tcPr>
            <w:tcW w:w="3278" w:type="dxa"/>
            <w:gridSpan w:val="2"/>
            <w:tcBorders>
              <w:top w:val="nil"/>
              <w:left w:val="nil"/>
              <w:bottom w:val="nil"/>
              <w:right w:val="nil"/>
            </w:tcBorders>
          </w:tcPr>
          <w:p w:rsidR="000161E6" w:rsidRPr="000723A3" w:rsidRDefault="000161E6" w:rsidP="00E721D6">
            <w:pPr>
              <w:ind w:firstLine="720"/>
              <w:jc w:val="both"/>
            </w:pPr>
          </w:p>
        </w:tc>
        <w:tc>
          <w:tcPr>
            <w:tcW w:w="6361" w:type="dxa"/>
            <w:gridSpan w:val="2"/>
            <w:tcBorders>
              <w:left w:val="nil"/>
              <w:right w:val="nil"/>
            </w:tcBorders>
          </w:tcPr>
          <w:p w:rsidR="000161E6" w:rsidRPr="000723A3" w:rsidRDefault="000161E6" w:rsidP="00E721D6">
            <w:pPr>
              <w:ind w:firstLine="720"/>
              <w:jc w:val="both"/>
            </w:pPr>
          </w:p>
        </w:tc>
      </w:tr>
      <w:tr w:rsidR="000161E6" w:rsidRPr="000723A3" w:rsidTr="00E721D6">
        <w:tc>
          <w:tcPr>
            <w:tcW w:w="3278" w:type="dxa"/>
            <w:gridSpan w:val="2"/>
            <w:tcBorders>
              <w:top w:val="nil"/>
              <w:left w:val="nil"/>
              <w:bottom w:val="nil"/>
            </w:tcBorders>
          </w:tcPr>
          <w:p w:rsidR="000161E6" w:rsidRPr="000723A3" w:rsidRDefault="000161E6" w:rsidP="00E721D6">
            <w:r w:rsidRPr="000723A3">
              <w:t>Pareiškėjo adresas</w:t>
            </w:r>
          </w:p>
        </w:tc>
        <w:tc>
          <w:tcPr>
            <w:tcW w:w="6361" w:type="dxa"/>
            <w:gridSpan w:val="2"/>
          </w:tcPr>
          <w:p w:rsidR="000161E6" w:rsidRPr="000723A3" w:rsidRDefault="000161E6" w:rsidP="00E721D6">
            <w:pPr>
              <w:ind w:firstLine="36"/>
              <w:jc w:val="both"/>
            </w:pPr>
          </w:p>
          <w:p w:rsidR="000161E6" w:rsidRPr="000723A3" w:rsidRDefault="000161E6" w:rsidP="00E721D6">
            <w:pPr>
              <w:ind w:firstLine="36"/>
              <w:jc w:val="both"/>
            </w:pPr>
          </w:p>
        </w:tc>
      </w:tr>
      <w:tr w:rsidR="000161E6" w:rsidRPr="000723A3" w:rsidTr="00E721D6">
        <w:tc>
          <w:tcPr>
            <w:tcW w:w="3278" w:type="dxa"/>
            <w:gridSpan w:val="2"/>
            <w:tcBorders>
              <w:top w:val="nil"/>
              <w:left w:val="nil"/>
              <w:bottom w:val="nil"/>
              <w:right w:val="nil"/>
            </w:tcBorders>
          </w:tcPr>
          <w:p w:rsidR="000161E6" w:rsidRPr="000723A3" w:rsidRDefault="000161E6" w:rsidP="00E721D6">
            <w:pPr>
              <w:ind w:firstLine="720"/>
            </w:pPr>
          </w:p>
        </w:tc>
        <w:tc>
          <w:tcPr>
            <w:tcW w:w="6361" w:type="dxa"/>
            <w:gridSpan w:val="2"/>
            <w:tcBorders>
              <w:left w:val="nil"/>
              <w:right w:val="nil"/>
            </w:tcBorders>
          </w:tcPr>
          <w:p w:rsidR="000161E6" w:rsidRPr="000723A3" w:rsidRDefault="000161E6" w:rsidP="00E721D6">
            <w:pPr>
              <w:ind w:firstLine="720"/>
              <w:jc w:val="both"/>
            </w:pPr>
          </w:p>
        </w:tc>
      </w:tr>
      <w:tr w:rsidR="000161E6" w:rsidRPr="000723A3" w:rsidTr="00E721D6">
        <w:tc>
          <w:tcPr>
            <w:tcW w:w="3278" w:type="dxa"/>
            <w:gridSpan w:val="2"/>
            <w:tcBorders>
              <w:top w:val="nil"/>
              <w:left w:val="nil"/>
              <w:bottom w:val="nil"/>
            </w:tcBorders>
          </w:tcPr>
          <w:p w:rsidR="000161E6" w:rsidRPr="000723A3" w:rsidRDefault="000161E6" w:rsidP="00E721D6">
            <w:r w:rsidRPr="000723A3">
              <w:t>Pareiškėjo kodas (</w:t>
            </w:r>
            <w:r w:rsidRPr="000723A3">
              <w:rPr>
                <w:i/>
              </w:rPr>
              <w:t>tik juridiniams asmenims</w:t>
            </w:r>
            <w:r w:rsidRPr="000723A3">
              <w:t>)</w:t>
            </w:r>
          </w:p>
        </w:tc>
        <w:tc>
          <w:tcPr>
            <w:tcW w:w="6361" w:type="dxa"/>
            <w:gridSpan w:val="2"/>
          </w:tcPr>
          <w:p w:rsidR="000161E6" w:rsidRPr="000723A3" w:rsidRDefault="000161E6" w:rsidP="00E721D6">
            <w:pPr>
              <w:ind w:firstLine="36"/>
              <w:jc w:val="both"/>
            </w:pPr>
          </w:p>
        </w:tc>
      </w:tr>
      <w:tr w:rsidR="000161E6" w:rsidRPr="000723A3" w:rsidTr="00E721D6">
        <w:tc>
          <w:tcPr>
            <w:tcW w:w="3278" w:type="dxa"/>
            <w:gridSpan w:val="2"/>
            <w:tcBorders>
              <w:top w:val="nil"/>
              <w:left w:val="nil"/>
              <w:bottom w:val="nil"/>
              <w:right w:val="nil"/>
            </w:tcBorders>
          </w:tcPr>
          <w:p w:rsidR="000161E6" w:rsidRPr="000723A3" w:rsidRDefault="000161E6" w:rsidP="00E721D6">
            <w:pPr>
              <w:ind w:firstLine="720"/>
            </w:pPr>
          </w:p>
        </w:tc>
        <w:tc>
          <w:tcPr>
            <w:tcW w:w="6361" w:type="dxa"/>
            <w:gridSpan w:val="2"/>
            <w:tcBorders>
              <w:left w:val="nil"/>
              <w:right w:val="nil"/>
            </w:tcBorders>
          </w:tcPr>
          <w:p w:rsidR="000161E6" w:rsidRPr="000723A3" w:rsidRDefault="000161E6" w:rsidP="00E721D6">
            <w:pPr>
              <w:ind w:firstLine="720"/>
              <w:jc w:val="both"/>
            </w:pPr>
          </w:p>
        </w:tc>
      </w:tr>
      <w:tr w:rsidR="000161E6" w:rsidRPr="000723A3" w:rsidTr="00E721D6">
        <w:tc>
          <w:tcPr>
            <w:tcW w:w="3278" w:type="dxa"/>
            <w:gridSpan w:val="2"/>
            <w:tcBorders>
              <w:top w:val="nil"/>
              <w:left w:val="nil"/>
              <w:bottom w:val="nil"/>
            </w:tcBorders>
          </w:tcPr>
          <w:p w:rsidR="000161E6" w:rsidRPr="000723A3" w:rsidRDefault="000161E6" w:rsidP="00E721D6">
            <w:r w:rsidRPr="000723A3">
              <w:t>Pareiškėjo atsiskaitomosios sąskaitos numeris, bankas, banko kodas</w:t>
            </w:r>
          </w:p>
        </w:tc>
        <w:tc>
          <w:tcPr>
            <w:tcW w:w="6361" w:type="dxa"/>
            <w:gridSpan w:val="2"/>
          </w:tcPr>
          <w:p w:rsidR="000161E6" w:rsidRPr="000723A3" w:rsidRDefault="000161E6" w:rsidP="00E721D6">
            <w:pPr>
              <w:ind w:firstLine="720"/>
              <w:jc w:val="both"/>
            </w:pPr>
          </w:p>
        </w:tc>
      </w:tr>
      <w:tr w:rsidR="000161E6" w:rsidRPr="000723A3" w:rsidTr="00E721D6">
        <w:tc>
          <w:tcPr>
            <w:tcW w:w="9639" w:type="dxa"/>
            <w:gridSpan w:val="4"/>
            <w:tcBorders>
              <w:top w:val="nil"/>
              <w:left w:val="nil"/>
              <w:bottom w:val="nil"/>
              <w:right w:val="nil"/>
            </w:tcBorders>
          </w:tcPr>
          <w:p w:rsidR="000161E6" w:rsidRPr="000723A3" w:rsidRDefault="000161E6" w:rsidP="00E721D6">
            <w:pPr>
              <w:ind w:firstLine="720"/>
            </w:pPr>
          </w:p>
        </w:tc>
      </w:tr>
      <w:tr w:rsidR="000161E6" w:rsidRPr="00EF6F1E" w:rsidTr="00E721D6">
        <w:tc>
          <w:tcPr>
            <w:tcW w:w="3278" w:type="dxa"/>
            <w:gridSpan w:val="2"/>
            <w:tcBorders>
              <w:top w:val="nil"/>
              <w:left w:val="nil"/>
              <w:bottom w:val="nil"/>
            </w:tcBorders>
          </w:tcPr>
          <w:p w:rsidR="000161E6" w:rsidRPr="00EF6F1E" w:rsidRDefault="000161E6" w:rsidP="00E721D6">
            <w:r w:rsidRPr="00EF6F1E">
              <w:t>Pareiškėjo telefono Nr.</w:t>
            </w:r>
          </w:p>
        </w:tc>
        <w:tc>
          <w:tcPr>
            <w:tcW w:w="6361" w:type="dxa"/>
            <w:gridSpan w:val="2"/>
          </w:tcPr>
          <w:p w:rsidR="000161E6" w:rsidRPr="00EF6F1E" w:rsidRDefault="000161E6" w:rsidP="00E721D6">
            <w:pPr>
              <w:jc w:val="both"/>
            </w:pPr>
          </w:p>
        </w:tc>
      </w:tr>
      <w:tr w:rsidR="000161E6" w:rsidRPr="00EF6F1E" w:rsidTr="00E721D6">
        <w:tc>
          <w:tcPr>
            <w:tcW w:w="3278" w:type="dxa"/>
            <w:gridSpan w:val="2"/>
            <w:tcBorders>
              <w:top w:val="nil"/>
              <w:left w:val="nil"/>
              <w:bottom w:val="nil"/>
              <w:right w:val="nil"/>
            </w:tcBorders>
          </w:tcPr>
          <w:p w:rsidR="000161E6" w:rsidRPr="00EF6F1E" w:rsidRDefault="000161E6" w:rsidP="00E721D6">
            <w:pPr>
              <w:ind w:firstLine="720"/>
            </w:pPr>
          </w:p>
        </w:tc>
        <w:tc>
          <w:tcPr>
            <w:tcW w:w="6361" w:type="dxa"/>
            <w:gridSpan w:val="2"/>
            <w:tcBorders>
              <w:top w:val="nil"/>
              <w:left w:val="nil"/>
              <w:right w:val="nil"/>
            </w:tcBorders>
          </w:tcPr>
          <w:p w:rsidR="000161E6" w:rsidRPr="00EF6F1E" w:rsidRDefault="000161E6" w:rsidP="00E721D6">
            <w:pPr>
              <w:jc w:val="both"/>
            </w:pPr>
          </w:p>
        </w:tc>
      </w:tr>
      <w:tr w:rsidR="000161E6" w:rsidRPr="000723A3" w:rsidTr="00E721D6">
        <w:tc>
          <w:tcPr>
            <w:tcW w:w="3278" w:type="dxa"/>
            <w:gridSpan w:val="2"/>
            <w:tcBorders>
              <w:top w:val="nil"/>
              <w:left w:val="nil"/>
              <w:bottom w:val="nil"/>
            </w:tcBorders>
          </w:tcPr>
          <w:p w:rsidR="000161E6" w:rsidRPr="000723A3" w:rsidRDefault="000161E6" w:rsidP="00E721D6">
            <w:r w:rsidRPr="00EF6F1E">
              <w:t xml:space="preserve">Pareiškėjo </w:t>
            </w:r>
            <w:r w:rsidRPr="00EF6F1E">
              <w:rPr>
                <w:spacing w:val="-8"/>
              </w:rPr>
              <w:t>elektroninio pašto adresas(-ai)</w:t>
            </w:r>
          </w:p>
        </w:tc>
        <w:tc>
          <w:tcPr>
            <w:tcW w:w="6361" w:type="dxa"/>
            <w:gridSpan w:val="2"/>
          </w:tcPr>
          <w:p w:rsidR="000161E6" w:rsidRPr="000723A3" w:rsidRDefault="000161E6" w:rsidP="00E721D6">
            <w:pPr>
              <w:ind w:firstLine="36"/>
              <w:jc w:val="both"/>
            </w:pPr>
          </w:p>
        </w:tc>
      </w:tr>
      <w:tr w:rsidR="000161E6" w:rsidRPr="000723A3" w:rsidTr="00E721D6">
        <w:tc>
          <w:tcPr>
            <w:tcW w:w="3278" w:type="dxa"/>
            <w:gridSpan w:val="2"/>
            <w:tcBorders>
              <w:top w:val="nil"/>
              <w:left w:val="nil"/>
              <w:bottom w:val="nil"/>
              <w:right w:val="nil"/>
            </w:tcBorders>
          </w:tcPr>
          <w:p w:rsidR="000161E6" w:rsidRPr="000723A3" w:rsidRDefault="000161E6" w:rsidP="00E721D6">
            <w:pPr>
              <w:ind w:firstLine="720"/>
            </w:pPr>
          </w:p>
        </w:tc>
        <w:tc>
          <w:tcPr>
            <w:tcW w:w="6361" w:type="dxa"/>
            <w:gridSpan w:val="2"/>
            <w:tcBorders>
              <w:left w:val="nil"/>
              <w:right w:val="nil"/>
            </w:tcBorders>
          </w:tcPr>
          <w:p w:rsidR="000161E6" w:rsidRPr="000723A3" w:rsidRDefault="000161E6" w:rsidP="00E721D6">
            <w:pPr>
              <w:ind w:firstLine="720"/>
              <w:jc w:val="both"/>
            </w:pPr>
          </w:p>
        </w:tc>
      </w:tr>
      <w:tr w:rsidR="000161E6" w:rsidRPr="000723A3" w:rsidTr="00E721D6">
        <w:tc>
          <w:tcPr>
            <w:tcW w:w="3278" w:type="dxa"/>
            <w:gridSpan w:val="2"/>
            <w:tcBorders>
              <w:top w:val="nil"/>
              <w:left w:val="nil"/>
              <w:bottom w:val="nil"/>
            </w:tcBorders>
          </w:tcPr>
          <w:p w:rsidR="000161E6" w:rsidRPr="000723A3" w:rsidRDefault="000161E6" w:rsidP="00E721D6">
            <w:r w:rsidRPr="000723A3">
              <w:t>Pareiškėjo įkūrimo data (</w:t>
            </w:r>
            <w:r w:rsidRPr="000723A3">
              <w:rPr>
                <w:i/>
              </w:rPr>
              <w:t>tik juridiniams asmenims</w:t>
            </w:r>
            <w:r w:rsidRPr="000723A3">
              <w:t>)</w:t>
            </w:r>
          </w:p>
        </w:tc>
        <w:tc>
          <w:tcPr>
            <w:tcW w:w="6361" w:type="dxa"/>
            <w:gridSpan w:val="2"/>
          </w:tcPr>
          <w:p w:rsidR="000161E6" w:rsidRPr="000723A3" w:rsidRDefault="000161E6" w:rsidP="00E721D6">
            <w:pPr>
              <w:jc w:val="both"/>
            </w:pPr>
          </w:p>
        </w:tc>
      </w:tr>
      <w:tr w:rsidR="000161E6" w:rsidRPr="000723A3" w:rsidTr="00E721D6">
        <w:tc>
          <w:tcPr>
            <w:tcW w:w="3278" w:type="dxa"/>
            <w:gridSpan w:val="2"/>
            <w:tcBorders>
              <w:top w:val="nil"/>
              <w:left w:val="nil"/>
              <w:bottom w:val="nil"/>
              <w:right w:val="nil"/>
            </w:tcBorders>
          </w:tcPr>
          <w:p w:rsidR="000161E6" w:rsidRPr="000723A3" w:rsidRDefault="000161E6" w:rsidP="00E721D6">
            <w:pPr>
              <w:ind w:firstLine="720"/>
            </w:pPr>
          </w:p>
        </w:tc>
        <w:tc>
          <w:tcPr>
            <w:tcW w:w="6361" w:type="dxa"/>
            <w:gridSpan w:val="2"/>
            <w:tcBorders>
              <w:left w:val="nil"/>
              <w:right w:val="nil"/>
            </w:tcBorders>
          </w:tcPr>
          <w:p w:rsidR="000161E6" w:rsidRPr="000723A3" w:rsidRDefault="000161E6" w:rsidP="00E721D6">
            <w:pPr>
              <w:ind w:firstLine="720"/>
              <w:jc w:val="both"/>
            </w:pPr>
          </w:p>
        </w:tc>
      </w:tr>
      <w:tr w:rsidR="000161E6" w:rsidRPr="000723A3" w:rsidTr="00E721D6">
        <w:tc>
          <w:tcPr>
            <w:tcW w:w="3278" w:type="dxa"/>
            <w:gridSpan w:val="2"/>
            <w:tcBorders>
              <w:top w:val="nil"/>
              <w:left w:val="nil"/>
              <w:bottom w:val="nil"/>
            </w:tcBorders>
          </w:tcPr>
          <w:p w:rsidR="000161E6" w:rsidRPr="000723A3" w:rsidRDefault="000161E6" w:rsidP="00E721D6">
            <w:pPr>
              <w:rPr>
                <w:spacing w:val="-8"/>
              </w:rPr>
            </w:pPr>
            <w:r w:rsidRPr="000723A3">
              <w:t>Pareiškėjo darbuotojų skaičius (</w:t>
            </w:r>
            <w:r w:rsidRPr="000723A3">
              <w:rPr>
                <w:i/>
              </w:rPr>
              <w:t>tik juridiniams asmenims</w:t>
            </w:r>
            <w:r w:rsidRPr="000723A3">
              <w:t>)</w:t>
            </w:r>
          </w:p>
        </w:tc>
        <w:tc>
          <w:tcPr>
            <w:tcW w:w="6361" w:type="dxa"/>
            <w:gridSpan w:val="2"/>
          </w:tcPr>
          <w:p w:rsidR="000161E6" w:rsidRPr="000723A3" w:rsidRDefault="000161E6" w:rsidP="00E721D6">
            <w:pPr>
              <w:ind w:firstLine="36"/>
              <w:jc w:val="both"/>
            </w:pPr>
          </w:p>
        </w:tc>
      </w:tr>
      <w:tr w:rsidR="000161E6" w:rsidRPr="000723A3" w:rsidTr="00E721D6">
        <w:tc>
          <w:tcPr>
            <w:tcW w:w="3278" w:type="dxa"/>
            <w:gridSpan w:val="2"/>
            <w:tcBorders>
              <w:top w:val="nil"/>
              <w:left w:val="nil"/>
              <w:bottom w:val="nil"/>
              <w:right w:val="nil"/>
            </w:tcBorders>
          </w:tcPr>
          <w:p w:rsidR="000161E6" w:rsidRPr="000723A3" w:rsidRDefault="000161E6" w:rsidP="00E721D6">
            <w:pPr>
              <w:ind w:firstLine="720"/>
            </w:pPr>
          </w:p>
        </w:tc>
        <w:tc>
          <w:tcPr>
            <w:tcW w:w="6361" w:type="dxa"/>
            <w:gridSpan w:val="2"/>
            <w:tcBorders>
              <w:left w:val="nil"/>
              <w:right w:val="nil"/>
            </w:tcBorders>
          </w:tcPr>
          <w:p w:rsidR="000161E6" w:rsidRPr="000723A3" w:rsidRDefault="000161E6" w:rsidP="00E721D6">
            <w:pPr>
              <w:ind w:firstLine="720"/>
              <w:jc w:val="both"/>
            </w:pPr>
          </w:p>
        </w:tc>
      </w:tr>
      <w:tr w:rsidR="000161E6" w:rsidRPr="000723A3" w:rsidTr="00E721D6">
        <w:tc>
          <w:tcPr>
            <w:tcW w:w="3278" w:type="dxa"/>
            <w:gridSpan w:val="2"/>
            <w:tcBorders>
              <w:top w:val="nil"/>
              <w:left w:val="nil"/>
              <w:bottom w:val="nil"/>
            </w:tcBorders>
          </w:tcPr>
          <w:p w:rsidR="000161E6" w:rsidRPr="000723A3" w:rsidRDefault="000161E6" w:rsidP="00E721D6">
            <w:r w:rsidRPr="000723A3">
              <w:t>Pareiškėjo metinė apyvarta (eurais) (</w:t>
            </w:r>
            <w:r w:rsidRPr="000723A3">
              <w:rPr>
                <w:i/>
              </w:rPr>
              <w:t>tik juridiniams asmenims</w:t>
            </w:r>
            <w:r w:rsidRPr="000723A3">
              <w:t>)</w:t>
            </w:r>
          </w:p>
        </w:tc>
        <w:tc>
          <w:tcPr>
            <w:tcW w:w="6361" w:type="dxa"/>
            <w:gridSpan w:val="2"/>
          </w:tcPr>
          <w:p w:rsidR="000161E6" w:rsidRPr="000723A3" w:rsidRDefault="000161E6" w:rsidP="00E721D6">
            <w:pPr>
              <w:ind w:firstLine="720"/>
              <w:jc w:val="both"/>
            </w:pPr>
          </w:p>
        </w:tc>
      </w:tr>
      <w:tr w:rsidR="000161E6" w:rsidRPr="000723A3" w:rsidTr="00E721D6">
        <w:tc>
          <w:tcPr>
            <w:tcW w:w="3278" w:type="dxa"/>
            <w:gridSpan w:val="2"/>
            <w:tcBorders>
              <w:top w:val="nil"/>
              <w:left w:val="nil"/>
              <w:bottom w:val="nil"/>
              <w:right w:val="nil"/>
            </w:tcBorders>
          </w:tcPr>
          <w:p w:rsidR="000161E6" w:rsidRPr="000723A3" w:rsidRDefault="000161E6" w:rsidP="00E721D6">
            <w:pPr>
              <w:ind w:firstLine="720"/>
              <w:jc w:val="both"/>
            </w:pPr>
          </w:p>
        </w:tc>
        <w:tc>
          <w:tcPr>
            <w:tcW w:w="6361" w:type="dxa"/>
            <w:gridSpan w:val="2"/>
            <w:tcBorders>
              <w:left w:val="nil"/>
              <w:right w:val="nil"/>
            </w:tcBorders>
          </w:tcPr>
          <w:p w:rsidR="000161E6" w:rsidRPr="000723A3" w:rsidRDefault="000161E6" w:rsidP="00E721D6">
            <w:pPr>
              <w:ind w:firstLine="720"/>
              <w:jc w:val="both"/>
            </w:pPr>
          </w:p>
        </w:tc>
      </w:tr>
      <w:tr w:rsidR="000161E6" w:rsidRPr="000723A3" w:rsidTr="00E721D6">
        <w:tc>
          <w:tcPr>
            <w:tcW w:w="3278" w:type="dxa"/>
            <w:gridSpan w:val="2"/>
            <w:tcBorders>
              <w:top w:val="nil"/>
              <w:left w:val="nil"/>
              <w:bottom w:val="nil"/>
            </w:tcBorders>
          </w:tcPr>
          <w:p w:rsidR="000161E6" w:rsidRPr="000723A3" w:rsidRDefault="000161E6" w:rsidP="00E721D6">
            <w:r w:rsidRPr="000723A3">
              <w:t>Pagrindinė Pareiškėjo veikla</w:t>
            </w:r>
          </w:p>
        </w:tc>
        <w:tc>
          <w:tcPr>
            <w:tcW w:w="6361" w:type="dxa"/>
            <w:gridSpan w:val="2"/>
          </w:tcPr>
          <w:p w:rsidR="000161E6" w:rsidRPr="000723A3" w:rsidRDefault="000161E6" w:rsidP="00E721D6">
            <w:pPr>
              <w:ind w:firstLine="720"/>
              <w:jc w:val="both"/>
            </w:pPr>
          </w:p>
        </w:tc>
      </w:tr>
      <w:tr w:rsidR="000161E6" w:rsidRPr="000723A3" w:rsidTr="00E721D6">
        <w:tc>
          <w:tcPr>
            <w:tcW w:w="9639" w:type="dxa"/>
            <w:gridSpan w:val="4"/>
            <w:tcBorders>
              <w:top w:val="nil"/>
              <w:left w:val="nil"/>
              <w:bottom w:val="nil"/>
              <w:right w:val="nil"/>
            </w:tcBorders>
          </w:tcPr>
          <w:p w:rsidR="000161E6" w:rsidRPr="000723A3" w:rsidRDefault="000161E6" w:rsidP="00E721D6">
            <w:pPr>
              <w:ind w:firstLine="720"/>
              <w:jc w:val="both"/>
            </w:pPr>
          </w:p>
          <w:p w:rsidR="000161E6" w:rsidRPr="000723A3" w:rsidRDefault="000161E6" w:rsidP="00E721D6">
            <w:pPr>
              <w:ind w:firstLine="720"/>
              <w:jc w:val="both"/>
            </w:pPr>
          </w:p>
        </w:tc>
      </w:tr>
      <w:tr w:rsidR="000161E6" w:rsidRPr="000723A3" w:rsidTr="00E721D6">
        <w:tc>
          <w:tcPr>
            <w:tcW w:w="9639" w:type="dxa"/>
            <w:gridSpan w:val="4"/>
            <w:tcBorders>
              <w:top w:val="nil"/>
              <w:left w:val="nil"/>
              <w:bottom w:val="nil"/>
              <w:right w:val="nil"/>
            </w:tcBorders>
          </w:tcPr>
          <w:p w:rsidR="000161E6" w:rsidRPr="000723A3" w:rsidRDefault="000161E6" w:rsidP="00E721D6">
            <w:pPr>
              <w:jc w:val="both"/>
            </w:pPr>
            <w:r w:rsidRPr="000723A3">
              <w:t>Įmonės savininkai, turintys 15% ir daugiau įmonės nuosavybės:</w:t>
            </w:r>
          </w:p>
        </w:tc>
      </w:tr>
      <w:tr w:rsidR="000161E6" w:rsidRPr="000723A3" w:rsidTr="00E721D6">
        <w:tc>
          <w:tcPr>
            <w:tcW w:w="9639" w:type="dxa"/>
            <w:gridSpan w:val="4"/>
            <w:tcBorders>
              <w:top w:val="nil"/>
              <w:left w:val="nil"/>
              <w:right w:val="nil"/>
            </w:tcBorders>
          </w:tcPr>
          <w:p w:rsidR="000161E6" w:rsidRPr="000723A3" w:rsidRDefault="000161E6" w:rsidP="00E721D6">
            <w:pPr>
              <w:ind w:firstLine="720"/>
              <w:jc w:val="both"/>
              <w:rPr>
                <w:sz w:val="12"/>
              </w:rPr>
            </w:pPr>
          </w:p>
        </w:tc>
      </w:tr>
      <w:tr w:rsidR="000161E6" w:rsidRPr="000723A3" w:rsidTr="00E721D6">
        <w:tc>
          <w:tcPr>
            <w:tcW w:w="588" w:type="dxa"/>
            <w:vAlign w:val="center"/>
          </w:tcPr>
          <w:p w:rsidR="000161E6" w:rsidRPr="000723A3" w:rsidRDefault="000161E6" w:rsidP="00E721D6">
            <w:pPr>
              <w:jc w:val="center"/>
            </w:pPr>
            <w:r w:rsidRPr="000723A3">
              <w:t>Eil. Nr.</w:t>
            </w:r>
          </w:p>
        </w:tc>
        <w:tc>
          <w:tcPr>
            <w:tcW w:w="6982" w:type="dxa"/>
            <w:gridSpan w:val="2"/>
            <w:vAlign w:val="center"/>
          </w:tcPr>
          <w:p w:rsidR="000161E6" w:rsidRPr="000723A3" w:rsidRDefault="000161E6" w:rsidP="00E721D6">
            <w:pPr>
              <w:ind w:firstLine="44"/>
            </w:pPr>
            <w:r w:rsidRPr="000723A3">
              <w:t>Vardas, pavardė ar juridinio asmens pavadinimas, adresas</w:t>
            </w:r>
          </w:p>
        </w:tc>
        <w:tc>
          <w:tcPr>
            <w:tcW w:w="2069" w:type="dxa"/>
            <w:vAlign w:val="center"/>
          </w:tcPr>
          <w:p w:rsidR="000161E6" w:rsidRPr="000723A3" w:rsidRDefault="000161E6" w:rsidP="00E721D6">
            <w:pPr>
              <w:jc w:val="center"/>
            </w:pPr>
            <w:r w:rsidRPr="000723A3">
              <w:t>Nuosavybės dalis įmonėje (%)</w:t>
            </w:r>
          </w:p>
        </w:tc>
      </w:tr>
      <w:tr w:rsidR="000161E6" w:rsidRPr="000723A3" w:rsidTr="00E721D6">
        <w:tc>
          <w:tcPr>
            <w:tcW w:w="588" w:type="dxa"/>
          </w:tcPr>
          <w:p w:rsidR="000161E6" w:rsidRPr="000723A3" w:rsidRDefault="000161E6" w:rsidP="00E721D6">
            <w:pPr>
              <w:jc w:val="both"/>
            </w:pPr>
            <w:r w:rsidRPr="000723A3">
              <w:t>1.</w:t>
            </w:r>
          </w:p>
        </w:tc>
        <w:tc>
          <w:tcPr>
            <w:tcW w:w="6982" w:type="dxa"/>
            <w:gridSpan w:val="2"/>
          </w:tcPr>
          <w:p w:rsidR="000161E6" w:rsidRPr="000723A3" w:rsidRDefault="000161E6" w:rsidP="00E721D6">
            <w:pPr>
              <w:ind w:firstLine="12"/>
              <w:jc w:val="both"/>
            </w:pPr>
          </w:p>
        </w:tc>
        <w:tc>
          <w:tcPr>
            <w:tcW w:w="2069" w:type="dxa"/>
          </w:tcPr>
          <w:p w:rsidR="000161E6" w:rsidRPr="000723A3" w:rsidRDefault="000161E6" w:rsidP="00E721D6">
            <w:pPr>
              <w:ind w:firstLine="720"/>
              <w:jc w:val="both"/>
            </w:pPr>
          </w:p>
        </w:tc>
      </w:tr>
      <w:tr w:rsidR="000161E6" w:rsidRPr="000723A3" w:rsidTr="00E721D6">
        <w:tc>
          <w:tcPr>
            <w:tcW w:w="588" w:type="dxa"/>
          </w:tcPr>
          <w:p w:rsidR="000161E6" w:rsidRPr="000723A3" w:rsidRDefault="000161E6" w:rsidP="00E721D6">
            <w:pPr>
              <w:jc w:val="both"/>
            </w:pPr>
            <w:r w:rsidRPr="000723A3">
              <w:t>2.</w:t>
            </w:r>
          </w:p>
        </w:tc>
        <w:tc>
          <w:tcPr>
            <w:tcW w:w="6982" w:type="dxa"/>
            <w:gridSpan w:val="2"/>
          </w:tcPr>
          <w:p w:rsidR="000161E6" w:rsidRPr="000723A3" w:rsidRDefault="000161E6" w:rsidP="00E721D6">
            <w:pPr>
              <w:jc w:val="both"/>
            </w:pPr>
          </w:p>
        </w:tc>
        <w:tc>
          <w:tcPr>
            <w:tcW w:w="2069" w:type="dxa"/>
          </w:tcPr>
          <w:p w:rsidR="000161E6" w:rsidRPr="000723A3" w:rsidRDefault="000161E6" w:rsidP="00E721D6">
            <w:pPr>
              <w:ind w:firstLine="720"/>
              <w:jc w:val="both"/>
            </w:pPr>
          </w:p>
        </w:tc>
      </w:tr>
      <w:tr w:rsidR="000161E6" w:rsidRPr="000723A3" w:rsidTr="00E721D6">
        <w:tc>
          <w:tcPr>
            <w:tcW w:w="588" w:type="dxa"/>
          </w:tcPr>
          <w:p w:rsidR="000161E6" w:rsidRPr="000723A3" w:rsidRDefault="000161E6" w:rsidP="00E721D6">
            <w:pPr>
              <w:jc w:val="both"/>
            </w:pPr>
            <w:r w:rsidRPr="000723A3">
              <w:t>3.</w:t>
            </w:r>
          </w:p>
        </w:tc>
        <w:tc>
          <w:tcPr>
            <w:tcW w:w="6982" w:type="dxa"/>
            <w:gridSpan w:val="2"/>
          </w:tcPr>
          <w:p w:rsidR="000161E6" w:rsidRPr="000723A3" w:rsidRDefault="000161E6" w:rsidP="00E721D6">
            <w:pPr>
              <w:jc w:val="both"/>
            </w:pPr>
          </w:p>
        </w:tc>
        <w:tc>
          <w:tcPr>
            <w:tcW w:w="2069" w:type="dxa"/>
          </w:tcPr>
          <w:p w:rsidR="000161E6" w:rsidRPr="000723A3" w:rsidRDefault="000161E6" w:rsidP="00E721D6">
            <w:pPr>
              <w:ind w:firstLine="720"/>
              <w:jc w:val="both"/>
            </w:pPr>
          </w:p>
        </w:tc>
      </w:tr>
      <w:tr w:rsidR="000161E6" w:rsidRPr="000723A3" w:rsidTr="00E721D6">
        <w:tc>
          <w:tcPr>
            <w:tcW w:w="588" w:type="dxa"/>
          </w:tcPr>
          <w:p w:rsidR="000161E6" w:rsidRPr="000723A3" w:rsidRDefault="000161E6" w:rsidP="00E721D6">
            <w:pPr>
              <w:jc w:val="both"/>
            </w:pPr>
            <w:r w:rsidRPr="000723A3">
              <w:t>4.</w:t>
            </w:r>
          </w:p>
        </w:tc>
        <w:tc>
          <w:tcPr>
            <w:tcW w:w="6982" w:type="dxa"/>
            <w:gridSpan w:val="2"/>
          </w:tcPr>
          <w:p w:rsidR="000161E6" w:rsidRPr="000723A3" w:rsidRDefault="000161E6" w:rsidP="00E721D6">
            <w:pPr>
              <w:ind w:firstLine="12"/>
              <w:jc w:val="both"/>
            </w:pPr>
          </w:p>
        </w:tc>
        <w:tc>
          <w:tcPr>
            <w:tcW w:w="2069" w:type="dxa"/>
          </w:tcPr>
          <w:p w:rsidR="000161E6" w:rsidRPr="000723A3" w:rsidRDefault="000161E6" w:rsidP="00E721D6">
            <w:pPr>
              <w:ind w:firstLine="720"/>
              <w:jc w:val="both"/>
            </w:pPr>
          </w:p>
        </w:tc>
      </w:tr>
      <w:tr w:rsidR="000161E6" w:rsidRPr="000723A3" w:rsidTr="00E721D6">
        <w:tc>
          <w:tcPr>
            <w:tcW w:w="588" w:type="dxa"/>
          </w:tcPr>
          <w:p w:rsidR="000161E6" w:rsidRPr="000723A3" w:rsidRDefault="000161E6" w:rsidP="00E721D6">
            <w:pPr>
              <w:jc w:val="both"/>
            </w:pPr>
            <w:r w:rsidRPr="000723A3">
              <w:t>5.</w:t>
            </w:r>
          </w:p>
        </w:tc>
        <w:tc>
          <w:tcPr>
            <w:tcW w:w="6982" w:type="dxa"/>
            <w:gridSpan w:val="2"/>
          </w:tcPr>
          <w:p w:rsidR="000161E6" w:rsidRPr="000723A3" w:rsidRDefault="000161E6" w:rsidP="00E721D6">
            <w:pPr>
              <w:ind w:firstLine="12"/>
              <w:jc w:val="both"/>
            </w:pPr>
          </w:p>
        </w:tc>
        <w:tc>
          <w:tcPr>
            <w:tcW w:w="2069" w:type="dxa"/>
          </w:tcPr>
          <w:p w:rsidR="000161E6" w:rsidRPr="000723A3" w:rsidRDefault="000161E6" w:rsidP="00E721D6">
            <w:pPr>
              <w:ind w:firstLine="720"/>
              <w:jc w:val="both"/>
            </w:pPr>
          </w:p>
        </w:tc>
      </w:tr>
    </w:tbl>
    <w:p w:rsidR="000161E6" w:rsidRPr="000723A3" w:rsidRDefault="000161E6" w:rsidP="000161E6"/>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39"/>
      </w:tblGrid>
      <w:tr w:rsidR="000161E6" w:rsidRPr="00671ABF" w:rsidTr="00E721D6">
        <w:trPr>
          <w:cantSplit/>
          <w:trHeight w:val="888"/>
        </w:trPr>
        <w:tc>
          <w:tcPr>
            <w:tcW w:w="9639" w:type="dxa"/>
            <w:tcBorders>
              <w:top w:val="nil"/>
              <w:left w:val="nil"/>
              <w:bottom w:val="nil"/>
              <w:right w:val="nil"/>
            </w:tcBorders>
          </w:tcPr>
          <w:p w:rsidR="000161E6" w:rsidRPr="00671ABF" w:rsidRDefault="000161E6" w:rsidP="00E721D6">
            <w:pPr>
              <w:jc w:val="both"/>
            </w:pPr>
            <w:r w:rsidRPr="00671ABF">
              <w:lastRenderedPageBreak/>
              <w:t>Trumpai aprašykite, kokias paslaugas, kurių dalį išlaidų prašoma padengti SVV rėmimo fondo lėšomis, įmonė pirko ir kodėl jos buvo svarbios įmonės tolesnei plėtrai (</w:t>
            </w:r>
            <w:r w:rsidRPr="00671ABF">
              <w:rPr>
                <w:i/>
              </w:rPr>
              <w:t>nepildoma, jei prašoma padengti paskolos palūkanų dalį, ar kai prašoma padengti nekilnojamojo turto nuomos išlaidų dalį dėl veiklos vykdymo apribojimų esant paskelbtai ekstremaliai situacijai, nepaprastajai padėčiai ar kitoms ypatingoms aplinkybėms</w:t>
            </w:r>
            <w:r w:rsidRPr="00671ABF">
              <w:t>):</w:t>
            </w:r>
          </w:p>
        </w:tc>
      </w:tr>
      <w:tr w:rsidR="000161E6" w:rsidRPr="00671ABF" w:rsidTr="00E721D6">
        <w:trPr>
          <w:cantSplit/>
        </w:trPr>
        <w:tc>
          <w:tcPr>
            <w:tcW w:w="9639" w:type="dxa"/>
            <w:tcBorders>
              <w:top w:val="nil"/>
              <w:left w:val="nil"/>
              <w:right w:val="nil"/>
            </w:tcBorders>
          </w:tcPr>
          <w:p w:rsidR="000161E6" w:rsidRPr="00671ABF" w:rsidRDefault="000161E6" w:rsidP="00E721D6">
            <w:pPr>
              <w:jc w:val="both"/>
              <w:rPr>
                <w:sz w:val="12"/>
              </w:rPr>
            </w:pPr>
          </w:p>
        </w:tc>
      </w:tr>
      <w:tr w:rsidR="000161E6" w:rsidRPr="00671ABF" w:rsidTr="00E721D6">
        <w:trPr>
          <w:cantSplit/>
          <w:trHeight w:val="1484"/>
        </w:trPr>
        <w:tc>
          <w:tcPr>
            <w:tcW w:w="9639" w:type="dxa"/>
          </w:tcPr>
          <w:p w:rsidR="000161E6" w:rsidRPr="00671ABF" w:rsidRDefault="000161E6" w:rsidP="00E721D6">
            <w:pPr>
              <w:jc w:val="both"/>
            </w:pPr>
          </w:p>
        </w:tc>
      </w:tr>
      <w:tr w:rsidR="000161E6" w:rsidRPr="00671ABF" w:rsidTr="00E721D6">
        <w:trPr>
          <w:cantSplit/>
        </w:trPr>
        <w:tc>
          <w:tcPr>
            <w:tcW w:w="9639" w:type="dxa"/>
            <w:tcBorders>
              <w:left w:val="nil"/>
              <w:bottom w:val="nil"/>
              <w:right w:val="nil"/>
            </w:tcBorders>
          </w:tcPr>
          <w:p w:rsidR="000161E6" w:rsidRPr="00671ABF" w:rsidRDefault="000161E6" w:rsidP="00E721D6">
            <w:pPr>
              <w:jc w:val="both"/>
            </w:pPr>
          </w:p>
        </w:tc>
      </w:tr>
      <w:tr w:rsidR="000161E6" w:rsidRPr="00671ABF" w:rsidTr="00E721D6">
        <w:trPr>
          <w:cantSplit/>
          <w:trHeight w:val="692"/>
        </w:trPr>
        <w:tc>
          <w:tcPr>
            <w:tcW w:w="9639" w:type="dxa"/>
            <w:tcBorders>
              <w:top w:val="nil"/>
              <w:left w:val="nil"/>
              <w:bottom w:val="nil"/>
              <w:right w:val="nil"/>
            </w:tcBorders>
          </w:tcPr>
          <w:p w:rsidR="000161E6" w:rsidRPr="00671ABF" w:rsidRDefault="000161E6" w:rsidP="00E721D6">
            <w:pPr>
              <w:jc w:val="both"/>
            </w:pPr>
            <w:r w:rsidRPr="00671ABF">
              <w:t>Trumpai aprašykite, kokias investicijas, kurioms finansuoti reikalingos paskolos dalį palūkanų prašoma padengti SVV rėmimo fondo lėšomis, įmonė vykdo ar yra numačiusi vykdyti artimiausiu laiku ir kodėl jos svarbios įmonės tolesnei plėtrai (</w:t>
            </w:r>
            <w:r w:rsidRPr="00671ABF">
              <w:rPr>
                <w:i/>
              </w:rPr>
              <w:t>pildoma, kai prašoma padengti paskolos palūkanų dalį</w:t>
            </w:r>
            <w:r w:rsidRPr="00671ABF">
              <w:t>):</w:t>
            </w:r>
          </w:p>
        </w:tc>
      </w:tr>
      <w:tr w:rsidR="000161E6" w:rsidRPr="00671ABF" w:rsidTr="00E721D6">
        <w:trPr>
          <w:cantSplit/>
        </w:trPr>
        <w:tc>
          <w:tcPr>
            <w:tcW w:w="9639" w:type="dxa"/>
            <w:tcBorders>
              <w:top w:val="nil"/>
              <w:left w:val="nil"/>
              <w:right w:val="nil"/>
            </w:tcBorders>
          </w:tcPr>
          <w:p w:rsidR="000161E6" w:rsidRPr="00671ABF" w:rsidRDefault="000161E6" w:rsidP="00E721D6">
            <w:pPr>
              <w:jc w:val="both"/>
              <w:rPr>
                <w:sz w:val="12"/>
              </w:rPr>
            </w:pPr>
          </w:p>
        </w:tc>
      </w:tr>
      <w:tr w:rsidR="000161E6" w:rsidRPr="00671ABF" w:rsidTr="00E721D6">
        <w:trPr>
          <w:cantSplit/>
          <w:trHeight w:val="1610"/>
        </w:trPr>
        <w:tc>
          <w:tcPr>
            <w:tcW w:w="9639" w:type="dxa"/>
            <w:tcBorders>
              <w:bottom w:val="single" w:sz="4" w:space="0" w:color="auto"/>
            </w:tcBorders>
          </w:tcPr>
          <w:p w:rsidR="000161E6" w:rsidRPr="00671ABF" w:rsidRDefault="000161E6" w:rsidP="00E721D6">
            <w:pPr>
              <w:jc w:val="both"/>
            </w:pPr>
          </w:p>
        </w:tc>
      </w:tr>
      <w:tr w:rsidR="000161E6" w:rsidRPr="00671ABF" w:rsidTr="00E721D6">
        <w:trPr>
          <w:cantSplit/>
        </w:trPr>
        <w:tc>
          <w:tcPr>
            <w:tcW w:w="9639" w:type="dxa"/>
            <w:tcBorders>
              <w:left w:val="nil"/>
              <w:bottom w:val="nil"/>
              <w:right w:val="nil"/>
            </w:tcBorders>
          </w:tcPr>
          <w:p w:rsidR="000161E6" w:rsidRPr="00671ABF" w:rsidRDefault="000161E6" w:rsidP="00E721D6">
            <w:pPr>
              <w:jc w:val="both"/>
            </w:pPr>
          </w:p>
        </w:tc>
      </w:tr>
      <w:tr w:rsidR="000161E6" w:rsidRPr="00671ABF" w:rsidTr="00E721D6">
        <w:trPr>
          <w:cantSplit/>
          <w:trHeight w:val="314"/>
        </w:trPr>
        <w:tc>
          <w:tcPr>
            <w:tcW w:w="9639" w:type="dxa"/>
            <w:tcBorders>
              <w:top w:val="nil"/>
              <w:left w:val="nil"/>
              <w:bottom w:val="single" w:sz="4" w:space="0" w:color="auto"/>
              <w:right w:val="nil"/>
            </w:tcBorders>
          </w:tcPr>
          <w:p w:rsidR="000161E6" w:rsidRPr="00671ABF" w:rsidRDefault="000161E6" w:rsidP="00E721D6">
            <w:pPr>
              <w:widowControl w:val="0"/>
              <w:jc w:val="both"/>
            </w:pPr>
            <w:r w:rsidRPr="00671ABF">
              <w:t>Trumpai aprašykite aplinkybes, lėmusias veiklos vykdymo apribojimus dėl paskelbtos ekstremalios situacijos, nepaprastosios padėties ar kitų ypatingų aplinkybių, ir nurodykite tesiės aktus ir/ar pridedamus dokumentus, pagrindžiančius tokias aplinkybes, pvz., prastovų įforminimo dokumentus, pateiktą prašymą dėl verslo liudijimo galiojimo sustabdymo ar kt. (</w:t>
            </w:r>
            <w:r w:rsidRPr="00671ABF">
              <w:rPr>
                <w:i/>
              </w:rPr>
              <w:t>pildoma, kai prašoma padengti nekilnojamojo turto nuomos išlaidų dalį dėl veiklos vykdymo apribojimų esant paskelbtai ekstremaliai situacijai, nepaprastajai padėčiai ar kitoms ypatingoms aplinkybėms</w:t>
            </w:r>
            <w:r w:rsidRPr="00671ABF">
              <w:t>):</w:t>
            </w:r>
          </w:p>
          <w:p w:rsidR="000161E6" w:rsidRPr="00671ABF" w:rsidRDefault="000161E6" w:rsidP="00E721D6">
            <w:pPr>
              <w:jc w:val="both"/>
              <w:rPr>
                <w:sz w:val="12"/>
              </w:rPr>
            </w:pPr>
          </w:p>
        </w:tc>
      </w:tr>
      <w:tr w:rsidR="000161E6" w:rsidRPr="00671ABF" w:rsidTr="00E721D6">
        <w:trPr>
          <w:cantSplit/>
          <w:trHeight w:val="1520"/>
        </w:trPr>
        <w:tc>
          <w:tcPr>
            <w:tcW w:w="9639" w:type="dxa"/>
            <w:tcBorders>
              <w:top w:val="single" w:sz="4" w:space="0" w:color="auto"/>
            </w:tcBorders>
          </w:tcPr>
          <w:p w:rsidR="000161E6" w:rsidRPr="00671ABF" w:rsidRDefault="000161E6" w:rsidP="00E721D6">
            <w:pPr>
              <w:jc w:val="both"/>
            </w:pPr>
          </w:p>
        </w:tc>
      </w:tr>
      <w:tr w:rsidR="000161E6" w:rsidRPr="00671ABF" w:rsidTr="00E721D6">
        <w:trPr>
          <w:cantSplit/>
        </w:trPr>
        <w:tc>
          <w:tcPr>
            <w:tcW w:w="9639" w:type="dxa"/>
            <w:tcBorders>
              <w:top w:val="nil"/>
              <w:left w:val="nil"/>
              <w:bottom w:val="nil"/>
              <w:right w:val="nil"/>
            </w:tcBorders>
          </w:tcPr>
          <w:p w:rsidR="000161E6" w:rsidRPr="00671ABF" w:rsidRDefault="000161E6" w:rsidP="00E721D6">
            <w:pPr>
              <w:widowControl w:val="0"/>
              <w:jc w:val="both"/>
            </w:pPr>
          </w:p>
        </w:tc>
      </w:tr>
      <w:tr w:rsidR="000161E6" w:rsidRPr="00671ABF" w:rsidTr="00E721D6">
        <w:trPr>
          <w:cantSplit/>
          <w:trHeight w:val="536"/>
        </w:trPr>
        <w:tc>
          <w:tcPr>
            <w:tcW w:w="9639" w:type="dxa"/>
            <w:tcBorders>
              <w:top w:val="nil"/>
              <w:left w:val="nil"/>
              <w:bottom w:val="nil"/>
              <w:right w:val="nil"/>
            </w:tcBorders>
          </w:tcPr>
          <w:p w:rsidR="000161E6" w:rsidRPr="00671ABF" w:rsidRDefault="000161E6" w:rsidP="00E721D6">
            <w:pPr>
              <w:jc w:val="both"/>
            </w:pPr>
            <w:r w:rsidRPr="00671ABF">
              <w:t>Trumpai aprašykite savo argumentus, kuo Jūsų įmonės veikla ir vykdomas(-</w:t>
            </w:r>
            <w:proofErr w:type="spellStart"/>
            <w:r w:rsidRPr="00671ABF">
              <w:t>mi</w:t>
            </w:r>
            <w:proofErr w:type="spellEnd"/>
            <w:r w:rsidRPr="00671ABF">
              <w:t>) verslo plėtros projektas(-ai) yra išskirtinis(-</w:t>
            </w:r>
            <w:proofErr w:type="spellStart"/>
            <w:r w:rsidRPr="00671ABF">
              <w:t>iai</w:t>
            </w:r>
            <w:proofErr w:type="spellEnd"/>
            <w:r w:rsidRPr="00671ABF">
              <w:t>) ir kodėl būtent Jūsų paraiškai turėtų būti skirta SVV rėmimo fondo parama tuo atveju, jei paramą norinčių gauti Pareiškėjų būtų daugiau, nei kad leidžia patenkinti SVV rėmimo fondo turimos lėšos (</w:t>
            </w:r>
            <w:r w:rsidRPr="00671ABF">
              <w:rPr>
                <w:i/>
              </w:rPr>
              <w:t>nepildoma, kai prašoma padengti nekilnojamojo turto nuomos išlaidų dalį dėl veiklos vykdymo apribojimų esant paskelbtai ekstremaliai situacijai, nepaprastajai padėčiai ar kitoms ypatingoms aplinkybėms</w:t>
            </w:r>
            <w:r w:rsidRPr="00671ABF">
              <w:t>):</w:t>
            </w:r>
          </w:p>
        </w:tc>
      </w:tr>
      <w:tr w:rsidR="000161E6" w:rsidRPr="00671ABF" w:rsidTr="00E721D6">
        <w:trPr>
          <w:cantSplit/>
        </w:trPr>
        <w:tc>
          <w:tcPr>
            <w:tcW w:w="9639" w:type="dxa"/>
            <w:tcBorders>
              <w:top w:val="nil"/>
              <w:left w:val="nil"/>
              <w:right w:val="nil"/>
            </w:tcBorders>
          </w:tcPr>
          <w:p w:rsidR="000161E6" w:rsidRPr="00671ABF" w:rsidRDefault="000161E6" w:rsidP="00E721D6">
            <w:pPr>
              <w:jc w:val="both"/>
              <w:rPr>
                <w:sz w:val="12"/>
              </w:rPr>
            </w:pPr>
          </w:p>
        </w:tc>
      </w:tr>
      <w:tr w:rsidR="000161E6" w:rsidRPr="00671ABF" w:rsidTr="00E721D6">
        <w:trPr>
          <w:cantSplit/>
          <w:trHeight w:val="1502"/>
        </w:trPr>
        <w:tc>
          <w:tcPr>
            <w:tcW w:w="9639" w:type="dxa"/>
          </w:tcPr>
          <w:p w:rsidR="000161E6" w:rsidRPr="00671ABF" w:rsidRDefault="000161E6" w:rsidP="00E721D6">
            <w:pPr>
              <w:jc w:val="both"/>
            </w:pPr>
          </w:p>
        </w:tc>
      </w:tr>
    </w:tbl>
    <w:p w:rsidR="000161E6" w:rsidRPr="00671ABF" w:rsidRDefault="000161E6" w:rsidP="000161E6">
      <w:pPr>
        <w:tabs>
          <w:tab w:val="left" w:pos="-1920"/>
          <w:tab w:val="num" w:pos="-1680"/>
          <w:tab w:val="left" w:pos="840"/>
          <w:tab w:val="left" w:pos="3000"/>
          <w:tab w:val="left" w:pos="4200"/>
        </w:tabs>
        <w:jc w:val="both"/>
      </w:pPr>
    </w:p>
    <w:p w:rsidR="000161E6" w:rsidRDefault="000161E6" w:rsidP="000161E6">
      <w:pPr>
        <w:jc w:val="both"/>
      </w:pPr>
      <w:r w:rsidRPr="00671ABF">
        <w:t>Esu susipažinęs(-</w:t>
      </w:r>
      <w:proofErr w:type="spellStart"/>
      <w:r w:rsidRPr="00671ABF">
        <w:t>usi</w:t>
      </w:r>
      <w:proofErr w:type="spellEnd"/>
      <w:r w:rsidRPr="00671ABF">
        <w:t>), kad mano asmens duomenys renkami ir tvarkomi vadovaujantis Bendrojo duomenų apsaugos reglamento 6 straipsnio b punktu – tvarkyti duomenis būtina siekiant įvykdyti sutartį, kurios šalis yra duomenų subjektas, arba siekiant imtis veiksmų duomenų subjekto prašymu</w:t>
      </w:r>
      <w:r>
        <w:t xml:space="preserve"> prieš sudarant sutartį.</w:t>
      </w:r>
    </w:p>
    <w:p w:rsidR="000161E6" w:rsidRDefault="000161E6" w:rsidP="000161E6">
      <w:pPr>
        <w:jc w:val="center"/>
        <w:rPr>
          <w:b/>
          <w:bCs/>
        </w:rPr>
      </w:pPr>
    </w:p>
    <w:p w:rsidR="000161E6" w:rsidRPr="000723A3" w:rsidRDefault="000161E6" w:rsidP="000161E6">
      <w:pPr>
        <w:rPr>
          <w:b/>
          <w:bCs/>
        </w:rPr>
      </w:pPr>
      <w:r w:rsidRPr="000723A3">
        <w:rPr>
          <w:b/>
          <w:bCs/>
        </w:rPr>
        <w:t>Tvirtinu, kad visi šioje anketoje pateikti duomenys yra teisingi.</w:t>
      </w:r>
    </w:p>
    <w:p w:rsidR="000161E6" w:rsidRPr="000723A3" w:rsidRDefault="000161E6" w:rsidP="000161E6">
      <w:pPr>
        <w:jc w:val="both"/>
      </w:pPr>
    </w:p>
    <w:tbl>
      <w:tblPr>
        <w:tblW w:w="9639" w:type="dxa"/>
        <w:tblLook w:val="0000"/>
      </w:tblPr>
      <w:tblGrid>
        <w:gridCol w:w="2518"/>
        <w:gridCol w:w="7121"/>
      </w:tblGrid>
      <w:tr w:rsidR="000161E6" w:rsidRPr="000723A3" w:rsidTr="00E721D6">
        <w:trPr>
          <w:cantSplit/>
          <w:trHeight w:val="316"/>
        </w:trPr>
        <w:tc>
          <w:tcPr>
            <w:tcW w:w="2518" w:type="dxa"/>
          </w:tcPr>
          <w:p w:rsidR="000161E6" w:rsidRPr="000723A3" w:rsidRDefault="000161E6" w:rsidP="00E721D6">
            <w:pPr>
              <w:widowControl w:val="0"/>
              <w:jc w:val="both"/>
              <w:rPr>
                <w:spacing w:val="-4"/>
              </w:rPr>
            </w:pPr>
          </w:p>
          <w:p w:rsidR="000161E6" w:rsidRPr="000723A3" w:rsidRDefault="000161E6" w:rsidP="00E721D6">
            <w:pPr>
              <w:widowControl w:val="0"/>
              <w:jc w:val="both"/>
              <w:rPr>
                <w:spacing w:val="-4"/>
              </w:rPr>
            </w:pPr>
            <w:r w:rsidRPr="000723A3">
              <w:rPr>
                <w:spacing w:val="-4"/>
              </w:rPr>
              <w:t>Anketos užpildymo data</w:t>
            </w:r>
          </w:p>
        </w:tc>
        <w:tc>
          <w:tcPr>
            <w:tcW w:w="7121" w:type="dxa"/>
          </w:tcPr>
          <w:p w:rsidR="000161E6" w:rsidRPr="000723A3" w:rsidRDefault="000161E6" w:rsidP="00E721D6">
            <w:pPr>
              <w:widowControl w:val="0"/>
              <w:jc w:val="both"/>
            </w:pPr>
          </w:p>
          <w:p w:rsidR="000161E6" w:rsidRPr="000723A3" w:rsidRDefault="000161E6" w:rsidP="00E721D6">
            <w:pPr>
              <w:widowControl w:val="0"/>
              <w:jc w:val="both"/>
            </w:pPr>
            <w:r w:rsidRPr="000723A3">
              <w:t>____________ m. ______________________ mėn. ________ d.</w:t>
            </w:r>
          </w:p>
        </w:tc>
      </w:tr>
      <w:tr w:rsidR="000161E6" w:rsidRPr="000723A3" w:rsidTr="00E721D6">
        <w:trPr>
          <w:cantSplit/>
        </w:trPr>
        <w:tc>
          <w:tcPr>
            <w:tcW w:w="2518" w:type="dxa"/>
          </w:tcPr>
          <w:p w:rsidR="000161E6" w:rsidRPr="000723A3" w:rsidRDefault="000161E6" w:rsidP="00E721D6">
            <w:pPr>
              <w:widowControl w:val="0"/>
              <w:jc w:val="both"/>
            </w:pPr>
          </w:p>
        </w:tc>
        <w:tc>
          <w:tcPr>
            <w:tcW w:w="7121" w:type="dxa"/>
          </w:tcPr>
          <w:p w:rsidR="000161E6" w:rsidRPr="000723A3" w:rsidRDefault="000161E6" w:rsidP="00E721D6">
            <w:pPr>
              <w:widowControl w:val="0"/>
              <w:jc w:val="both"/>
            </w:pPr>
          </w:p>
        </w:tc>
      </w:tr>
      <w:tr w:rsidR="000161E6" w:rsidRPr="000723A3" w:rsidTr="00E721D6">
        <w:trPr>
          <w:cantSplit/>
        </w:trPr>
        <w:tc>
          <w:tcPr>
            <w:tcW w:w="2518" w:type="dxa"/>
          </w:tcPr>
          <w:p w:rsidR="000161E6" w:rsidRPr="000723A3" w:rsidRDefault="000161E6" w:rsidP="00E721D6">
            <w:pPr>
              <w:widowControl w:val="0"/>
              <w:jc w:val="both"/>
            </w:pPr>
            <w:r w:rsidRPr="000723A3">
              <w:t>Vardas, pavardė</w:t>
            </w:r>
          </w:p>
        </w:tc>
        <w:tc>
          <w:tcPr>
            <w:tcW w:w="7121" w:type="dxa"/>
          </w:tcPr>
          <w:p w:rsidR="000161E6" w:rsidRPr="000723A3" w:rsidRDefault="000161E6" w:rsidP="00E721D6">
            <w:pPr>
              <w:widowControl w:val="0"/>
              <w:jc w:val="both"/>
            </w:pPr>
          </w:p>
        </w:tc>
      </w:tr>
      <w:tr w:rsidR="000161E6" w:rsidRPr="000723A3" w:rsidTr="00E721D6">
        <w:trPr>
          <w:cantSplit/>
        </w:trPr>
        <w:tc>
          <w:tcPr>
            <w:tcW w:w="2518" w:type="dxa"/>
          </w:tcPr>
          <w:p w:rsidR="000161E6" w:rsidRPr="000723A3" w:rsidRDefault="000161E6" w:rsidP="00E721D6">
            <w:pPr>
              <w:widowControl w:val="0"/>
              <w:jc w:val="both"/>
            </w:pPr>
          </w:p>
        </w:tc>
        <w:tc>
          <w:tcPr>
            <w:tcW w:w="7121" w:type="dxa"/>
          </w:tcPr>
          <w:p w:rsidR="000161E6" w:rsidRPr="000723A3" w:rsidRDefault="000161E6" w:rsidP="00E721D6">
            <w:pPr>
              <w:widowControl w:val="0"/>
              <w:jc w:val="both"/>
            </w:pPr>
          </w:p>
        </w:tc>
      </w:tr>
      <w:tr w:rsidR="000161E6" w:rsidRPr="000723A3" w:rsidTr="00E721D6">
        <w:trPr>
          <w:cantSplit/>
        </w:trPr>
        <w:tc>
          <w:tcPr>
            <w:tcW w:w="2518" w:type="dxa"/>
          </w:tcPr>
          <w:p w:rsidR="000161E6" w:rsidRPr="000723A3" w:rsidRDefault="000161E6" w:rsidP="00E721D6">
            <w:pPr>
              <w:widowControl w:val="0"/>
              <w:jc w:val="both"/>
            </w:pPr>
            <w:r w:rsidRPr="000723A3">
              <w:t>Pareigos įmonėje</w:t>
            </w:r>
          </w:p>
        </w:tc>
        <w:tc>
          <w:tcPr>
            <w:tcW w:w="7121" w:type="dxa"/>
          </w:tcPr>
          <w:p w:rsidR="000161E6" w:rsidRPr="000723A3" w:rsidRDefault="000161E6" w:rsidP="00E721D6">
            <w:pPr>
              <w:widowControl w:val="0"/>
              <w:jc w:val="both"/>
            </w:pPr>
          </w:p>
        </w:tc>
      </w:tr>
      <w:tr w:rsidR="000161E6" w:rsidRPr="000723A3" w:rsidTr="00E721D6">
        <w:trPr>
          <w:cantSplit/>
        </w:trPr>
        <w:tc>
          <w:tcPr>
            <w:tcW w:w="2518" w:type="dxa"/>
          </w:tcPr>
          <w:p w:rsidR="000161E6" w:rsidRPr="000723A3" w:rsidRDefault="000161E6" w:rsidP="00E721D6">
            <w:pPr>
              <w:widowControl w:val="0"/>
              <w:jc w:val="both"/>
            </w:pPr>
          </w:p>
        </w:tc>
        <w:tc>
          <w:tcPr>
            <w:tcW w:w="7121" w:type="dxa"/>
          </w:tcPr>
          <w:p w:rsidR="000161E6" w:rsidRPr="000723A3" w:rsidRDefault="000161E6" w:rsidP="00E721D6">
            <w:pPr>
              <w:widowControl w:val="0"/>
              <w:jc w:val="both"/>
            </w:pPr>
          </w:p>
        </w:tc>
      </w:tr>
      <w:tr w:rsidR="000161E6" w:rsidRPr="000723A3" w:rsidTr="00E721D6">
        <w:trPr>
          <w:cantSplit/>
        </w:trPr>
        <w:tc>
          <w:tcPr>
            <w:tcW w:w="2518" w:type="dxa"/>
          </w:tcPr>
          <w:p w:rsidR="000161E6" w:rsidRPr="000723A3" w:rsidRDefault="000161E6" w:rsidP="00E721D6">
            <w:pPr>
              <w:widowControl w:val="0"/>
              <w:jc w:val="both"/>
            </w:pPr>
            <w:r w:rsidRPr="000723A3">
              <w:t>Parašas</w:t>
            </w:r>
          </w:p>
        </w:tc>
        <w:tc>
          <w:tcPr>
            <w:tcW w:w="7121" w:type="dxa"/>
          </w:tcPr>
          <w:p w:rsidR="000161E6" w:rsidRPr="000723A3" w:rsidRDefault="000161E6" w:rsidP="00E721D6">
            <w:pPr>
              <w:widowControl w:val="0"/>
              <w:jc w:val="both"/>
            </w:pPr>
          </w:p>
        </w:tc>
      </w:tr>
    </w:tbl>
    <w:p w:rsidR="000161E6" w:rsidRPr="000723A3" w:rsidRDefault="000161E6" w:rsidP="000161E6">
      <w:pPr>
        <w:tabs>
          <w:tab w:val="left" w:pos="-1920"/>
          <w:tab w:val="num" w:pos="-1680"/>
          <w:tab w:val="left" w:pos="840"/>
          <w:tab w:val="left" w:pos="3000"/>
          <w:tab w:val="left" w:pos="4200"/>
        </w:tabs>
        <w:ind w:firstLine="839"/>
        <w:jc w:val="both"/>
      </w:pPr>
    </w:p>
    <w:p w:rsidR="000161E6" w:rsidRDefault="000161E6" w:rsidP="000161E6">
      <w:pPr>
        <w:jc w:val="center"/>
      </w:pPr>
      <w:r w:rsidRPr="000723A3">
        <w:t>____________</w:t>
      </w:r>
      <w:r>
        <w:t>__</w:t>
      </w:r>
    </w:p>
    <w:p w:rsidR="00284A51" w:rsidRPr="00D3716F" w:rsidRDefault="00284A51" w:rsidP="000161E6">
      <w:pPr>
        <w:rPr>
          <w:b/>
        </w:rPr>
      </w:pPr>
    </w:p>
    <w:sectPr w:rsidR="00284A51" w:rsidRPr="00D3716F" w:rsidSect="000161E6">
      <w:footerReference w:type="default" r:id="rId8"/>
      <w:headerReference w:type="first" r:id="rId9"/>
      <w:footerReference w:type="first" r:id="rId10"/>
      <w:pgSz w:w="11906" w:h="16838"/>
      <w:pgMar w:top="720" w:right="567" w:bottom="1134" w:left="1701" w:header="567" w:footer="567" w:gutter="0"/>
      <w:pgNumType w:start="1"/>
      <w:cols w:space="1296"/>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5C83" w:rsidRDefault="00D15C83">
      <w:r>
        <w:separator/>
      </w:r>
    </w:p>
  </w:endnote>
  <w:endnote w:type="continuationSeparator" w:id="0">
    <w:p w:rsidR="00D15C83" w:rsidRDefault="00D15C8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67C" w:rsidRPr="00B079FA" w:rsidRDefault="00B4767C" w:rsidP="00B079FA">
    <w:pPr>
      <w:pStyle w:val="Porat"/>
      <w:jc w:val="right"/>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67C" w:rsidRPr="009E2655" w:rsidRDefault="00B4767C" w:rsidP="009E2655">
    <w:pPr>
      <w:pStyle w:val="Porat"/>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5C83" w:rsidRDefault="00D15C83">
      <w:r>
        <w:separator/>
      </w:r>
    </w:p>
  </w:footnote>
  <w:footnote w:type="continuationSeparator" w:id="0">
    <w:p w:rsidR="00D15C83" w:rsidRDefault="00D15C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67C" w:rsidRPr="00024D31" w:rsidRDefault="00B4767C" w:rsidP="00024D31">
    <w:pPr>
      <w:pStyle w:val="Antrats"/>
      <w:jc w:val="center"/>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1223D"/>
    <w:multiLevelType w:val="multilevel"/>
    <w:tmpl w:val="68E6A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B078DA"/>
    <w:multiLevelType w:val="hybridMultilevel"/>
    <w:tmpl w:val="4D08A374"/>
    <w:lvl w:ilvl="0" w:tplc="3F8EAF52">
      <w:start w:val="1"/>
      <w:numFmt w:val="bullet"/>
      <w:lvlText w:val="–"/>
      <w:lvlJc w:val="left"/>
      <w:pPr>
        <w:ind w:left="765" w:hanging="360"/>
      </w:pPr>
      <w:rPr>
        <w:rFonts w:ascii="Times New Roman" w:hAnsi="Times New Roman" w:cs="Times New Roman" w:hint="default"/>
      </w:rPr>
    </w:lvl>
    <w:lvl w:ilvl="1" w:tplc="04270003" w:tentative="1">
      <w:start w:val="1"/>
      <w:numFmt w:val="bullet"/>
      <w:lvlText w:val="o"/>
      <w:lvlJc w:val="left"/>
      <w:pPr>
        <w:ind w:left="1485" w:hanging="360"/>
      </w:pPr>
      <w:rPr>
        <w:rFonts w:ascii="Courier New" w:hAnsi="Courier New" w:cs="Courier New" w:hint="default"/>
      </w:rPr>
    </w:lvl>
    <w:lvl w:ilvl="2" w:tplc="04270005" w:tentative="1">
      <w:start w:val="1"/>
      <w:numFmt w:val="bullet"/>
      <w:lvlText w:val=""/>
      <w:lvlJc w:val="left"/>
      <w:pPr>
        <w:ind w:left="2205" w:hanging="360"/>
      </w:pPr>
      <w:rPr>
        <w:rFonts w:ascii="Wingdings" w:hAnsi="Wingdings" w:hint="default"/>
      </w:rPr>
    </w:lvl>
    <w:lvl w:ilvl="3" w:tplc="04270001" w:tentative="1">
      <w:start w:val="1"/>
      <w:numFmt w:val="bullet"/>
      <w:lvlText w:val=""/>
      <w:lvlJc w:val="left"/>
      <w:pPr>
        <w:ind w:left="2925" w:hanging="360"/>
      </w:pPr>
      <w:rPr>
        <w:rFonts w:ascii="Symbol" w:hAnsi="Symbol" w:hint="default"/>
      </w:rPr>
    </w:lvl>
    <w:lvl w:ilvl="4" w:tplc="04270003" w:tentative="1">
      <w:start w:val="1"/>
      <w:numFmt w:val="bullet"/>
      <w:lvlText w:val="o"/>
      <w:lvlJc w:val="left"/>
      <w:pPr>
        <w:ind w:left="3645" w:hanging="360"/>
      </w:pPr>
      <w:rPr>
        <w:rFonts w:ascii="Courier New" w:hAnsi="Courier New" w:cs="Courier New" w:hint="default"/>
      </w:rPr>
    </w:lvl>
    <w:lvl w:ilvl="5" w:tplc="04270005" w:tentative="1">
      <w:start w:val="1"/>
      <w:numFmt w:val="bullet"/>
      <w:lvlText w:val=""/>
      <w:lvlJc w:val="left"/>
      <w:pPr>
        <w:ind w:left="4365" w:hanging="360"/>
      </w:pPr>
      <w:rPr>
        <w:rFonts w:ascii="Wingdings" w:hAnsi="Wingdings" w:hint="default"/>
      </w:rPr>
    </w:lvl>
    <w:lvl w:ilvl="6" w:tplc="04270001" w:tentative="1">
      <w:start w:val="1"/>
      <w:numFmt w:val="bullet"/>
      <w:lvlText w:val=""/>
      <w:lvlJc w:val="left"/>
      <w:pPr>
        <w:ind w:left="5085" w:hanging="360"/>
      </w:pPr>
      <w:rPr>
        <w:rFonts w:ascii="Symbol" w:hAnsi="Symbol" w:hint="default"/>
      </w:rPr>
    </w:lvl>
    <w:lvl w:ilvl="7" w:tplc="04270003" w:tentative="1">
      <w:start w:val="1"/>
      <w:numFmt w:val="bullet"/>
      <w:lvlText w:val="o"/>
      <w:lvlJc w:val="left"/>
      <w:pPr>
        <w:ind w:left="5805" w:hanging="360"/>
      </w:pPr>
      <w:rPr>
        <w:rFonts w:ascii="Courier New" w:hAnsi="Courier New" w:cs="Courier New" w:hint="default"/>
      </w:rPr>
    </w:lvl>
    <w:lvl w:ilvl="8" w:tplc="04270005" w:tentative="1">
      <w:start w:val="1"/>
      <w:numFmt w:val="bullet"/>
      <w:lvlText w:val=""/>
      <w:lvlJc w:val="left"/>
      <w:pPr>
        <w:ind w:left="6525" w:hanging="360"/>
      </w:pPr>
      <w:rPr>
        <w:rFonts w:ascii="Wingdings" w:hAnsi="Wingdings" w:hint="default"/>
      </w:rPr>
    </w:lvl>
  </w:abstractNum>
  <w:abstractNum w:abstractNumId="2">
    <w:nsid w:val="242A0C85"/>
    <w:multiLevelType w:val="hybridMultilevel"/>
    <w:tmpl w:val="5CEA162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25BE2F77"/>
    <w:multiLevelType w:val="multilevel"/>
    <w:tmpl w:val="225A6040"/>
    <w:lvl w:ilvl="0">
      <w:start w:val="1"/>
      <w:numFmt w:val="upperRoman"/>
      <w:suff w:val="space"/>
      <w:lvlText w:val="%1."/>
      <w:lvlJc w:val="left"/>
      <w:pPr>
        <w:ind w:left="0" w:firstLine="288"/>
      </w:pPr>
      <w:rPr>
        <w:rFonts w:ascii="Times New Roman" w:hAnsi="Times New Roman" w:cs="Times New Roman" w:hint="default"/>
        <w:b/>
        <w:i w:val="0"/>
        <w:caps/>
        <w:sz w:val="24"/>
        <w:szCs w:val="24"/>
      </w:rPr>
    </w:lvl>
    <w:lvl w:ilvl="1">
      <w:start w:val="1"/>
      <w:numFmt w:val="decimal"/>
      <w:lvlRestart w:val="0"/>
      <w:lvlText w:val="%2."/>
      <w:lvlJc w:val="left"/>
      <w:pPr>
        <w:tabs>
          <w:tab w:val="num" w:pos="1080"/>
        </w:tabs>
        <w:ind w:left="0" w:firstLine="720"/>
      </w:pPr>
      <w:rPr>
        <w:rFonts w:ascii="Times New Roman" w:hAnsi="Times New Roman" w:cs="Times New Roman" w:hint="default"/>
        <w:b w:val="0"/>
        <w:i w:val="0"/>
        <w:caps/>
        <w:sz w:val="24"/>
        <w:szCs w:val="24"/>
      </w:rPr>
    </w:lvl>
    <w:lvl w:ilvl="2">
      <w:start w:val="1"/>
      <w:numFmt w:val="decimal"/>
      <w:lvlText w:val="%2.%3."/>
      <w:lvlJc w:val="left"/>
      <w:pPr>
        <w:tabs>
          <w:tab w:val="num" w:pos="1440"/>
        </w:tabs>
        <w:ind w:left="0" w:firstLine="720"/>
      </w:pPr>
      <w:rPr>
        <w:rFonts w:ascii="Times New Roman" w:hAnsi="Times New Roman" w:cs="Times New Roman" w:hint="default"/>
        <w:b w:val="0"/>
        <w:i w:val="0"/>
        <w:caps w:val="0"/>
        <w:sz w:val="24"/>
        <w:szCs w:val="24"/>
      </w:rPr>
    </w:lvl>
    <w:lvl w:ilvl="3">
      <w:start w:val="1"/>
      <w:numFmt w:val="decimal"/>
      <w:pStyle w:val="Stilius2"/>
      <w:lvlText w:val="%2.%3.%4."/>
      <w:lvlJc w:val="left"/>
      <w:pPr>
        <w:tabs>
          <w:tab w:val="num" w:pos="1440"/>
        </w:tabs>
        <w:ind w:left="0" w:firstLine="720"/>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
    <w:nsid w:val="48465D01"/>
    <w:multiLevelType w:val="hybridMultilevel"/>
    <w:tmpl w:val="5C1E5CA2"/>
    <w:lvl w:ilvl="0" w:tplc="33B062CC">
      <w:start w:val="1"/>
      <w:numFmt w:val="decimal"/>
      <w:lvlText w:val="%1."/>
      <w:lvlJc w:val="left"/>
      <w:pPr>
        <w:ind w:left="747" w:hanging="360"/>
      </w:pPr>
      <w:rPr>
        <w:rFonts w:hint="default"/>
        <w:i w:val="0"/>
      </w:rPr>
    </w:lvl>
    <w:lvl w:ilvl="1" w:tplc="04270019" w:tentative="1">
      <w:start w:val="1"/>
      <w:numFmt w:val="lowerLetter"/>
      <w:lvlText w:val="%2."/>
      <w:lvlJc w:val="left"/>
      <w:pPr>
        <w:ind w:left="1467" w:hanging="360"/>
      </w:pPr>
    </w:lvl>
    <w:lvl w:ilvl="2" w:tplc="0427001B" w:tentative="1">
      <w:start w:val="1"/>
      <w:numFmt w:val="lowerRoman"/>
      <w:lvlText w:val="%3."/>
      <w:lvlJc w:val="right"/>
      <w:pPr>
        <w:ind w:left="2187" w:hanging="180"/>
      </w:pPr>
    </w:lvl>
    <w:lvl w:ilvl="3" w:tplc="0427000F" w:tentative="1">
      <w:start w:val="1"/>
      <w:numFmt w:val="decimal"/>
      <w:lvlText w:val="%4."/>
      <w:lvlJc w:val="left"/>
      <w:pPr>
        <w:ind w:left="2907" w:hanging="360"/>
      </w:pPr>
    </w:lvl>
    <w:lvl w:ilvl="4" w:tplc="04270019" w:tentative="1">
      <w:start w:val="1"/>
      <w:numFmt w:val="lowerLetter"/>
      <w:lvlText w:val="%5."/>
      <w:lvlJc w:val="left"/>
      <w:pPr>
        <w:ind w:left="3627" w:hanging="360"/>
      </w:pPr>
    </w:lvl>
    <w:lvl w:ilvl="5" w:tplc="0427001B" w:tentative="1">
      <w:start w:val="1"/>
      <w:numFmt w:val="lowerRoman"/>
      <w:lvlText w:val="%6."/>
      <w:lvlJc w:val="right"/>
      <w:pPr>
        <w:ind w:left="4347" w:hanging="180"/>
      </w:pPr>
    </w:lvl>
    <w:lvl w:ilvl="6" w:tplc="0427000F" w:tentative="1">
      <w:start w:val="1"/>
      <w:numFmt w:val="decimal"/>
      <w:lvlText w:val="%7."/>
      <w:lvlJc w:val="left"/>
      <w:pPr>
        <w:ind w:left="5067" w:hanging="360"/>
      </w:pPr>
    </w:lvl>
    <w:lvl w:ilvl="7" w:tplc="04270019" w:tentative="1">
      <w:start w:val="1"/>
      <w:numFmt w:val="lowerLetter"/>
      <w:lvlText w:val="%8."/>
      <w:lvlJc w:val="left"/>
      <w:pPr>
        <w:ind w:left="5787" w:hanging="360"/>
      </w:pPr>
    </w:lvl>
    <w:lvl w:ilvl="8" w:tplc="0427001B" w:tentative="1">
      <w:start w:val="1"/>
      <w:numFmt w:val="lowerRoman"/>
      <w:lvlText w:val="%9."/>
      <w:lvlJc w:val="right"/>
      <w:pPr>
        <w:ind w:left="6507" w:hanging="180"/>
      </w:pPr>
    </w:lvl>
  </w:abstractNum>
  <w:abstractNum w:abstractNumId="5">
    <w:nsid w:val="527A5256"/>
    <w:multiLevelType w:val="multilevel"/>
    <w:tmpl w:val="D65C3FE6"/>
    <w:lvl w:ilvl="0">
      <w:start w:val="1"/>
      <w:numFmt w:val="decimal"/>
      <w:lvlText w:val="%1."/>
      <w:lvlJc w:val="left"/>
      <w:pPr>
        <w:tabs>
          <w:tab w:val="num" w:pos="2280"/>
        </w:tabs>
        <w:ind w:left="2280" w:hanging="360"/>
      </w:pPr>
      <w:rPr>
        <w:b w:val="0"/>
        <w:color w:val="auto"/>
      </w:rPr>
    </w:lvl>
    <w:lvl w:ilvl="1">
      <w:start w:val="1"/>
      <w:numFmt w:val="decimal"/>
      <w:lvlText w:val="%2."/>
      <w:lvlJc w:val="left"/>
      <w:pPr>
        <w:tabs>
          <w:tab w:val="num" w:pos="1709"/>
        </w:tabs>
        <w:ind w:left="1709" w:hanging="432"/>
      </w:pPr>
      <w:rPr>
        <w:b w:val="0"/>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nsid w:val="54603B7E"/>
    <w:multiLevelType w:val="multilevel"/>
    <w:tmpl w:val="FE56E5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BB500CA"/>
    <w:multiLevelType w:val="multilevel"/>
    <w:tmpl w:val="E13EB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B141A9B"/>
    <w:multiLevelType w:val="hybridMultilevel"/>
    <w:tmpl w:val="A27037B8"/>
    <w:lvl w:ilvl="0" w:tplc="3F8EAF52">
      <w:start w:val="1"/>
      <w:numFmt w:val="bullet"/>
      <w:lvlText w:val="–"/>
      <w:lvlJc w:val="left"/>
      <w:pPr>
        <w:ind w:left="720" w:hanging="360"/>
      </w:pPr>
      <w:rPr>
        <w:rFonts w:ascii="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nsid w:val="6D3C53A9"/>
    <w:multiLevelType w:val="hybridMultilevel"/>
    <w:tmpl w:val="8816273C"/>
    <w:lvl w:ilvl="0" w:tplc="9586DB1E">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11">
    <w:nsid w:val="70BB011B"/>
    <w:multiLevelType w:val="multilevel"/>
    <w:tmpl w:val="51C69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72758E1"/>
    <w:multiLevelType w:val="hybridMultilevel"/>
    <w:tmpl w:val="2774E0B2"/>
    <w:lvl w:ilvl="0" w:tplc="C87E3ACA">
      <w:start w:val="1"/>
      <w:numFmt w:val="bullet"/>
      <w:lvlText w:val=""/>
      <w:lvlJc w:val="left"/>
      <w:pPr>
        <w:ind w:left="1440" w:hanging="360"/>
      </w:pPr>
      <w:rPr>
        <w:rFonts w:ascii="Times New Roman" w:hAnsi="Times New Roman" w:cs="Times New Roman" w:hint="default"/>
        <w:sz w:val="28"/>
        <w:szCs w:val="28"/>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3">
    <w:nsid w:val="7B857FC6"/>
    <w:multiLevelType w:val="hybridMultilevel"/>
    <w:tmpl w:val="7DC44110"/>
    <w:lvl w:ilvl="0" w:tplc="64BC0C7A">
      <w:start w:val="1"/>
      <w:numFmt w:val="decimal"/>
      <w:lvlText w:val="%1."/>
      <w:lvlJc w:val="left"/>
      <w:pPr>
        <w:tabs>
          <w:tab w:val="num" w:pos="720"/>
        </w:tabs>
        <w:ind w:left="720" w:hanging="360"/>
      </w:pPr>
      <w:rPr>
        <w:rFonts w:hint="default"/>
        <w:i w:val="0"/>
        <w:sz w:val="24"/>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6"/>
  </w:num>
  <w:num w:numId="2">
    <w:abstractNumId w:val="7"/>
  </w:num>
  <w:num w:numId="3">
    <w:abstractNumId w:val="8"/>
  </w:num>
  <w:num w:numId="4">
    <w:abstractNumId w:val="11"/>
  </w:num>
  <w:num w:numId="5">
    <w:abstractNumId w:val="10"/>
  </w:num>
  <w:num w:numId="6">
    <w:abstractNumId w:val="0"/>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2"/>
  </w:num>
  <w:num w:numId="10">
    <w:abstractNumId w:val="12"/>
  </w:num>
  <w:num w:numId="11">
    <w:abstractNumId w:val="1"/>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9"/>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hyphenationZone w:val="396"/>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931666"/>
    <w:rsid w:val="00000D3C"/>
    <w:rsid w:val="00001412"/>
    <w:rsid w:val="00002CD7"/>
    <w:rsid w:val="00003B68"/>
    <w:rsid w:val="000052E6"/>
    <w:rsid w:val="000161E6"/>
    <w:rsid w:val="00024D31"/>
    <w:rsid w:val="00031AF8"/>
    <w:rsid w:val="00033A6C"/>
    <w:rsid w:val="00033D0B"/>
    <w:rsid w:val="00036BE6"/>
    <w:rsid w:val="00045431"/>
    <w:rsid w:val="00052F88"/>
    <w:rsid w:val="00064331"/>
    <w:rsid w:val="000657B6"/>
    <w:rsid w:val="00065E8A"/>
    <w:rsid w:val="00072FA0"/>
    <w:rsid w:val="0007488C"/>
    <w:rsid w:val="00080A0E"/>
    <w:rsid w:val="000836FD"/>
    <w:rsid w:val="00084EE5"/>
    <w:rsid w:val="000905D3"/>
    <w:rsid w:val="000951E7"/>
    <w:rsid w:val="0009673D"/>
    <w:rsid w:val="000A46E1"/>
    <w:rsid w:val="000A593A"/>
    <w:rsid w:val="000B1DF1"/>
    <w:rsid w:val="000B4D7A"/>
    <w:rsid w:val="000D0FA5"/>
    <w:rsid w:val="000D4A51"/>
    <w:rsid w:val="000E1795"/>
    <w:rsid w:val="000E22E5"/>
    <w:rsid w:val="000E58CC"/>
    <w:rsid w:val="000F5F43"/>
    <w:rsid w:val="00107696"/>
    <w:rsid w:val="00121242"/>
    <w:rsid w:val="00135316"/>
    <w:rsid w:val="00137DCE"/>
    <w:rsid w:val="00140C7C"/>
    <w:rsid w:val="00146560"/>
    <w:rsid w:val="00146893"/>
    <w:rsid w:val="0014732A"/>
    <w:rsid w:val="00147E16"/>
    <w:rsid w:val="001567A5"/>
    <w:rsid w:val="001672BC"/>
    <w:rsid w:val="001717AB"/>
    <w:rsid w:val="00171D94"/>
    <w:rsid w:val="00175ED3"/>
    <w:rsid w:val="00186606"/>
    <w:rsid w:val="00186688"/>
    <w:rsid w:val="00196C6B"/>
    <w:rsid w:val="001A24D7"/>
    <w:rsid w:val="001A5B7F"/>
    <w:rsid w:val="001C2F0A"/>
    <w:rsid w:val="001C656E"/>
    <w:rsid w:val="001D3766"/>
    <w:rsid w:val="001D48A6"/>
    <w:rsid w:val="001D6E9F"/>
    <w:rsid w:val="001E0A69"/>
    <w:rsid w:val="002041DE"/>
    <w:rsid w:val="00206AAB"/>
    <w:rsid w:val="0020792B"/>
    <w:rsid w:val="00214A00"/>
    <w:rsid w:val="00221375"/>
    <w:rsid w:val="00223A6D"/>
    <w:rsid w:val="00232081"/>
    <w:rsid w:val="00232321"/>
    <w:rsid w:val="00232840"/>
    <w:rsid w:val="0024343A"/>
    <w:rsid w:val="00243858"/>
    <w:rsid w:val="00254424"/>
    <w:rsid w:val="002647F8"/>
    <w:rsid w:val="00267FBC"/>
    <w:rsid w:val="002702E7"/>
    <w:rsid w:val="00283A2E"/>
    <w:rsid w:val="00284A51"/>
    <w:rsid w:val="0028626C"/>
    <w:rsid w:val="00290B6B"/>
    <w:rsid w:val="002911CA"/>
    <w:rsid w:val="0029149E"/>
    <w:rsid w:val="002A10E3"/>
    <w:rsid w:val="002B30BA"/>
    <w:rsid w:val="002B39F0"/>
    <w:rsid w:val="002C0C2E"/>
    <w:rsid w:val="002D2D11"/>
    <w:rsid w:val="002E1B4D"/>
    <w:rsid w:val="002F01D8"/>
    <w:rsid w:val="002F689E"/>
    <w:rsid w:val="002F68BA"/>
    <w:rsid w:val="00305B1B"/>
    <w:rsid w:val="00306348"/>
    <w:rsid w:val="0030680E"/>
    <w:rsid w:val="0030705B"/>
    <w:rsid w:val="00307807"/>
    <w:rsid w:val="00310185"/>
    <w:rsid w:val="00316C82"/>
    <w:rsid w:val="00324938"/>
    <w:rsid w:val="00330949"/>
    <w:rsid w:val="003426B4"/>
    <w:rsid w:val="00342C78"/>
    <w:rsid w:val="00347773"/>
    <w:rsid w:val="00352C62"/>
    <w:rsid w:val="00353317"/>
    <w:rsid w:val="00356D65"/>
    <w:rsid w:val="00362520"/>
    <w:rsid w:val="00362547"/>
    <w:rsid w:val="00365D05"/>
    <w:rsid w:val="00370AFE"/>
    <w:rsid w:val="00377343"/>
    <w:rsid w:val="00384F97"/>
    <w:rsid w:val="00385A32"/>
    <w:rsid w:val="003A26F2"/>
    <w:rsid w:val="003C03BB"/>
    <w:rsid w:val="003D1B3E"/>
    <w:rsid w:val="003D2B2C"/>
    <w:rsid w:val="003D45BE"/>
    <w:rsid w:val="003E57AB"/>
    <w:rsid w:val="003F1A12"/>
    <w:rsid w:val="0041487E"/>
    <w:rsid w:val="004176C6"/>
    <w:rsid w:val="00432852"/>
    <w:rsid w:val="00432D4D"/>
    <w:rsid w:val="00447151"/>
    <w:rsid w:val="0045224C"/>
    <w:rsid w:val="00455878"/>
    <w:rsid w:val="004561B2"/>
    <w:rsid w:val="004607BD"/>
    <w:rsid w:val="004634E0"/>
    <w:rsid w:val="004654CD"/>
    <w:rsid w:val="00466773"/>
    <w:rsid w:val="00466EC5"/>
    <w:rsid w:val="00475198"/>
    <w:rsid w:val="00475539"/>
    <w:rsid w:val="00476295"/>
    <w:rsid w:val="004A27BF"/>
    <w:rsid w:val="004A3484"/>
    <w:rsid w:val="004A45A8"/>
    <w:rsid w:val="004A55FA"/>
    <w:rsid w:val="004A7A07"/>
    <w:rsid w:val="004B50C9"/>
    <w:rsid w:val="004B5AB6"/>
    <w:rsid w:val="004D6B7F"/>
    <w:rsid w:val="004E435B"/>
    <w:rsid w:val="004E78AA"/>
    <w:rsid w:val="004F0614"/>
    <w:rsid w:val="004F3D62"/>
    <w:rsid w:val="004F7214"/>
    <w:rsid w:val="004F796F"/>
    <w:rsid w:val="00502A4B"/>
    <w:rsid w:val="005070B7"/>
    <w:rsid w:val="00522DD1"/>
    <w:rsid w:val="00527A42"/>
    <w:rsid w:val="0054497F"/>
    <w:rsid w:val="005469CA"/>
    <w:rsid w:val="00553CF6"/>
    <w:rsid w:val="005662FA"/>
    <w:rsid w:val="005733A4"/>
    <w:rsid w:val="00574842"/>
    <w:rsid w:val="00577EAD"/>
    <w:rsid w:val="005834C4"/>
    <w:rsid w:val="005A403D"/>
    <w:rsid w:val="005A6532"/>
    <w:rsid w:val="005B040F"/>
    <w:rsid w:val="005B1525"/>
    <w:rsid w:val="005C233C"/>
    <w:rsid w:val="005C5783"/>
    <w:rsid w:val="005C6F67"/>
    <w:rsid w:val="005D0128"/>
    <w:rsid w:val="005D2DA5"/>
    <w:rsid w:val="005D63C8"/>
    <w:rsid w:val="005D7FE7"/>
    <w:rsid w:val="005E7505"/>
    <w:rsid w:val="005F3650"/>
    <w:rsid w:val="00605E52"/>
    <w:rsid w:val="00610D21"/>
    <w:rsid w:val="00615178"/>
    <w:rsid w:val="00622172"/>
    <w:rsid w:val="00625554"/>
    <w:rsid w:val="00636074"/>
    <w:rsid w:val="006377D9"/>
    <w:rsid w:val="00646E6F"/>
    <w:rsid w:val="0064791D"/>
    <w:rsid w:val="0065103B"/>
    <w:rsid w:val="006643C2"/>
    <w:rsid w:val="0066735D"/>
    <w:rsid w:val="00671E24"/>
    <w:rsid w:val="0067564A"/>
    <w:rsid w:val="0067657A"/>
    <w:rsid w:val="00676F46"/>
    <w:rsid w:val="00677DAB"/>
    <w:rsid w:val="00694839"/>
    <w:rsid w:val="00695E8F"/>
    <w:rsid w:val="006A589C"/>
    <w:rsid w:val="006A6ED5"/>
    <w:rsid w:val="006B183C"/>
    <w:rsid w:val="006D05A2"/>
    <w:rsid w:val="006E0A9A"/>
    <w:rsid w:val="006E417F"/>
    <w:rsid w:val="006E4737"/>
    <w:rsid w:val="006E6D77"/>
    <w:rsid w:val="006E7996"/>
    <w:rsid w:val="006F2A02"/>
    <w:rsid w:val="006F33B2"/>
    <w:rsid w:val="006F40DA"/>
    <w:rsid w:val="00702F81"/>
    <w:rsid w:val="00705C83"/>
    <w:rsid w:val="0070634A"/>
    <w:rsid w:val="007115FA"/>
    <w:rsid w:val="00712AB1"/>
    <w:rsid w:val="00725AB4"/>
    <w:rsid w:val="007301F1"/>
    <w:rsid w:val="00733828"/>
    <w:rsid w:val="00733B40"/>
    <w:rsid w:val="00742C13"/>
    <w:rsid w:val="007455B5"/>
    <w:rsid w:val="0075377B"/>
    <w:rsid w:val="00772F16"/>
    <w:rsid w:val="00773E17"/>
    <w:rsid w:val="00774CD7"/>
    <w:rsid w:val="00791654"/>
    <w:rsid w:val="00796C70"/>
    <w:rsid w:val="007A075A"/>
    <w:rsid w:val="007A0E53"/>
    <w:rsid w:val="007B148A"/>
    <w:rsid w:val="007B3F12"/>
    <w:rsid w:val="007C4335"/>
    <w:rsid w:val="007C54D3"/>
    <w:rsid w:val="007C6F78"/>
    <w:rsid w:val="007E06FD"/>
    <w:rsid w:val="007E2F52"/>
    <w:rsid w:val="007F6043"/>
    <w:rsid w:val="007F60B8"/>
    <w:rsid w:val="00827D06"/>
    <w:rsid w:val="00840E6A"/>
    <w:rsid w:val="00842D1C"/>
    <w:rsid w:val="00843EB3"/>
    <w:rsid w:val="00844DAD"/>
    <w:rsid w:val="008530B3"/>
    <w:rsid w:val="00853EEC"/>
    <w:rsid w:val="00854C61"/>
    <w:rsid w:val="00860211"/>
    <w:rsid w:val="008607FC"/>
    <w:rsid w:val="008B16BB"/>
    <w:rsid w:val="008B1B49"/>
    <w:rsid w:val="008B7F43"/>
    <w:rsid w:val="008C2B6E"/>
    <w:rsid w:val="008D066B"/>
    <w:rsid w:val="008D4E75"/>
    <w:rsid w:val="008E356C"/>
    <w:rsid w:val="008F123D"/>
    <w:rsid w:val="008F24AB"/>
    <w:rsid w:val="008F52BC"/>
    <w:rsid w:val="00902213"/>
    <w:rsid w:val="00902FB3"/>
    <w:rsid w:val="00907B26"/>
    <w:rsid w:val="0091421F"/>
    <w:rsid w:val="00931666"/>
    <w:rsid w:val="00937FB7"/>
    <w:rsid w:val="00940869"/>
    <w:rsid w:val="009413D3"/>
    <w:rsid w:val="0094311D"/>
    <w:rsid w:val="00953B66"/>
    <w:rsid w:val="009575E7"/>
    <w:rsid w:val="0097072A"/>
    <w:rsid w:val="00975A94"/>
    <w:rsid w:val="00975EAD"/>
    <w:rsid w:val="00981880"/>
    <w:rsid w:val="00990B5F"/>
    <w:rsid w:val="00994B5A"/>
    <w:rsid w:val="00994CDC"/>
    <w:rsid w:val="009A159E"/>
    <w:rsid w:val="009A664A"/>
    <w:rsid w:val="009B31C0"/>
    <w:rsid w:val="009B4292"/>
    <w:rsid w:val="009B61DF"/>
    <w:rsid w:val="009B6823"/>
    <w:rsid w:val="009D02DF"/>
    <w:rsid w:val="009D5D05"/>
    <w:rsid w:val="009D5F3F"/>
    <w:rsid w:val="009D777D"/>
    <w:rsid w:val="009E2655"/>
    <w:rsid w:val="009E2E6D"/>
    <w:rsid w:val="009E37B1"/>
    <w:rsid w:val="009E3A92"/>
    <w:rsid w:val="009E6D6F"/>
    <w:rsid w:val="009E7309"/>
    <w:rsid w:val="009E7A54"/>
    <w:rsid w:val="00A0024C"/>
    <w:rsid w:val="00A06E5D"/>
    <w:rsid w:val="00A22B9B"/>
    <w:rsid w:val="00A36BDC"/>
    <w:rsid w:val="00A37685"/>
    <w:rsid w:val="00A5190A"/>
    <w:rsid w:val="00A63EA6"/>
    <w:rsid w:val="00A736F9"/>
    <w:rsid w:val="00A81B16"/>
    <w:rsid w:val="00A878E9"/>
    <w:rsid w:val="00A9039F"/>
    <w:rsid w:val="00A919E9"/>
    <w:rsid w:val="00A9592D"/>
    <w:rsid w:val="00A97A36"/>
    <w:rsid w:val="00AB2F37"/>
    <w:rsid w:val="00AB3609"/>
    <w:rsid w:val="00AC2025"/>
    <w:rsid w:val="00AC7723"/>
    <w:rsid w:val="00AD078B"/>
    <w:rsid w:val="00AD15E5"/>
    <w:rsid w:val="00AE3345"/>
    <w:rsid w:val="00AE3879"/>
    <w:rsid w:val="00AE5520"/>
    <w:rsid w:val="00AE5C14"/>
    <w:rsid w:val="00AF4304"/>
    <w:rsid w:val="00AF5D9D"/>
    <w:rsid w:val="00AF6432"/>
    <w:rsid w:val="00B02098"/>
    <w:rsid w:val="00B071A9"/>
    <w:rsid w:val="00B079FA"/>
    <w:rsid w:val="00B2079F"/>
    <w:rsid w:val="00B26D7E"/>
    <w:rsid w:val="00B34579"/>
    <w:rsid w:val="00B34CDF"/>
    <w:rsid w:val="00B4049E"/>
    <w:rsid w:val="00B4767C"/>
    <w:rsid w:val="00B47FB9"/>
    <w:rsid w:val="00B51E1C"/>
    <w:rsid w:val="00B57478"/>
    <w:rsid w:val="00B671AF"/>
    <w:rsid w:val="00B76772"/>
    <w:rsid w:val="00B935B4"/>
    <w:rsid w:val="00BA1A6A"/>
    <w:rsid w:val="00BA5D21"/>
    <w:rsid w:val="00BB342E"/>
    <w:rsid w:val="00BB3D33"/>
    <w:rsid w:val="00BB76D4"/>
    <w:rsid w:val="00BC3913"/>
    <w:rsid w:val="00BC475F"/>
    <w:rsid w:val="00BD1F71"/>
    <w:rsid w:val="00BD3130"/>
    <w:rsid w:val="00BD6BF4"/>
    <w:rsid w:val="00BF4912"/>
    <w:rsid w:val="00C05F88"/>
    <w:rsid w:val="00C07504"/>
    <w:rsid w:val="00C07576"/>
    <w:rsid w:val="00C11649"/>
    <w:rsid w:val="00C2517A"/>
    <w:rsid w:val="00C26FDA"/>
    <w:rsid w:val="00C32177"/>
    <w:rsid w:val="00C3469F"/>
    <w:rsid w:val="00C4059B"/>
    <w:rsid w:val="00C46E11"/>
    <w:rsid w:val="00C4767A"/>
    <w:rsid w:val="00C54D7E"/>
    <w:rsid w:val="00C611AC"/>
    <w:rsid w:val="00C76635"/>
    <w:rsid w:val="00C80AC6"/>
    <w:rsid w:val="00C82F60"/>
    <w:rsid w:val="00C85516"/>
    <w:rsid w:val="00C942B3"/>
    <w:rsid w:val="00C97C88"/>
    <w:rsid w:val="00CA19BA"/>
    <w:rsid w:val="00CA4E4D"/>
    <w:rsid w:val="00CA5B3D"/>
    <w:rsid w:val="00CB2D9D"/>
    <w:rsid w:val="00CC1325"/>
    <w:rsid w:val="00CC2E01"/>
    <w:rsid w:val="00CC476F"/>
    <w:rsid w:val="00CC5865"/>
    <w:rsid w:val="00CD2D65"/>
    <w:rsid w:val="00CD5A7E"/>
    <w:rsid w:val="00CE2742"/>
    <w:rsid w:val="00CF039B"/>
    <w:rsid w:val="00CF05C8"/>
    <w:rsid w:val="00D07022"/>
    <w:rsid w:val="00D15C83"/>
    <w:rsid w:val="00D264D7"/>
    <w:rsid w:val="00D31C4B"/>
    <w:rsid w:val="00D32865"/>
    <w:rsid w:val="00D3535C"/>
    <w:rsid w:val="00D3716F"/>
    <w:rsid w:val="00D43D39"/>
    <w:rsid w:val="00D4625D"/>
    <w:rsid w:val="00D50FC6"/>
    <w:rsid w:val="00D52938"/>
    <w:rsid w:val="00D73860"/>
    <w:rsid w:val="00D7522D"/>
    <w:rsid w:val="00D765FC"/>
    <w:rsid w:val="00D84539"/>
    <w:rsid w:val="00D90929"/>
    <w:rsid w:val="00D91CF2"/>
    <w:rsid w:val="00DA1FA8"/>
    <w:rsid w:val="00DA3412"/>
    <w:rsid w:val="00DB4289"/>
    <w:rsid w:val="00DB5B14"/>
    <w:rsid w:val="00DC1195"/>
    <w:rsid w:val="00DD18B5"/>
    <w:rsid w:val="00DE0E31"/>
    <w:rsid w:val="00DE3689"/>
    <w:rsid w:val="00DF2814"/>
    <w:rsid w:val="00E04E4D"/>
    <w:rsid w:val="00E10DA4"/>
    <w:rsid w:val="00E237C1"/>
    <w:rsid w:val="00E255B6"/>
    <w:rsid w:val="00E3356B"/>
    <w:rsid w:val="00E469AC"/>
    <w:rsid w:val="00E53483"/>
    <w:rsid w:val="00E557E0"/>
    <w:rsid w:val="00E66ADC"/>
    <w:rsid w:val="00E75B1B"/>
    <w:rsid w:val="00E80C76"/>
    <w:rsid w:val="00E83B09"/>
    <w:rsid w:val="00E87DB4"/>
    <w:rsid w:val="00E94667"/>
    <w:rsid w:val="00E977DE"/>
    <w:rsid w:val="00EA1601"/>
    <w:rsid w:val="00EA1AA1"/>
    <w:rsid w:val="00EA331D"/>
    <w:rsid w:val="00EA3D67"/>
    <w:rsid w:val="00EA7909"/>
    <w:rsid w:val="00EB1B48"/>
    <w:rsid w:val="00EC1193"/>
    <w:rsid w:val="00EE0844"/>
    <w:rsid w:val="00EE086F"/>
    <w:rsid w:val="00EE40B9"/>
    <w:rsid w:val="00EE7CCE"/>
    <w:rsid w:val="00EF035B"/>
    <w:rsid w:val="00EF69B8"/>
    <w:rsid w:val="00EF7156"/>
    <w:rsid w:val="00EF798C"/>
    <w:rsid w:val="00F0067A"/>
    <w:rsid w:val="00F007B8"/>
    <w:rsid w:val="00F071DA"/>
    <w:rsid w:val="00F116D1"/>
    <w:rsid w:val="00F15335"/>
    <w:rsid w:val="00F166EA"/>
    <w:rsid w:val="00F20096"/>
    <w:rsid w:val="00F24382"/>
    <w:rsid w:val="00F335A6"/>
    <w:rsid w:val="00F343B2"/>
    <w:rsid w:val="00F443A9"/>
    <w:rsid w:val="00F453E5"/>
    <w:rsid w:val="00F47CA4"/>
    <w:rsid w:val="00F47F19"/>
    <w:rsid w:val="00F53108"/>
    <w:rsid w:val="00F55426"/>
    <w:rsid w:val="00F56891"/>
    <w:rsid w:val="00F71F03"/>
    <w:rsid w:val="00F744CD"/>
    <w:rsid w:val="00F75188"/>
    <w:rsid w:val="00F77DDB"/>
    <w:rsid w:val="00F812DA"/>
    <w:rsid w:val="00F81542"/>
    <w:rsid w:val="00F81C87"/>
    <w:rsid w:val="00F8583B"/>
    <w:rsid w:val="00FA5998"/>
    <w:rsid w:val="00FB13F8"/>
    <w:rsid w:val="00FB2BF0"/>
    <w:rsid w:val="00FC11DD"/>
    <w:rsid w:val="00FD5B1C"/>
    <w:rsid w:val="00FD7354"/>
    <w:rsid w:val="00FE53D5"/>
    <w:rsid w:val="00FE7756"/>
    <w:rsid w:val="00FE7FB8"/>
    <w:rsid w:val="00FF0C47"/>
    <w:rsid w:val="00FF10EC"/>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7C6F78"/>
    <w:rPr>
      <w:sz w:val="24"/>
      <w:szCs w:val="24"/>
    </w:rPr>
  </w:style>
  <w:style w:type="paragraph" w:styleId="Antrat1">
    <w:name w:val="heading 1"/>
    <w:basedOn w:val="prastasis"/>
    <w:next w:val="prastasis"/>
    <w:qFormat/>
    <w:rsid w:val="00AB2F37"/>
    <w:pPr>
      <w:keepNext/>
      <w:outlineLvl w:val="0"/>
    </w:pPr>
    <w:rPr>
      <w:szCs w:val="20"/>
      <w:lang w:eastAsia="en-US"/>
    </w:rPr>
  </w:style>
  <w:style w:type="paragraph" w:styleId="Antrat2">
    <w:name w:val="heading 2"/>
    <w:basedOn w:val="prastasis"/>
    <w:next w:val="prastasis"/>
    <w:qFormat/>
    <w:rsid w:val="00AB2F37"/>
    <w:pPr>
      <w:keepNext/>
      <w:outlineLvl w:val="1"/>
    </w:pPr>
    <w:rPr>
      <w:b/>
      <w:szCs w:val="20"/>
      <w:lang w:eastAsia="en-US"/>
    </w:rPr>
  </w:style>
  <w:style w:type="paragraph" w:styleId="Antrat3">
    <w:name w:val="heading 3"/>
    <w:basedOn w:val="prastasis"/>
    <w:next w:val="prastasis"/>
    <w:qFormat/>
    <w:rsid w:val="00AB2F37"/>
    <w:pPr>
      <w:keepNext/>
      <w:jc w:val="center"/>
      <w:outlineLvl w:val="2"/>
    </w:pPr>
    <w:rPr>
      <w:rFonts w:eastAsia="Arial Unicode MS"/>
      <w:b/>
      <w:bCs/>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prastasis"/>
    <w:rsid w:val="00774CD7"/>
    <w:pPr>
      <w:spacing w:before="100" w:beforeAutospacing="1" w:after="100" w:afterAutospacing="1"/>
    </w:pPr>
  </w:style>
  <w:style w:type="character" w:styleId="Hipersaitas">
    <w:name w:val="Hyperlink"/>
    <w:basedOn w:val="Numatytasispastraiposriftas"/>
    <w:rsid w:val="00842D1C"/>
    <w:rPr>
      <w:color w:val="0000FF"/>
      <w:u w:val="single"/>
    </w:rPr>
  </w:style>
  <w:style w:type="paragraph" w:styleId="HTMLiankstoformatuotas">
    <w:name w:val="HTML Preformatted"/>
    <w:basedOn w:val="prastasis"/>
    <w:rsid w:val="0084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prastasistinklapis">
    <w:name w:val="Normal (Web)"/>
    <w:basedOn w:val="prastasis"/>
    <w:uiPriority w:val="99"/>
    <w:rsid w:val="00186688"/>
    <w:pPr>
      <w:spacing w:before="100" w:beforeAutospacing="1" w:after="100" w:afterAutospacing="1"/>
    </w:pPr>
  </w:style>
  <w:style w:type="character" w:customStyle="1" w:styleId="subgrouptop">
    <w:name w:val="subgroup_top"/>
    <w:basedOn w:val="Numatytasispastraiposriftas"/>
    <w:rsid w:val="00316C82"/>
  </w:style>
  <w:style w:type="paragraph" w:styleId="Pagrindinistekstas2">
    <w:name w:val="Body Text 2"/>
    <w:basedOn w:val="prastasis"/>
    <w:rsid w:val="00AB2F37"/>
    <w:rPr>
      <w:szCs w:val="20"/>
      <w:lang w:eastAsia="en-US"/>
    </w:rPr>
  </w:style>
  <w:style w:type="paragraph" w:customStyle="1" w:styleId="a">
    <w:basedOn w:val="prastasis"/>
    <w:rsid w:val="00AF5D9D"/>
    <w:pPr>
      <w:spacing w:after="160" w:line="240" w:lineRule="exact"/>
    </w:pPr>
    <w:rPr>
      <w:rFonts w:ascii="Tahoma" w:hAnsi="Tahoma"/>
      <w:sz w:val="20"/>
      <w:szCs w:val="20"/>
      <w:lang w:val="en-US" w:eastAsia="en-US"/>
    </w:rPr>
  </w:style>
  <w:style w:type="paragraph" w:customStyle="1" w:styleId="Stilius2">
    <w:name w:val="Stilius2"/>
    <w:basedOn w:val="Antrat"/>
    <w:rsid w:val="00F15335"/>
    <w:pPr>
      <w:numPr>
        <w:ilvl w:val="3"/>
        <w:numId w:val="7"/>
      </w:numPr>
      <w:tabs>
        <w:tab w:val="clear" w:pos="1440"/>
        <w:tab w:val="num" w:pos="360"/>
        <w:tab w:val="num" w:pos="2880"/>
      </w:tabs>
      <w:spacing w:before="0" w:after="0"/>
      <w:ind w:left="720" w:firstLine="0"/>
      <w:jc w:val="both"/>
    </w:pPr>
    <w:rPr>
      <w:rFonts w:eastAsia="Batang"/>
      <w:b w:val="0"/>
      <w:sz w:val="24"/>
      <w:lang w:eastAsia="ko-KR"/>
    </w:rPr>
  </w:style>
  <w:style w:type="paragraph" w:styleId="Antrat">
    <w:name w:val="caption"/>
    <w:basedOn w:val="prastasis"/>
    <w:next w:val="prastasis"/>
    <w:qFormat/>
    <w:rsid w:val="00F15335"/>
    <w:pPr>
      <w:spacing w:before="120" w:after="120"/>
    </w:pPr>
    <w:rPr>
      <w:b/>
      <w:bCs/>
      <w:sz w:val="20"/>
      <w:szCs w:val="20"/>
    </w:rPr>
  </w:style>
  <w:style w:type="paragraph" w:styleId="Debesliotekstas">
    <w:name w:val="Balloon Text"/>
    <w:basedOn w:val="prastasis"/>
    <w:semiHidden/>
    <w:rsid w:val="00475198"/>
    <w:rPr>
      <w:rFonts w:ascii="Tahoma" w:hAnsi="Tahoma" w:cs="Tahoma"/>
      <w:sz w:val="16"/>
      <w:szCs w:val="16"/>
    </w:rPr>
  </w:style>
  <w:style w:type="paragraph" w:styleId="Betarp">
    <w:name w:val="No Spacing"/>
    <w:uiPriority w:val="1"/>
    <w:qFormat/>
    <w:rsid w:val="00D264D7"/>
    <w:rPr>
      <w:rFonts w:ascii="Calibri" w:eastAsia="Calibri" w:hAnsi="Calibri"/>
      <w:sz w:val="22"/>
      <w:szCs w:val="22"/>
      <w:lang w:eastAsia="en-US"/>
    </w:rPr>
  </w:style>
  <w:style w:type="paragraph" w:customStyle="1" w:styleId="Default">
    <w:name w:val="Default"/>
    <w:rsid w:val="001E0A69"/>
    <w:pPr>
      <w:autoSpaceDE w:val="0"/>
      <w:autoSpaceDN w:val="0"/>
      <w:adjustRightInd w:val="0"/>
    </w:pPr>
    <w:rPr>
      <w:color w:val="000000"/>
      <w:sz w:val="24"/>
      <w:szCs w:val="24"/>
    </w:rPr>
  </w:style>
  <w:style w:type="character" w:customStyle="1" w:styleId="apple-converted-space">
    <w:name w:val="apple-converted-space"/>
    <w:basedOn w:val="Numatytasispastraiposriftas"/>
    <w:rsid w:val="007A075A"/>
  </w:style>
  <w:style w:type="character" w:styleId="Puslapioinaosnuoroda">
    <w:name w:val="footnote reference"/>
    <w:basedOn w:val="Numatytasispastraiposriftas"/>
    <w:uiPriority w:val="99"/>
    <w:unhideWhenUsed/>
    <w:rsid w:val="00853EEC"/>
    <w:rPr>
      <w:vertAlign w:val="superscript"/>
    </w:rPr>
  </w:style>
  <w:style w:type="character" w:styleId="Grietas">
    <w:name w:val="Strong"/>
    <w:basedOn w:val="Numatytasispastraiposriftas"/>
    <w:uiPriority w:val="22"/>
    <w:qFormat/>
    <w:rsid w:val="00853EEC"/>
    <w:rPr>
      <w:b/>
      <w:bCs/>
    </w:rPr>
  </w:style>
  <w:style w:type="character" w:styleId="Perirtashipersaitas">
    <w:name w:val="FollowedHyperlink"/>
    <w:basedOn w:val="Numatytasispastraiposriftas"/>
    <w:rsid w:val="00733828"/>
    <w:rPr>
      <w:color w:val="800080" w:themeColor="followedHyperlink"/>
      <w:u w:val="single"/>
    </w:rPr>
  </w:style>
  <w:style w:type="paragraph" w:styleId="Sraopastraipa">
    <w:name w:val="List Paragraph"/>
    <w:basedOn w:val="prastasis"/>
    <w:uiPriority w:val="34"/>
    <w:qFormat/>
    <w:rsid w:val="00C26FDA"/>
    <w:pPr>
      <w:ind w:left="720"/>
      <w:contextualSpacing/>
    </w:pPr>
  </w:style>
  <w:style w:type="paragraph" w:styleId="Pagrindinistekstas">
    <w:name w:val="Body Text"/>
    <w:basedOn w:val="prastasis"/>
    <w:link w:val="PagrindinistekstasDiagrama"/>
    <w:rsid w:val="000161E6"/>
    <w:pPr>
      <w:spacing w:after="120"/>
    </w:pPr>
  </w:style>
  <w:style w:type="character" w:customStyle="1" w:styleId="PagrindinistekstasDiagrama">
    <w:name w:val="Pagrindinis tekstas Diagrama"/>
    <w:basedOn w:val="Numatytasispastraiposriftas"/>
    <w:link w:val="Pagrindinistekstas"/>
    <w:rsid w:val="000161E6"/>
    <w:rPr>
      <w:sz w:val="24"/>
      <w:szCs w:val="24"/>
    </w:rPr>
  </w:style>
</w:styles>
</file>

<file path=word/webSettings.xml><?xml version="1.0" encoding="utf-8"?>
<w:webSettings xmlns:r="http://schemas.openxmlformats.org/officeDocument/2006/relationships" xmlns:w="http://schemas.openxmlformats.org/wordprocessingml/2006/main">
  <w:divs>
    <w:div w:id="32461335">
      <w:bodyDiv w:val="1"/>
      <w:marLeft w:val="0"/>
      <w:marRight w:val="0"/>
      <w:marTop w:val="0"/>
      <w:marBottom w:val="0"/>
      <w:divBdr>
        <w:top w:val="none" w:sz="0" w:space="0" w:color="auto"/>
        <w:left w:val="none" w:sz="0" w:space="0" w:color="auto"/>
        <w:bottom w:val="none" w:sz="0" w:space="0" w:color="auto"/>
        <w:right w:val="none" w:sz="0" w:space="0" w:color="auto"/>
      </w:divBdr>
    </w:div>
    <w:div w:id="102262606">
      <w:bodyDiv w:val="1"/>
      <w:marLeft w:val="0"/>
      <w:marRight w:val="0"/>
      <w:marTop w:val="0"/>
      <w:marBottom w:val="0"/>
      <w:divBdr>
        <w:top w:val="none" w:sz="0" w:space="0" w:color="auto"/>
        <w:left w:val="none" w:sz="0" w:space="0" w:color="auto"/>
        <w:bottom w:val="none" w:sz="0" w:space="0" w:color="auto"/>
        <w:right w:val="none" w:sz="0" w:space="0" w:color="auto"/>
      </w:divBdr>
    </w:div>
    <w:div w:id="104619520">
      <w:bodyDiv w:val="1"/>
      <w:marLeft w:val="0"/>
      <w:marRight w:val="0"/>
      <w:marTop w:val="0"/>
      <w:marBottom w:val="0"/>
      <w:divBdr>
        <w:top w:val="none" w:sz="0" w:space="0" w:color="auto"/>
        <w:left w:val="none" w:sz="0" w:space="0" w:color="auto"/>
        <w:bottom w:val="none" w:sz="0" w:space="0" w:color="auto"/>
        <w:right w:val="none" w:sz="0" w:space="0" w:color="auto"/>
      </w:divBdr>
      <w:divsChild>
        <w:div w:id="1764911135">
          <w:marLeft w:val="0"/>
          <w:marRight w:val="0"/>
          <w:marTop w:val="0"/>
          <w:marBottom w:val="0"/>
          <w:divBdr>
            <w:top w:val="none" w:sz="0" w:space="0" w:color="auto"/>
            <w:left w:val="none" w:sz="0" w:space="0" w:color="auto"/>
            <w:bottom w:val="none" w:sz="0" w:space="0" w:color="auto"/>
            <w:right w:val="none" w:sz="0" w:space="0" w:color="auto"/>
          </w:divBdr>
          <w:divsChild>
            <w:div w:id="409276733">
              <w:marLeft w:val="0"/>
              <w:marRight w:val="0"/>
              <w:marTop w:val="0"/>
              <w:marBottom w:val="0"/>
              <w:divBdr>
                <w:top w:val="none" w:sz="0" w:space="0" w:color="auto"/>
                <w:left w:val="none" w:sz="0" w:space="0" w:color="auto"/>
                <w:bottom w:val="none" w:sz="0" w:space="0" w:color="auto"/>
                <w:right w:val="none" w:sz="0" w:space="0" w:color="auto"/>
              </w:divBdr>
              <w:divsChild>
                <w:div w:id="948119729">
                  <w:marLeft w:val="0"/>
                  <w:marRight w:val="0"/>
                  <w:marTop w:val="0"/>
                  <w:marBottom w:val="0"/>
                  <w:divBdr>
                    <w:top w:val="none" w:sz="0" w:space="0" w:color="auto"/>
                    <w:left w:val="none" w:sz="0" w:space="0" w:color="auto"/>
                    <w:bottom w:val="none" w:sz="0" w:space="0" w:color="auto"/>
                    <w:right w:val="none" w:sz="0" w:space="0" w:color="auto"/>
                  </w:divBdr>
                  <w:divsChild>
                    <w:div w:id="153106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89620">
      <w:bodyDiv w:val="1"/>
      <w:marLeft w:val="0"/>
      <w:marRight w:val="0"/>
      <w:marTop w:val="0"/>
      <w:marBottom w:val="0"/>
      <w:divBdr>
        <w:top w:val="none" w:sz="0" w:space="0" w:color="auto"/>
        <w:left w:val="none" w:sz="0" w:space="0" w:color="auto"/>
        <w:bottom w:val="none" w:sz="0" w:space="0" w:color="auto"/>
        <w:right w:val="none" w:sz="0" w:space="0" w:color="auto"/>
      </w:divBdr>
    </w:div>
    <w:div w:id="361899320">
      <w:bodyDiv w:val="1"/>
      <w:marLeft w:val="0"/>
      <w:marRight w:val="0"/>
      <w:marTop w:val="0"/>
      <w:marBottom w:val="0"/>
      <w:divBdr>
        <w:top w:val="none" w:sz="0" w:space="0" w:color="auto"/>
        <w:left w:val="none" w:sz="0" w:space="0" w:color="auto"/>
        <w:bottom w:val="none" w:sz="0" w:space="0" w:color="auto"/>
        <w:right w:val="none" w:sz="0" w:space="0" w:color="auto"/>
      </w:divBdr>
    </w:div>
    <w:div w:id="690104018">
      <w:bodyDiv w:val="1"/>
      <w:marLeft w:val="0"/>
      <w:marRight w:val="0"/>
      <w:marTop w:val="0"/>
      <w:marBottom w:val="0"/>
      <w:divBdr>
        <w:top w:val="none" w:sz="0" w:space="0" w:color="auto"/>
        <w:left w:val="none" w:sz="0" w:space="0" w:color="auto"/>
        <w:bottom w:val="none" w:sz="0" w:space="0" w:color="auto"/>
        <w:right w:val="none" w:sz="0" w:space="0" w:color="auto"/>
      </w:divBdr>
      <w:divsChild>
        <w:div w:id="1660303268">
          <w:marLeft w:val="0"/>
          <w:marRight w:val="0"/>
          <w:marTop w:val="0"/>
          <w:marBottom w:val="0"/>
          <w:divBdr>
            <w:top w:val="none" w:sz="0" w:space="0" w:color="auto"/>
            <w:left w:val="none" w:sz="0" w:space="0" w:color="auto"/>
            <w:bottom w:val="none" w:sz="0" w:space="0" w:color="auto"/>
            <w:right w:val="none" w:sz="0" w:space="0" w:color="auto"/>
          </w:divBdr>
          <w:divsChild>
            <w:div w:id="522091478">
              <w:marLeft w:val="0"/>
              <w:marRight w:val="0"/>
              <w:marTop w:val="0"/>
              <w:marBottom w:val="0"/>
              <w:divBdr>
                <w:top w:val="none" w:sz="0" w:space="0" w:color="auto"/>
                <w:left w:val="none" w:sz="0" w:space="0" w:color="auto"/>
                <w:bottom w:val="none" w:sz="0" w:space="0" w:color="auto"/>
                <w:right w:val="none" w:sz="0" w:space="0" w:color="auto"/>
              </w:divBdr>
              <w:divsChild>
                <w:div w:id="2038113480">
                  <w:marLeft w:val="0"/>
                  <w:marRight w:val="0"/>
                  <w:marTop w:val="0"/>
                  <w:marBottom w:val="0"/>
                  <w:divBdr>
                    <w:top w:val="none" w:sz="0" w:space="0" w:color="auto"/>
                    <w:left w:val="none" w:sz="0" w:space="0" w:color="auto"/>
                    <w:bottom w:val="none" w:sz="0" w:space="0" w:color="auto"/>
                    <w:right w:val="none" w:sz="0" w:space="0" w:color="auto"/>
                  </w:divBdr>
                  <w:divsChild>
                    <w:div w:id="144306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860550">
      <w:bodyDiv w:val="1"/>
      <w:marLeft w:val="0"/>
      <w:marRight w:val="0"/>
      <w:marTop w:val="0"/>
      <w:marBottom w:val="0"/>
      <w:divBdr>
        <w:top w:val="none" w:sz="0" w:space="0" w:color="auto"/>
        <w:left w:val="none" w:sz="0" w:space="0" w:color="auto"/>
        <w:bottom w:val="none" w:sz="0" w:space="0" w:color="auto"/>
        <w:right w:val="none" w:sz="0" w:space="0" w:color="auto"/>
      </w:divBdr>
    </w:div>
    <w:div w:id="958729005">
      <w:bodyDiv w:val="1"/>
      <w:marLeft w:val="0"/>
      <w:marRight w:val="0"/>
      <w:marTop w:val="0"/>
      <w:marBottom w:val="0"/>
      <w:divBdr>
        <w:top w:val="none" w:sz="0" w:space="0" w:color="auto"/>
        <w:left w:val="none" w:sz="0" w:space="0" w:color="auto"/>
        <w:bottom w:val="none" w:sz="0" w:space="0" w:color="auto"/>
        <w:right w:val="none" w:sz="0" w:space="0" w:color="auto"/>
      </w:divBdr>
      <w:divsChild>
        <w:div w:id="1854607689">
          <w:marLeft w:val="0"/>
          <w:marRight w:val="0"/>
          <w:marTop w:val="0"/>
          <w:marBottom w:val="0"/>
          <w:divBdr>
            <w:top w:val="none" w:sz="0" w:space="0" w:color="auto"/>
            <w:left w:val="none" w:sz="0" w:space="0" w:color="auto"/>
            <w:bottom w:val="none" w:sz="0" w:space="0" w:color="auto"/>
            <w:right w:val="none" w:sz="0" w:space="0" w:color="auto"/>
          </w:divBdr>
          <w:divsChild>
            <w:div w:id="1925259302">
              <w:marLeft w:val="0"/>
              <w:marRight w:val="0"/>
              <w:marTop w:val="0"/>
              <w:marBottom w:val="0"/>
              <w:divBdr>
                <w:top w:val="none" w:sz="0" w:space="0" w:color="auto"/>
                <w:left w:val="none" w:sz="0" w:space="0" w:color="auto"/>
                <w:bottom w:val="none" w:sz="0" w:space="0" w:color="auto"/>
                <w:right w:val="none" w:sz="0" w:space="0" w:color="auto"/>
              </w:divBdr>
              <w:divsChild>
                <w:div w:id="289018050">
                  <w:marLeft w:val="0"/>
                  <w:marRight w:val="0"/>
                  <w:marTop w:val="0"/>
                  <w:marBottom w:val="0"/>
                  <w:divBdr>
                    <w:top w:val="none" w:sz="0" w:space="0" w:color="auto"/>
                    <w:left w:val="none" w:sz="0" w:space="0" w:color="auto"/>
                    <w:bottom w:val="none" w:sz="0" w:space="0" w:color="auto"/>
                    <w:right w:val="none" w:sz="0" w:space="0" w:color="auto"/>
                  </w:divBdr>
                  <w:divsChild>
                    <w:div w:id="23344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662049">
      <w:bodyDiv w:val="1"/>
      <w:marLeft w:val="0"/>
      <w:marRight w:val="0"/>
      <w:marTop w:val="0"/>
      <w:marBottom w:val="0"/>
      <w:divBdr>
        <w:top w:val="none" w:sz="0" w:space="0" w:color="auto"/>
        <w:left w:val="none" w:sz="0" w:space="0" w:color="auto"/>
        <w:bottom w:val="none" w:sz="0" w:space="0" w:color="auto"/>
        <w:right w:val="none" w:sz="0" w:space="0" w:color="auto"/>
      </w:divBdr>
    </w:div>
    <w:div w:id="1486584441">
      <w:bodyDiv w:val="1"/>
      <w:marLeft w:val="0"/>
      <w:marRight w:val="0"/>
      <w:marTop w:val="0"/>
      <w:marBottom w:val="0"/>
      <w:divBdr>
        <w:top w:val="none" w:sz="0" w:space="0" w:color="auto"/>
        <w:left w:val="none" w:sz="0" w:space="0" w:color="auto"/>
        <w:bottom w:val="none" w:sz="0" w:space="0" w:color="auto"/>
        <w:right w:val="none" w:sz="0" w:space="0" w:color="auto"/>
      </w:divBdr>
    </w:div>
    <w:div w:id="1497454870">
      <w:bodyDiv w:val="1"/>
      <w:marLeft w:val="0"/>
      <w:marRight w:val="0"/>
      <w:marTop w:val="0"/>
      <w:marBottom w:val="0"/>
      <w:divBdr>
        <w:top w:val="none" w:sz="0" w:space="0" w:color="auto"/>
        <w:left w:val="none" w:sz="0" w:space="0" w:color="auto"/>
        <w:bottom w:val="none" w:sz="0" w:space="0" w:color="auto"/>
        <w:right w:val="none" w:sz="0" w:space="0" w:color="auto"/>
      </w:divBdr>
    </w:div>
    <w:div w:id="212719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2E4B0A-4C30-4A27-A629-6CAE6467E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Admin_dir_isak.dot</Template>
  <TotalTime>47</TotalTime>
  <Pages>4</Pages>
  <Words>3485</Words>
  <Characters>1987</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5462</CharactersWithSpaces>
  <SharedDoc>false</SharedDoc>
  <HLinks>
    <vt:vector size="48" baseType="variant">
      <vt:variant>
        <vt:i4>6750285</vt:i4>
      </vt:variant>
      <vt:variant>
        <vt:i4>24</vt:i4>
      </vt:variant>
      <vt:variant>
        <vt:i4>0</vt:i4>
      </vt:variant>
      <vt:variant>
        <vt:i4>5</vt:i4>
      </vt:variant>
      <vt:variant>
        <vt:lpwstr>mailto:administracija@marijampole.lt</vt:lpwstr>
      </vt:variant>
      <vt:variant>
        <vt:lpwstr/>
      </vt:variant>
      <vt:variant>
        <vt:i4>6750285</vt:i4>
      </vt:variant>
      <vt:variant>
        <vt:i4>21</vt:i4>
      </vt:variant>
      <vt:variant>
        <vt:i4>0</vt:i4>
      </vt:variant>
      <vt:variant>
        <vt:i4>5</vt:i4>
      </vt:variant>
      <vt:variant>
        <vt:lpwstr>mailto:administracija@marijampole.lt</vt:lpwstr>
      </vt:variant>
      <vt:variant>
        <vt:lpwstr/>
      </vt:variant>
      <vt:variant>
        <vt:i4>917540</vt:i4>
      </vt:variant>
      <vt:variant>
        <vt:i4>18</vt:i4>
      </vt:variant>
      <vt:variant>
        <vt:i4>0</vt:i4>
      </vt:variant>
      <vt:variant>
        <vt:i4>5</vt:i4>
      </vt:variant>
      <vt:variant>
        <vt:lpwstr>mailto:ada@ada.lt</vt:lpwstr>
      </vt:variant>
      <vt:variant>
        <vt:lpwstr/>
      </vt:variant>
      <vt:variant>
        <vt:i4>65663</vt:i4>
      </vt:variant>
      <vt:variant>
        <vt:i4>15</vt:i4>
      </vt:variant>
      <vt:variant>
        <vt:i4>0</vt:i4>
      </vt:variant>
      <vt:variant>
        <vt:i4>5</vt:i4>
      </vt:variant>
      <vt:variant>
        <vt:lpwstr>mailto:duomenu.apsauga@marijampole.lt</vt:lpwstr>
      </vt:variant>
      <vt:variant>
        <vt:lpwstr/>
      </vt:variant>
      <vt:variant>
        <vt:i4>6750285</vt:i4>
      </vt:variant>
      <vt:variant>
        <vt:i4>12</vt:i4>
      </vt:variant>
      <vt:variant>
        <vt:i4>0</vt:i4>
      </vt:variant>
      <vt:variant>
        <vt:i4>5</vt:i4>
      </vt:variant>
      <vt:variant>
        <vt:lpwstr>mailto:administracija@marijampole.lt</vt:lpwstr>
      </vt:variant>
      <vt:variant>
        <vt:lpwstr/>
      </vt:variant>
      <vt:variant>
        <vt:i4>1179694</vt:i4>
      </vt:variant>
      <vt:variant>
        <vt:i4>9</vt:i4>
      </vt:variant>
      <vt:variant>
        <vt:i4>0</vt:i4>
      </vt:variant>
      <vt:variant>
        <vt:i4>5</vt:i4>
      </vt:variant>
      <vt:variant>
        <vt:lpwstr>mailto:transportas@marijampole.lt</vt:lpwstr>
      </vt:variant>
      <vt:variant>
        <vt:lpwstr/>
      </vt:variant>
      <vt:variant>
        <vt:i4>2359383</vt:i4>
      </vt:variant>
      <vt:variant>
        <vt:i4>6</vt:i4>
      </vt:variant>
      <vt:variant>
        <vt:i4>0</vt:i4>
      </vt:variant>
      <vt:variant>
        <vt:i4>5</vt:i4>
      </vt:variant>
      <vt:variant>
        <vt:lpwstr>mailto:aurika.pielikiene@marijampole.lt</vt:lpwstr>
      </vt:variant>
      <vt:variant>
        <vt:lpwstr/>
      </vt:variant>
      <vt:variant>
        <vt:i4>2359383</vt:i4>
      </vt:variant>
      <vt:variant>
        <vt:i4>3</vt:i4>
      </vt:variant>
      <vt:variant>
        <vt:i4>0</vt:i4>
      </vt:variant>
      <vt:variant>
        <vt:i4>5</vt:i4>
      </vt:variant>
      <vt:variant>
        <vt:lpwstr>mailto:aurika.pielikiene@marijampole.lt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Jurgita</cp:lastModifiedBy>
  <cp:revision>8</cp:revision>
  <cp:lastPrinted>2018-12-13T08:21:00Z</cp:lastPrinted>
  <dcterms:created xsi:type="dcterms:W3CDTF">2020-04-30T16:27:00Z</dcterms:created>
  <dcterms:modified xsi:type="dcterms:W3CDTF">2020-05-04T07:28:00Z</dcterms:modified>
</cp:coreProperties>
</file>