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188" w:rsidRDefault="00D75188" w:rsidP="005E27DC">
      <w:pPr>
        <w:jc w:val="center"/>
      </w:pPr>
      <w:r>
        <w:t>……………………………………………………………………………….................................</w:t>
      </w:r>
    </w:p>
    <w:p w:rsidR="00D75188" w:rsidRDefault="00D75188" w:rsidP="005E27DC">
      <w:pPr>
        <w:ind w:left="2160" w:firstLine="720"/>
        <w:rPr>
          <w:sz w:val="18"/>
          <w:szCs w:val="18"/>
        </w:rPr>
      </w:pPr>
      <w:r>
        <w:rPr>
          <w:sz w:val="18"/>
          <w:szCs w:val="18"/>
        </w:rPr>
        <w:t>(vardas (-ai), pavardė(-ės), gimimo metai)</w:t>
      </w:r>
    </w:p>
    <w:p w:rsidR="00D75188" w:rsidRDefault="00D75188" w:rsidP="005E27DC">
      <w:pPr>
        <w:rPr>
          <w:sz w:val="18"/>
          <w:szCs w:val="18"/>
        </w:rPr>
      </w:pPr>
    </w:p>
    <w:p w:rsidR="00D75188" w:rsidRDefault="00D75188" w:rsidP="005E27DC">
      <w:pPr>
        <w:jc w:val="center"/>
      </w:pPr>
      <w:r>
        <w:t>……………………………............................................................................................................</w:t>
      </w:r>
    </w:p>
    <w:p w:rsidR="00D75188" w:rsidRDefault="00D75188" w:rsidP="005E27DC">
      <w:pPr>
        <w:jc w:val="center"/>
        <w:rPr>
          <w:sz w:val="18"/>
          <w:szCs w:val="18"/>
        </w:rPr>
      </w:pPr>
      <w:r>
        <w:rPr>
          <w:sz w:val="18"/>
          <w:szCs w:val="18"/>
        </w:rPr>
        <w:t>(gyvenamoji vieta)</w:t>
      </w:r>
    </w:p>
    <w:p w:rsidR="00D75188" w:rsidRDefault="00D75188" w:rsidP="005E27DC">
      <w:pPr>
        <w:jc w:val="center"/>
        <w:rPr>
          <w:sz w:val="18"/>
          <w:szCs w:val="18"/>
        </w:rPr>
      </w:pPr>
    </w:p>
    <w:p w:rsidR="00D75188" w:rsidRDefault="00D75188" w:rsidP="005E27DC">
      <w:pPr>
        <w:rPr>
          <w:sz w:val="18"/>
          <w:szCs w:val="18"/>
        </w:rPr>
      </w:pPr>
    </w:p>
    <w:p w:rsidR="00D75188" w:rsidRDefault="00D75188" w:rsidP="005E27DC">
      <w:r>
        <w:t>Marijampolės savivaldybės administracijai</w:t>
      </w:r>
    </w:p>
    <w:p w:rsidR="00D75188" w:rsidRDefault="00D75188" w:rsidP="005E27DC"/>
    <w:p w:rsidR="00D75188" w:rsidRDefault="00D75188" w:rsidP="005E27DC"/>
    <w:p w:rsidR="00D75188" w:rsidRDefault="00D75188" w:rsidP="005E27DC"/>
    <w:p w:rsidR="00D75188" w:rsidRDefault="00D75188" w:rsidP="005E27DC">
      <w:pPr>
        <w:jc w:val="center"/>
        <w:rPr>
          <w:b/>
        </w:rPr>
      </w:pPr>
      <w:r>
        <w:rPr>
          <w:b/>
        </w:rPr>
        <w:t>SUTIKIMAS</w:t>
      </w:r>
    </w:p>
    <w:p w:rsidR="00D75188" w:rsidRDefault="00D75188" w:rsidP="005E27DC">
      <w:pPr>
        <w:jc w:val="center"/>
        <w:rPr>
          <w:b/>
        </w:rPr>
      </w:pPr>
      <w:r>
        <w:rPr>
          <w:b/>
        </w:rPr>
        <w:t>DĖL ASMENS TAPIMO VAIKO GLOBĖJU (RŪPINTOJU)</w:t>
      </w:r>
    </w:p>
    <w:p w:rsidR="00D75188" w:rsidRDefault="00D75188" w:rsidP="005E27DC">
      <w:pPr>
        <w:ind w:firstLine="62"/>
        <w:jc w:val="center"/>
        <w:rPr>
          <w:b/>
          <w:bCs/>
        </w:rPr>
      </w:pPr>
      <w:r>
        <w:rPr>
          <w:b/>
        </w:rPr>
        <w:t>AR BUDINČIU GLOBOTOJU</w:t>
      </w:r>
    </w:p>
    <w:p w:rsidR="00D75188" w:rsidRDefault="00D75188" w:rsidP="005E27DC">
      <w:pPr>
        <w:jc w:val="center"/>
        <w:rPr>
          <w:i/>
          <w:sz w:val="22"/>
          <w:szCs w:val="22"/>
        </w:rPr>
      </w:pPr>
    </w:p>
    <w:p w:rsidR="00D75188" w:rsidRDefault="00D75188" w:rsidP="005E27DC">
      <w:pPr>
        <w:jc w:val="center"/>
      </w:pPr>
      <w:r>
        <w:t>…………………………</w:t>
      </w:r>
    </w:p>
    <w:p w:rsidR="00D75188" w:rsidRDefault="00D75188" w:rsidP="005E27DC">
      <w:pPr>
        <w:jc w:val="center"/>
        <w:rPr>
          <w:sz w:val="18"/>
          <w:szCs w:val="18"/>
        </w:rPr>
      </w:pPr>
      <w:r>
        <w:rPr>
          <w:sz w:val="18"/>
          <w:szCs w:val="18"/>
        </w:rPr>
        <w:t>(data)</w:t>
      </w:r>
    </w:p>
    <w:p w:rsidR="00D75188" w:rsidRDefault="00D75188" w:rsidP="005E27DC">
      <w:pPr>
        <w:jc w:val="center"/>
      </w:pPr>
      <w:r>
        <w:t>Marijampolė</w:t>
      </w:r>
    </w:p>
    <w:p w:rsidR="00D75188" w:rsidRDefault="00D75188" w:rsidP="005E27DC">
      <w:pPr>
        <w:jc w:val="center"/>
        <w:rPr>
          <w:sz w:val="18"/>
          <w:szCs w:val="18"/>
        </w:rPr>
      </w:pPr>
    </w:p>
    <w:p w:rsidR="00D75188" w:rsidRDefault="00D75188" w:rsidP="005E27DC"/>
    <w:p w:rsidR="00D75188" w:rsidRDefault="00D75188" w:rsidP="005E27DC">
      <w:pPr>
        <w:ind w:firstLine="720"/>
      </w:pPr>
      <w:r>
        <w:t>S u t i n k u</w:t>
      </w:r>
      <w:r>
        <w:rPr>
          <w:b/>
        </w:rPr>
        <w:t xml:space="preserve">, </w:t>
      </w:r>
      <w:r>
        <w:t>kad ........................................................................................................................</w:t>
      </w:r>
    </w:p>
    <w:p w:rsidR="00D75188" w:rsidRDefault="00D75188" w:rsidP="005E27DC">
      <w:pPr>
        <w:ind w:left="4320" w:firstLine="720"/>
        <w:rPr>
          <w:sz w:val="18"/>
          <w:szCs w:val="18"/>
        </w:rPr>
      </w:pPr>
      <w:r>
        <w:t>(</w:t>
      </w:r>
      <w:r>
        <w:rPr>
          <w:sz w:val="18"/>
          <w:szCs w:val="18"/>
        </w:rPr>
        <w:t>vardas (-ai), pavardė (-s))</w:t>
      </w:r>
    </w:p>
    <w:p w:rsidR="00D75188" w:rsidRDefault="00D75188" w:rsidP="005E27DC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D75188" w:rsidRDefault="00D75188" w:rsidP="005E27DC">
      <w:pPr>
        <w:spacing w:line="360" w:lineRule="auto"/>
      </w:pPr>
      <w:r>
        <w:t>taptų:</w:t>
      </w:r>
    </w:p>
    <w:p w:rsidR="00D75188" w:rsidRDefault="00D75188" w:rsidP="005E27DC">
      <w:pPr>
        <w:ind w:firstLine="1440"/>
      </w:pPr>
      <w:r>
        <w:fldChar w:fldCharType="begin" w:fldLock="1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t>vaiko globėju (rūpintoju);</w:t>
      </w:r>
    </w:p>
    <w:p w:rsidR="00D75188" w:rsidRDefault="00D75188" w:rsidP="005E27DC"/>
    <w:p w:rsidR="00D75188" w:rsidRDefault="00D75188" w:rsidP="005E27DC">
      <w:pPr>
        <w:ind w:firstLine="1440"/>
      </w:pPr>
      <w:r>
        <w:fldChar w:fldCharType="begin" w:fldLock="1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t>budinčiu globotoju.</w:t>
      </w:r>
    </w:p>
    <w:p w:rsidR="00D75188" w:rsidRDefault="00D75188" w:rsidP="005E27DC">
      <w:pPr>
        <w:spacing w:line="360" w:lineRule="auto"/>
      </w:pPr>
    </w:p>
    <w:p w:rsidR="00D75188" w:rsidRDefault="00D75188" w:rsidP="005E27DC">
      <w:pPr>
        <w:spacing w:line="360" w:lineRule="auto"/>
        <w:rPr>
          <w:sz w:val="18"/>
          <w:szCs w:val="18"/>
        </w:rPr>
      </w:pPr>
    </w:p>
    <w:p w:rsidR="00D75188" w:rsidRPr="003123CD" w:rsidRDefault="00D75188" w:rsidP="005E27DC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D75188" w:rsidRDefault="00D75188" w:rsidP="005E27DC">
      <w:pPr>
        <w:rPr>
          <w:sz w:val="16"/>
          <w:szCs w:val="16"/>
        </w:rPr>
      </w:pPr>
    </w:p>
    <w:p w:rsidR="00D75188" w:rsidRDefault="00D75188" w:rsidP="005E27DC">
      <w:pPr>
        <w:rPr>
          <w:sz w:val="16"/>
          <w:szCs w:val="16"/>
        </w:rPr>
      </w:pPr>
    </w:p>
    <w:p w:rsidR="00D75188" w:rsidRDefault="00D75188" w:rsidP="005E27DC">
      <w:pPr>
        <w:rPr>
          <w:sz w:val="16"/>
          <w:szCs w:val="16"/>
        </w:rPr>
      </w:pPr>
    </w:p>
    <w:p w:rsidR="00D75188" w:rsidRDefault="00D75188" w:rsidP="005E27DC">
      <w:pPr>
        <w:rPr>
          <w:sz w:val="16"/>
          <w:szCs w:val="16"/>
        </w:rPr>
      </w:pPr>
    </w:p>
    <w:p w:rsidR="00D75188" w:rsidRPr="003123CD" w:rsidRDefault="00D75188" w:rsidP="005E27DC">
      <w:pPr>
        <w:rPr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9"/>
        <w:gridCol w:w="1394"/>
        <w:gridCol w:w="3142"/>
      </w:tblGrid>
      <w:tr w:rsidR="00D75188" w:rsidTr="005E27DC"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D75188" w:rsidRPr="00315C01" w:rsidRDefault="00D75188" w:rsidP="005E27DC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D75188" w:rsidRPr="00315C01" w:rsidRDefault="00D75188" w:rsidP="005E27DC"/>
        </w:tc>
        <w:tc>
          <w:tcPr>
            <w:tcW w:w="3142" w:type="dxa"/>
            <w:tcBorders>
              <w:top w:val="nil"/>
              <w:left w:val="nil"/>
              <w:right w:val="nil"/>
            </w:tcBorders>
          </w:tcPr>
          <w:p w:rsidR="00D75188" w:rsidRPr="00315C01" w:rsidRDefault="00D75188" w:rsidP="005E27DC">
            <w:pPr>
              <w:jc w:val="right"/>
            </w:pPr>
          </w:p>
        </w:tc>
      </w:tr>
      <w:tr w:rsidR="00D75188" w:rsidTr="005E27DC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D75188" w:rsidRPr="00315C01" w:rsidRDefault="00D75188" w:rsidP="005E27DC">
            <w:pPr>
              <w:jc w:val="center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D75188" w:rsidRPr="00315C01" w:rsidRDefault="00D75188" w:rsidP="005E27DC">
            <w:pPr>
              <w:jc w:val="center"/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D75188" w:rsidRPr="00315C01" w:rsidRDefault="00D75188" w:rsidP="005E27DC">
            <w:pPr>
              <w:jc w:val="right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(vardas, pavardė)</w:t>
            </w:r>
          </w:p>
        </w:tc>
      </w:tr>
    </w:tbl>
    <w:p w:rsidR="00D75188" w:rsidRDefault="00D75188" w:rsidP="005E27DC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D75188" w:rsidRDefault="00D75188" w:rsidP="005E27DC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D75188" w:rsidRDefault="00D75188" w:rsidP="005E27DC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D75188" w:rsidRDefault="00D75188" w:rsidP="005E27DC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D75188" w:rsidRPr="003123CD" w:rsidRDefault="00D75188" w:rsidP="005E27DC">
      <w:pPr>
        <w:pStyle w:val="NormalWeb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Strong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 68307 Marijampolė, tel. 8 343 90</w:t>
      </w:r>
      <w:r>
        <w:rPr>
          <w:sz w:val="16"/>
          <w:szCs w:val="16"/>
        </w:rPr>
        <w:t xml:space="preserve"> </w:t>
      </w:r>
      <w:r w:rsidRPr="003123CD">
        <w:rPr>
          <w:sz w:val="16"/>
          <w:szCs w:val="16"/>
        </w:rPr>
        <w:t xml:space="preserve">011, el. p. </w:t>
      </w:r>
      <w:hyperlink r:id="rId4" w:history="1">
        <w:r w:rsidRPr="003123CD">
          <w:rPr>
            <w:rStyle w:val="Hyperlink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3123CD">
          <w:rPr>
            <w:rStyle w:val="Hyperlink"/>
            <w:sz w:val="16"/>
            <w:szCs w:val="16"/>
          </w:rPr>
          <w:t>duomenu.apsauga@marijampole.lt</w:t>
        </w:r>
      </w:hyperlink>
    </w:p>
    <w:p w:rsidR="00D75188" w:rsidRDefault="00D75188" w:rsidP="005E27DC"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3123CD">
          <w:rPr>
            <w:rStyle w:val="Hyperlink"/>
            <w:sz w:val="16"/>
            <w:szCs w:val="16"/>
          </w:rPr>
          <w:t>https://www.marijampole.lt/go.php/lit/Asmens-duomenu-apsauga/1</w:t>
        </w:r>
      </w:hyperlink>
    </w:p>
    <w:p w:rsidR="00D75188" w:rsidRDefault="00D75188"/>
    <w:sectPr w:rsidR="00D75188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7DC"/>
    <w:rsid w:val="002A7053"/>
    <w:rsid w:val="003123CD"/>
    <w:rsid w:val="00315C01"/>
    <w:rsid w:val="00377D51"/>
    <w:rsid w:val="003B6FC5"/>
    <w:rsid w:val="004E6736"/>
    <w:rsid w:val="005E27DC"/>
    <w:rsid w:val="00683031"/>
    <w:rsid w:val="00D75188"/>
    <w:rsid w:val="00FD5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7DC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E27DC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5E27D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5E27D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1382</Words>
  <Characters>789</Characters>
  <Application>Microsoft Office Outlook</Application>
  <DocSecurity>0</DocSecurity>
  <Lines>0</Lines>
  <Paragraphs>0</Paragraphs>
  <ScaleCrop>false</ScaleCrop>
  <Company>MAS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………………………………………………………………………………</dc:title>
  <dc:subject/>
  <dc:creator>Rasa</dc:creator>
  <cp:keywords/>
  <dc:description/>
  <cp:lastModifiedBy>Rasa</cp:lastModifiedBy>
  <cp:revision>2</cp:revision>
  <dcterms:created xsi:type="dcterms:W3CDTF">2020-01-27T14:24:00Z</dcterms:created>
  <dcterms:modified xsi:type="dcterms:W3CDTF">2020-01-28T06:59:00Z</dcterms:modified>
</cp:coreProperties>
</file>