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31" w:rsidRPr="00153261" w:rsidRDefault="00024D31" w:rsidP="00153261">
      <w:pPr>
        <w:jc w:val="center"/>
      </w:pPr>
    </w:p>
    <w:p w:rsidR="00DC1D83" w:rsidRDefault="00DC1D83" w:rsidP="00A93032">
      <w:pPr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93397" w:rsidRDefault="00093397" w:rsidP="00514B0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6"/>
      </w:tblGrid>
      <w:tr w:rsidR="00093397" w:rsidRPr="00F85BA4"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center"/>
            </w:pPr>
          </w:p>
        </w:tc>
      </w:tr>
      <w:tr w:rsidR="00093397" w:rsidRPr="00F85BA4">
        <w:tc>
          <w:tcPr>
            <w:tcW w:w="9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vertAlign w:val="superscript"/>
              </w:rPr>
            </w:pPr>
            <w:r w:rsidRPr="00F85BA4">
              <w:rPr>
                <w:vertAlign w:val="superscript"/>
              </w:rPr>
              <w:t>(Prašymą pateikiančio asmens vardas, pavardė didžiosiomis raidėmis)</w:t>
            </w:r>
          </w:p>
          <w:p w:rsidR="00093397" w:rsidRPr="00F85BA4" w:rsidRDefault="00093397" w:rsidP="007E5BFC">
            <w:pPr>
              <w:jc w:val="center"/>
            </w:pPr>
          </w:p>
        </w:tc>
      </w:tr>
      <w:tr w:rsidR="00093397" w:rsidRPr="00F85BA4">
        <w:tc>
          <w:tcPr>
            <w:tcW w:w="9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vertAlign w:val="superscript"/>
              </w:rPr>
            </w:pPr>
            <w:r w:rsidRPr="00F85BA4">
              <w:rPr>
                <w:vertAlign w:val="superscript"/>
              </w:rPr>
              <w:t>(gyvenamoji vieta)</w:t>
            </w:r>
          </w:p>
          <w:p w:rsidR="00093397" w:rsidRPr="00F85BA4" w:rsidRDefault="00093397" w:rsidP="007E5BFC">
            <w:pPr>
              <w:jc w:val="center"/>
            </w:pPr>
          </w:p>
        </w:tc>
      </w:tr>
      <w:tr w:rsidR="00093397" w:rsidRPr="00F85BA4">
        <w:tc>
          <w:tcPr>
            <w:tcW w:w="99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vertAlign w:val="superscript"/>
              </w:rPr>
            </w:pPr>
            <w:r w:rsidRPr="00F85BA4">
              <w:rPr>
                <w:vertAlign w:val="superscript"/>
              </w:rPr>
              <w:t>(</w:t>
            </w:r>
            <w:r>
              <w:rPr>
                <w:vertAlign w:val="superscript"/>
              </w:rPr>
              <w:t>telefonas</w:t>
            </w:r>
            <w:r w:rsidRPr="00F85BA4">
              <w:rPr>
                <w:vertAlign w:val="superscript"/>
              </w:rPr>
              <w:t>)</w:t>
            </w:r>
          </w:p>
        </w:tc>
      </w:tr>
    </w:tbl>
    <w:p w:rsidR="00093397" w:rsidRPr="00F85BA4" w:rsidRDefault="00093397" w:rsidP="00093397"/>
    <w:tbl>
      <w:tblPr>
        <w:tblW w:w="0" w:type="auto"/>
        <w:tblInd w:w="108" w:type="dxa"/>
        <w:tblLook w:val="04A0"/>
      </w:tblPr>
      <w:tblGrid>
        <w:gridCol w:w="3119"/>
        <w:gridCol w:w="1417"/>
      </w:tblGrid>
      <w:tr w:rsidR="00093397" w:rsidRPr="00F85BA4">
        <w:tc>
          <w:tcPr>
            <w:tcW w:w="4536" w:type="dxa"/>
            <w:gridSpan w:val="2"/>
          </w:tcPr>
          <w:p w:rsidR="00093397" w:rsidRPr="009C3BEA" w:rsidRDefault="00093397" w:rsidP="007E5BFC">
            <w:r>
              <w:t>Marijampolės</w:t>
            </w:r>
            <w:r w:rsidRPr="00F85BA4">
              <w:t xml:space="preserve"> savivaldybės administracijos</w:t>
            </w:r>
          </w:p>
        </w:tc>
      </w:tr>
      <w:tr w:rsidR="00093397" w:rsidRPr="00F85BA4">
        <w:trPr>
          <w:gridAfter w:val="1"/>
          <w:wAfter w:w="1417" w:type="dxa"/>
        </w:trPr>
        <w:tc>
          <w:tcPr>
            <w:tcW w:w="3119" w:type="dxa"/>
          </w:tcPr>
          <w:p w:rsidR="00093397" w:rsidRPr="00F85BA4" w:rsidRDefault="00093397" w:rsidP="007E5BFC">
            <w:r w:rsidRPr="00F85BA4">
              <w:t>Civilinės metrikacijos skyriui</w:t>
            </w:r>
          </w:p>
        </w:tc>
      </w:tr>
    </w:tbl>
    <w:p w:rsidR="00093397" w:rsidRPr="00F85BA4" w:rsidRDefault="00093397" w:rsidP="00093397"/>
    <w:p w:rsidR="00093397" w:rsidRPr="00F85BA4" w:rsidRDefault="00093397" w:rsidP="00093397">
      <w:pPr>
        <w:jc w:val="center"/>
        <w:rPr>
          <w:b/>
        </w:rPr>
      </w:pPr>
      <w:r w:rsidRPr="00F85BA4">
        <w:rPr>
          <w:b/>
        </w:rPr>
        <w:t>PRAŠYMAS</w:t>
      </w:r>
    </w:p>
    <w:p w:rsidR="00093397" w:rsidRPr="00F85BA4" w:rsidRDefault="001A0FC4" w:rsidP="00093397">
      <w:pPr>
        <w:jc w:val="center"/>
        <w:rPr>
          <w:b/>
        </w:rPr>
      </w:pPr>
      <w:r>
        <w:rPr>
          <w:b/>
        </w:rPr>
        <w:t xml:space="preserve">DĖL </w:t>
      </w:r>
      <w:r w:rsidR="00093397">
        <w:rPr>
          <w:b/>
        </w:rPr>
        <w:t>CIVILINĖS BŪKL</w:t>
      </w:r>
      <w:r>
        <w:rPr>
          <w:b/>
        </w:rPr>
        <w:t>ĖS ĮRAŠO NUORAŠO, IŠRAŠO IŠDAVIMO</w:t>
      </w:r>
    </w:p>
    <w:p w:rsidR="00093397" w:rsidRPr="00F85BA4" w:rsidRDefault="00093397" w:rsidP="00093397">
      <w:pPr>
        <w:jc w:val="center"/>
        <w:rPr>
          <w:b/>
        </w:rPr>
      </w:pPr>
    </w:p>
    <w:tbl>
      <w:tblPr>
        <w:tblW w:w="0" w:type="auto"/>
        <w:tblInd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</w:tblGrid>
      <w:tr w:rsidR="00093397" w:rsidRPr="00F85BA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b/>
              </w:rPr>
            </w:pPr>
          </w:p>
        </w:tc>
      </w:tr>
      <w:tr w:rsidR="00093397" w:rsidRPr="00F85BA4"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b/>
              </w:rPr>
            </w:pPr>
            <w:r w:rsidRPr="00F85BA4">
              <w:rPr>
                <w:vertAlign w:val="superscript"/>
              </w:rPr>
              <w:t>(data)</w:t>
            </w:r>
          </w:p>
        </w:tc>
      </w:tr>
      <w:tr w:rsidR="00093397" w:rsidRPr="00F85BA4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b/>
              </w:rPr>
            </w:pPr>
            <w:r>
              <w:t>Marijampolė</w:t>
            </w:r>
          </w:p>
        </w:tc>
      </w:tr>
    </w:tbl>
    <w:p w:rsidR="00093397" w:rsidRPr="00F85BA4" w:rsidRDefault="00093397" w:rsidP="0009339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843"/>
        <w:gridCol w:w="4579"/>
        <w:gridCol w:w="2235"/>
      </w:tblGrid>
      <w:tr w:rsidR="00093397" w:rsidRPr="00F85BA4" w:rsidTr="00BF6E4C">
        <w:trPr>
          <w:gridBefore w:val="1"/>
          <w:wBefore w:w="1089" w:type="dxa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B57FB8" w:rsidP="007E5BFC">
            <w:r>
              <w:t xml:space="preserve">Prašau </w:t>
            </w:r>
            <w:r w:rsidR="00093397" w:rsidRPr="00F85BA4">
              <w:t>išduoti</w:t>
            </w:r>
          </w:p>
        </w:tc>
        <w:tc>
          <w:tcPr>
            <w:tcW w:w="6814" w:type="dxa"/>
            <w:gridSpan w:val="2"/>
            <w:tcBorders>
              <w:top w:val="nil"/>
              <w:left w:val="nil"/>
              <w:right w:val="nil"/>
            </w:tcBorders>
          </w:tcPr>
          <w:p w:rsidR="00093397" w:rsidRPr="00F85BA4" w:rsidRDefault="00093397" w:rsidP="007E5BFC"/>
        </w:tc>
      </w:tr>
      <w:tr w:rsidR="00093397" w:rsidRPr="00F85BA4" w:rsidTr="00BF6E4C">
        <w:tc>
          <w:tcPr>
            <w:tcW w:w="97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B57FB8" w:rsidP="00B57FB8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                                  </w:t>
            </w:r>
            <w:r w:rsidR="00093397" w:rsidRPr="00F85BA4">
              <w:rPr>
                <w:vertAlign w:val="superscript"/>
              </w:rPr>
              <w:t xml:space="preserve">(vardas, pavardė, kieno </w:t>
            </w:r>
            <w:r w:rsidR="00093397">
              <w:rPr>
                <w:vertAlign w:val="superscript"/>
              </w:rPr>
              <w:t>įrašas</w:t>
            </w:r>
            <w:r w:rsidR="00093397" w:rsidRPr="00F85BA4">
              <w:rPr>
                <w:vertAlign w:val="superscript"/>
              </w:rPr>
              <w:t xml:space="preserve"> ieškomas, jeigu gimimo –  ir  tėvų vardai, pavardės)</w:t>
            </w:r>
          </w:p>
          <w:p w:rsidR="00093397" w:rsidRPr="00F85BA4" w:rsidRDefault="00093397" w:rsidP="007E5BFC">
            <w:pPr>
              <w:jc w:val="right"/>
            </w:pPr>
          </w:p>
        </w:tc>
      </w:tr>
      <w:tr w:rsidR="00093397" w:rsidRPr="00F85BA4" w:rsidTr="00BF6E4C">
        <w:tc>
          <w:tcPr>
            <w:tcW w:w="9746" w:type="dxa"/>
            <w:gridSpan w:val="4"/>
            <w:tcBorders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vertAlign w:val="superscript"/>
              </w:rPr>
            </w:pPr>
            <w:r w:rsidRPr="00F85BA4">
              <w:rPr>
                <w:vertAlign w:val="superscript"/>
              </w:rPr>
              <w:t>(jeigu santuokos – abiejų sutuoktinių vardai, pavardės)</w:t>
            </w:r>
          </w:p>
        </w:tc>
      </w:tr>
      <w:tr w:rsidR="00093397" w:rsidRPr="00F85BA4" w:rsidTr="00BF6E4C">
        <w:tc>
          <w:tcPr>
            <w:tcW w:w="75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/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093397" w:rsidP="007E5BFC">
            <w:r>
              <w:t>įrašą</w:t>
            </w:r>
            <w:r w:rsidRPr="00F85BA4">
              <w:t>.</w:t>
            </w:r>
          </w:p>
        </w:tc>
      </w:tr>
      <w:tr w:rsidR="00093397" w:rsidRPr="00F85BA4" w:rsidTr="00BF6E4C">
        <w:tc>
          <w:tcPr>
            <w:tcW w:w="97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</w:pPr>
            <w:r w:rsidRPr="00F85BA4">
              <w:rPr>
                <w:vertAlign w:val="superscript"/>
              </w:rPr>
              <w:t>(gimimo, mirties, santuokos, ištuokos – įrašyti)</w:t>
            </w:r>
          </w:p>
        </w:tc>
      </w:tr>
    </w:tbl>
    <w:p w:rsidR="00093397" w:rsidRPr="00F85BA4" w:rsidRDefault="00093397" w:rsidP="00093397"/>
    <w:tbl>
      <w:tblPr>
        <w:tblW w:w="0" w:type="auto"/>
        <w:tblInd w:w="124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2"/>
        <w:gridCol w:w="5784"/>
        <w:gridCol w:w="566"/>
      </w:tblGrid>
      <w:tr w:rsidR="00093397" w:rsidRPr="00F85BA4" w:rsidTr="0052695A">
        <w:tc>
          <w:tcPr>
            <w:tcW w:w="2262" w:type="dxa"/>
            <w:tcBorders>
              <w:top w:val="nil"/>
              <w:bottom w:val="nil"/>
              <w:right w:val="nil"/>
            </w:tcBorders>
          </w:tcPr>
          <w:p w:rsidR="00093397" w:rsidRPr="00F85BA4" w:rsidRDefault="00093397" w:rsidP="007E5BFC">
            <w:r w:rsidRPr="00F85BA4">
              <w:t>Įrašo sudarymo data</w:t>
            </w:r>
          </w:p>
        </w:tc>
        <w:tc>
          <w:tcPr>
            <w:tcW w:w="6350" w:type="dxa"/>
            <w:gridSpan w:val="2"/>
            <w:tcBorders>
              <w:left w:val="nil"/>
            </w:tcBorders>
          </w:tcPr>
          <w:p w:rsidR="00093397" w:rsidRPr="00F85BA4" w:rsidRDefault="00093397" w:rsidP="007E5BFC"/>
        </w:tc>
      </w:tr>
      <w:tr w:rsidR="00093397" w:rsidRPr="00F85BA4" w:rsidTr="0052695A">
        <w:tc>
          <w:tcPr>
            <w:tcW w:w="2262" w:type="dxa"/>
            <w:tcBorders>
              <w:top w:val="nil"/>
              <w:bottom w:val="nil"/>
              <w:right w:val="nil"/>
            </w:tcBorders>
          </w:tcPr>
          <w:p w:rsidR="00093397" w:rsidRPr="00F85BA4" w:rsidRDefault="00093397" w:rsidP="007E5BFC">
            <w:r w:rsidRPr="00F85BA4">
              <w:t>Įrašo sudarymo vieta</w:t>
            </w:r>
          </w:p>
        </w:tc>
        <w:tc>
          <w:tcPr>
            <w:tcW w:w="6350" w:type="dxa"/>
            <w:gridSpan w:val="2"/>
            <w:tcBorders>
              <w:left w:val="nil"/>
              <w:bottom w:val="single" w:sz="4" w:space="0" w:color="auto"/>
            </w:tcBorders>
          </w:tcPr>
          <w:p w:rsidR="00093397" w:rsidRPr="00F85BA4" w:rsidRDefault="00093397" w:rsidP="007E5BFC"/>
        </w:tc>
      </w:tr>
      <w:tr w:rsidR="00093397" w:rsidRPr="00F85BA4" w:rsidTr="0052695A">
        <w:trPr>
          <w:gridBefore w:val="1"/>
          <w:gridAfter w:val="1"/>
          <w:wBefore w:w="2262" w:type="dxa"/>
          <w:wAfter w:w="566" w:type="dxa"/>
        </w:trPr>
        <w:tc>
          <w:tcPr>
            <w:tcW w:w="5784" w:type="dxa"/>
            <w:tcBorders>
              <w:top w:val="nil"/>
              <w:bottom w:val="nil"/>
            </w:tcBorders>
          </w:tcPr>
          <w:p w:rsidR="00093397" w:rsidRPr="00F85BA4" w:rsidRDefault="00093397" w:rsidP="007E5BFC">
            <w:pPr>
              <w:jc w:val="center"/>
            </w:pPr>
            <w:r w:rsidRPr="00F85BA4">
              <w:rPr>
                <w:vertAlign w:val="superscript"/>
              </w:rPr>
              <w:t>(civilinės metrikacijos įstaiga, bažnyčia, cerkvė, valsčius, apylinkė arba seniūnija)</w:t>
            </w:r>
          </w:p>
        </w:tc>
      </w:tr>
    </w:tbl>
    <w:p w:rsidR="00093397" w:rsidRPr="00F85BA4" w:rsidRDefault="00093397" w:rsidP="00093397"/>
    <w:p w:rsidR="00671420" w:rsidRDefault="00671420" w:rsidP="00093397">
      <w:pPr>
        <w:ind w:firstLine="1247"/>
      </w:pPr>
      <w:r>
        <w:t xml:space="preserve">PRIDEDAMA: </w:t>
      </w:r>
    </w:p>
    <w:p w:rsidR="00671420" w:rsidRDefault="00671420" w:rsidP="00671420">
      <w:pPr>
        <w:numPr>
          <w:ilvl w:val="0"/>
          <w:numId w:val="2"/>
        </w:numPr>
      </w:pPr>
      <w:r>
        <w:t>Įgaliojimas, ____lapai,</w:t>
      </w:r>
    </w:p>
    <w:p w:rsidR="00671420" w:rsidRDefault="00671420" w:rsidP="00671420">
      <w:pPr>
        <w:numPr>
          <w:ilvl w:val="0"/>
          <w:numId w:val="2"/>
        </w:numPr>
      </w:pPr>
      <w:r>
        <w:t>Kiti įrodantys dokumentai, ____ lapai.</w:t>
      </w:r>
    </w:p>
    <w:p w:rsidR="002750AB" w:rsidRPr="00F85BA4" w:rsidRDefault="002750AB" w:rsidP="002750AB">
      <w:pPr>
        <w:ind w:left="1247"/>
      </w:pPr>
    </w:p>
    <w:p w:rsidR="00142891" w:rsidRPr="003123CD" w:rsidRDefault="00142891" w:rsidP="00142891">
      <w:pPr>
        <w:jc w:val="both"/>
        <w:rPr>
          <w:sz w:val="16"/>
          <w:szCs w:val="16"/>
        </w:rPr>
      </w:pPr>
    </w:p>
    <w:p w:rsidR="00142891" w:rsidRPr="003123CD" w:rsidRDefault="00142891" w:rsidP="00142891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093397" w:rsidRPr="00F85BA4" w:rsidRDefault="00093397" w:rsidP="00093397">
      <w:pPr>
        <w:ind w:firstLine="1247"/>
      </w:pPr>
    </w:p>
    <w:p w:rsidR="00093397" w:rsidRDefault="00093397" w:rsidP="00093397">
      <w:pPr>
        <w:ind w:firstLine="1247"/>
      </w:pPr>
    </w:p>
    <w:p w:rsidR="001A0FC4" w:rsidRPr="00F85BA4" w:rsidRDefault="001A0FC4" w:rsidP="00093397">
      <w:pPr>
        <w:ind w:firstLine="1247"/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418"/>
        <w:gridCol w:w="3859"/>
      </w:tblGrid>
      <w:tr w:rsidR="00093397" w:rsidRPr="00F85BA4" w:rsidTr="002750AB"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both"/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both"/>
            </w:pP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397" w:rsidRPr="00F85BA4" w:rsidRDefault="00093397" w:rsidP="007E5BFC">
            <w:pPr>
              <w:jc w:val="both"/>
            </w:pPr>
          </w:p>
        </w:tc>
      </w:tr>
      <w:tr w:rsidR="00093397" w:rsidRPr="00F85BA4" w:rsidTr="002750AB">
        <w:tc>
          <w:tcPr>
            <w:tcW w:w="2492" w:type="dxa"/>
            <w:tcBorders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</w:pPr>
            <w:r w:rsidRPr="00F85BA4">
              <w:rPr>
                <w:vertAlign w:val="superscript"/>
              </w:rPr>
              <w:t>(parašas)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093397" w:rsidRPr="00F85BA4" w:rsidRDefault="00093397" w:rsidP="007E5BFC">
            <w:pPr>
              <w:jc w:val="center"/>
              <w:rPr>
                <w:vertAlign w:val="superscript"/>
              </w:rPr>
            </w:pPr>
          </w:p>
        </w:tc>
        <w:tc>
          <w:tcPr>
            <w:tcW w:w="3859" w:type="dxa"/>
            <w:tcBorders>
              <w:left w:val="nil"/>
              <w:bottom w:val="nil"/>
              <w:right w:val="nil"/>
            </w:tcBorders>
          </w:tcPr>
          <w:p w:rsidR="00093397" w:rsidRDefault="00093397" w:rsidP="007E5BFC">
            <w:pPr>
              <w:jc w:val="center"/>
              <w:rPr>
                <w:vertAlign w:val="superscript"/>
              </w:rPr>
            </w:pPr>
            <w:r w:rsidRPr="00F85BA4">
              <w:rPr>
                <w:vertAlign w:val="superscript"/>
              </w:rPr>
              <w:t>(vardas, pavardė)</w:t>
            </w:r>
          </w:p>
          <w:p w:rsidR="002750AB" w:rsidRDefault="002750AB" w:rsidP="007E5BFC">
            <w:pPr>
              <w:jc w:val="center"/>
              <w:rPr>
                <w:vertAlign w:val="superscript"/>
              </w:rPr>
            </w:pPr>
          </w:p>
          <w:p w:rsidR="002750AB" w:rsidRPr="00F85BA4" w:rsidRDefault="002750AB" w:rsidP="007E5BFC">
            <w:pPr>
              <w:jc w:val="center"/>
            </w:pPr>
          </w:p>
        </w:tc>
      </w:tr>
    </w:tbl>
    <w:p w:rsidR="00142891" w:rsidRPr="003123CD" w:rsidRDefault="00142891" w:rsidP="00142891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514B0B" w:rsidRPr="00142891" w:rsidRDefault="00142891" w:rsidP="00B87FF9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514B0B" w:rsidRPr="00142891" w:rsidSect="00D4625D"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FA8" w:rsidRDefault="00BE0FA8">
      <w:r>
        <w:separator/>
      </w:r>
    </w:p>
  </w:endnote>
  <w:endnote w:type="continuationSeparator" w:id="0">
    <w:p w:rsidR="00BE0FA8" w:rsidRDefault="00BE0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48F" w:rsidRPr="00153261" w:rsidRDefault="0032548F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fldSimple w:instr=" FILENAME  \* Lower  \* MERGEFORMAT ">
      <w:r w:rsidR="00F41452">
        <w:rPr>
          <w:noProof/>
          <w:sz w:val="20"/>
          <w:szCs w:val="20"/>
        </w:rPr>
        <w:t>civilinės būklės įrašo nuorašo, išrašo išdavimas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48F" w:rsidRPr="00153261" w:rsidRDefault="0032548F" w:rsidP="00937FB7">
    <w:pPr>
      <w:pStyle w:val="Porat"/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FA8" w:rsidRDefault="00BE0FA8">
      <w:r>
        <w:separator/>
      </w:r>
    </w:p>
  </w:footnote>
  <w:footnote w:type="continuationSeparator" w:id="0">
    <w:p w:rsidR="00BE0FA8" w:rsidRDefault="00BE0F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48F" w:rsidRPr="00024D31" w:rsidRDefault="0032548F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C1062"/>
    <w:multiLevelType w:val="hybridMultilevel"/>
    <w:tmpl w:val="0706DE5A"/>
    <w:lvl w:ilvl="0" w:tplc="F65E066E">
      <w:start w:val="1"/>
      <w:numFmt w:val="decimal"/>
      <w:lvlText w:val="%1."/>
      <w:lvlJc w:val="left"/>
      <w:pPr>
        <w:tabs>
          <w:tab w:val="num" w:pos="1607"/>
        </w:tabs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27"/>
        </w:tabs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47"/>
        </w:tabs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67"/>
        </w:tabs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487"/>
        </w:tabs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07"/>
        </w:tabs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27"/>
        </w:tabs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47"/>
        </w:tabs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67"/>
        </w:tabs>
        <w:ind w:left="7367" w:hanging="180"/>
      </w:pPr>
    </w:lvl>
  </w:abstractNum>
  <w:abstractNum w:abstractNumId="1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24D31"/>
    <w:rsid w:val="00051FAC"/>
    <w:rsid w:val="0007488C"/>
    <w:rsid w:val="00093397"/>
    <w:rsid w:val="0009673D"/>
    <w:rsid w:val="000B1DF1"/>
    <w:rsid w:val="000B4D7A"/>
    <w:rsid w:val="000B78EE"/>
    <w:rsid w:val="000E1795"/>
    <w:rsid w:val="000E32D6"/>
    <w:rsid w:val="001014B9"/>
    <w:rsid w:val="0010475E"/>
    <w:rsid w:val="00105F65"/>
    <w:rsid w:val="00130754"/>
    <w:rsid w:val="0014098D"/>
    <w:rsid w:val="00142891"/>
    <w:rsid w:val="00144A2E"/>
    <w:rsid w:val="00153261"/>
    <w:rsid w:val="001537E0"/>
    <w:rsid w:val="00164CF0"/>
    <w:rsid w:val="00181298"/>
    <w:rsid w:val="00194F9B"/>
    <w:rsid w:val="001A0FC4"/>
    <w:rsid w:val="001D541E"/>
    <w:rsid w:val="0020265B"/>
    <w:rsid w:val="00221375"/>
    <w:rsid w:val="002750AB"/>
    <w:rsid w:val="0029149E"/>
    <w:rsid w:val="002940A3"/>
    <w:rsid w:val="002A1F19"/>
    <w:rsid w:val="0032548F"/>
    <w:rsid w:val="00335A3E"/>
    <w:rsid w:val="003431DC"/>
    <w:rsid w:val="00350FA4"/>
    <w:rsid w:val="00361090"/>
    <w:rsid w:val="00362742"/>
    <w:rsid w:val="003B4917"/>
    <w:rsid w:val="003C03BB"/>
    <w:rsid w:val="00435DE5"/>
    <w:rsid w:val="00467A62"/>
    <w:rsid w:val="004735E8"/>
    <w:rsid w:val="00480328"/>
    <w:rsid w:val="00487D08"/>
    <w:rsid w:val="0049162D"/>
    <w:rsid w:val="004B6B01"/>
    <w:rsid w:val="004D4DC9"/>
    <w:rsid w:val="004E435B"/>
    <w:rsid w:val="004E4FB8"/>
    <w:rsid w:val="00510DBE"/>
    <w:rsid w:val="00514B0B"/>
    <w:rsid w:val="0052042A"/>
    <w:rsid w:val="0052695A"/>
    <w:rsid w:val="005450D7"/>
    <w:rsid w:val="00574842"/>
    <w:rsid w:val="00597857"/>
    <w:rsid w:val="005C5783"/>
    <w:rsid w:val="005F3650"/>
    <w:rsid w:val="005F6F89"/>
    <w:rsid w:val="006164AC"/>
    <w:rsid w:val="00636074"/>
    <w:rsid w:val="00656C9B"/>
    <w:rsid w:val="00671420"/>
    <w:rsid w:val="006C521D"/>
    <w:rsid w:val="006F29CA"/>
    <w:rsid w:val="006F6CBE"/>
    <w:rsid w:val="00700387"/>
    <w:rsid w:val="00717FB6"/>
    <w:rsid w:val="00771B4F"/>
    <w:rsid w:val="007909B7"/>
    <w:rsid w:val="007A056B"/>
    <w:rsid w:val="007A61D9"/>
    <w:rsid w:val="007E5BFC"/>
    <w:rsid w:val="00816765"/>
    <w:rsid w:val="00881464"/>
    <w:rsid w:val="00895A76"/>
    <w:rsid w:val="008C7F0F"/>
    <w:rsid w:val="008E7E09"/>
    <w:rsid w:val="008F5449"/>
    <w:rsid w:val="008F7EE4"/>
    <w:rsid w:val="00907E4D"/>
    <w:rsid w:val="00924095"/>
    <w:rsid w:val="00931666"/>
    <w:rsid w:val="00937FB7"/>
    <w:rsid w:val="009575E7"/>
    <w:rsid w:val="00992EC4"/>
    <w:rsid w:val="009C3BEA"/>
    <w:rsid w:val="009D5F3F"/>
    <w:rsid w:val="00A50F9A"/>
    <w:rsid w:val="00A93032"/>
    <w:rsid w:val="00AB3609"/>
    <w:rsid w:val="00AF3F01"/>
    <w:rsid w:val="00B41BFB"/>
    <w:rsid w:val="00B57FB8"/>
    <w:rsid w:val="00B66542"/>
    <w:rsid w:val="00B76EBB"/>
    <w:rsid w:val="00B87FF9"/>
    <w:rsid w:val="00B948BF"/>
    <w:rsid w:val="00BB6871"/>
    <w:rsid w:val="00BD4FE7"/>
    <w:rsid w:val="00BE0FA8"/>
    <w:rsid w:val="00BF1D33"/>
    <w:rsid w:val="00BF6E4C"/>
    <w:rsid w:val="00C1665A"/>
    <w:rsid w:val="00C64AD3"/>
    <w:rsid w:val="00CA19BA"/>
    <w:rsid w:val="00CB2D9D"/>
    <w:rsid w:val="00CC3D17"/>
    <w:rsid w:val="00CC5865"/>
    <w:rsid w:val="00CE19C1"/>
    <w:rsid w:val="00CF13C2"/>
    <w:rsid w:val="00CF22AD"/>
    <w:rsid w:val="00D4625D"/>
    <w:rsid w:val="00D56D7E"/>
    <w:rsid w:val="00D61AC6"/>
    <w:rsid w:val="00D95B1A"/>
    <w:rsid w:val="00DA0328"/>
    <w:rsid w:val="00DC0AF7"/>
    <w:rsid w:val="00DC1D83"/>
    <w:rsid w:val="00E34765"/>
    <w:rsid w:val="00E34EAB"/>
    <w:rsid w:val="00E43E44"/>
    <w:rsid w:val="00E81A27"/>
    <w:rsid w:val="00E84EC2"/>
    <w:rsid w:val="00EB3333"/>
    <w:rsid w:val="00EC30C2"/>
    <w:rsid w:val="00EE0844"/>
    <w:rsid w:val="00EE594E"/>
    <w:rsid w:val="00EF7156"/>
    <w:rsid w:val="00F206F0"/>
    <w:rsid w:val="00F365A6"/>
    <w:rsid w:val="00F41452"/>
    <w:rsid w:val="00F45BE3"/>
    <w:rsid w:val="00F45FC7"/>
    <w:rsid w:val="00FA17D1"/>
    <w:rsid w:val="00FD6373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194F9B"/>
    <w:rPr>
      <w:color w:val="0000FF"/>
      <w:u w:val="single"/>
    </w:rPr>
  </w:style>
  <w:style w:type="paragraph" w:styleId="Debesliotekstas">
    <w:name w:val="Balloon Text"/>
    <w:basedOn w:val="prastasis"/>
    <w:semiHidden/>
    <w:rsid w:val="004D4DC9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BF6E4C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BF6E4C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BF6E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0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2065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1</cp:revision>
  <cp:lastPrinted>2012-12-11T06:06:00Z</cp:lastPrinted>
  <dcterms:created xsi:type="dcterms:W3CDTF">2020-04-24T11:28:00Z</dcterms:created>
  <dcterms:modified xsi:type="dcterms:W3CDTF">2020-04-24T11:28:00Z</dcterms:modified>
</cp:coreProperties>
</file>