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45D" w:rsidRDefault="002B545D"/>
    <w:p w:rsidR="002B545D" w:rsidRDefault="002B545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6"/>
      </w:tblGrid>
      <w:tr w:rsidR="00F10B13" w:rsidRPr="006C0FE2" w:rsidTr="002B545D">
        <w:tc>
          <w:tcPr>
            <w:tcW w:w="97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0B13" w:rsidRPr="006C0FE2" w:rsidRDefault="00F10B13" w:rsidP="0094383D">
            <w:pPr>
              <w:jc w:val="center"/>
              <w:rPr>
                <w:noProof/>
              </w:rPr>
            </w:pPr>
          </w:p>
        </w:tc>
      </w:tr>
      <w:tr w:rsidR="00F10B13" w:rsidRPr="006C0FE2" w:rsidTr="002B545D">
        <w:tc>
          <w:tcPr>
            <w:tcW w:w="9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10B13" w:rsidRPr="00CD33AD" w:rsidRDefault="00F10B13" w:rsidP="0094383D">
            <w:pPr>
              <w:jc w:val="center"/>
              <w:rPr>
                <w:noProof/>
                <w:sz w:val="20"/>
                <w:szCs w:val="20"/>
                <w:vertAlign w:val="superscript"/>
              </w:rPr>
            </w:pPr>
            <w:r w:rsidRPr="00CD33AD">
              <w:rPr>
                <w:noProof/>
                <w:sz w:val="20"/>
                <w:szCs w:val="20"/>
                <w:vertAlign w:val="superscript"/>
              </w:rPr>
              <w:t>(Prašymą pateikiančio asmens vardas, pavardė didžiosiomis raidėmis)</w:t>
            </w:r>
          </w:p>
          <w:p w:rsidR="00F10B13" w:rsidRPr="00CD33AD" w:rsidRDefault="00F10B13" w:rsidP="0094383D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F10B13" w:rsidRPr="006C0FE2" w:rsidTr="002B545D">
        <w:tc>
          <w:tcPr>
            <w:tcW w:w="9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10B13" w:rsidRPr="00CD33AD" w:rsidRDefault="00F10B13" w:rsidP="0094383D">
            <w:pPr>
              <w:jc w:val="center"/>
              <w:rPr>
                <w:noProof/>
                <w:sz w:val="20"/>
                <w:szCs w:val="20"/>
                <w:vertAlign w:val="superscript"/>
              </w:rPr>
            </w:pPr>
            <w:r w:rsidRPr="00CD33AD">
              <w:rPr>
                <w:noProof/>
                <w:sz w:val="20"/>
                <w:szCs w:val="20"/>
                <w:vertAlign w:val="superscript"/>
              </w:rPr>
              <w:t>(gyvenamoji vieta)</w:t>
            </w:r>
          </w:p>
          <w:p w:rsidR="00F10B13" w:rsidRPr="00CD33AD" w:rsidRDefault="00F10B13" w:rsidP="0094383D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F10B13" w:rsidRPr="006C0FE2" w:rsidTr="002B545D">
        <w:tc>
          <w:tcPr>
            <w:tcW w:w="97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0B13" w:rsidRPr="00CD33AD" w:rsidRDefault="00F10B13" w:rsidP="0094383D">
            <w:pPr>
              <w:jc w:val="center"/>
              <w:rPr>
                <w:noProof/>
                <w:sz w:val="20"/>
                <w:szCs w:val="20"/>
                <w:vertAlign w:val="superscript"/>
              </w:rPr>
            </w:pPr>
            <w:r w:rsidRPr="00CD33AD">
              <w:rPr>
                <w:noProof/>
                <w:sz w:val="20"/>
                <w:szCs w:val="20"/>
                <w:vertAlign w:val="superscript"/>
              </w:rPr>
              <w:t>(telefonas)</w:t>
            </w:r>
          </w:p>
        </w:tc>
      </w:tr>
    </w:tbl>
    <w:p w:rsidR="00F10B13" w:rsidRPr="006C0FE2" w:rsidRDefault="00F10B13" w:rsidP="00F10B13">
      <w:pPr>
        <w:rPr>
          <w:noProof/>
        </w:rPr>
      </w:pPr>
    </w:p>
    <w:tbl>
      <w:tblPr>
        <w:tblW w:w="0" w:type="auto"/>
        <w:tblInd w:w="108" w:type="dxa"/>
        <w:tblLook w:val="04A0"/>
      </w:tblPr>
      <w:tblGrid>
        <w:gridCol w:w="3119"/>
        <w:gridCol w:w="1417"/>
      </w:tblGrid>
      <w:tr w:rsidR="00F10B13" w:rsidRPr="006C0FE2">
        <w:tc>
          <w:tcPr>
            <w:tcW w:w="4536" w:type="dxa"/>
            <w:gridSpan w:val="2"/>
          </w:tcPr>
          <w:p w:rsidR="00F10B13" w:rsidRPr="00740F99" w:rsidRDefault="00F10B13" w:rsidP="0094383D">
            <w:pPr>
              <w:rPr>
                <w:noProof/>
              </w:rPr>
            </w:pPr>
            <w:r>
              <w:rPr>
                <w:noProof/>
              </w:rPr>
              <w:t>Marijampolės</w:t>
            </w:r>
            <w:r w:rsidRPr="006C0FE2">
              <w:rPr>
                <w:noProof/>
              </w:rPr>
              <w:t xml:space="preserve"> savivaldybės administracijos</w:t>
            </w:r>
          </w:p>
        </w:tc>
      </w:tr>
      <w:tr w:rsidR="00F10B13" w:rsidRPr="006C0FE2">
        <w:trPr>
          <w:gridAfter w:val="1"/>
          <w:wAfter w:w="1417" w:type="dxa"/>
        </w:trPr>
        <w:tc>
          <w:tcPr>
            <w:tcW w:w="3119" w:type="dxa"/>
          </w:tcPr>
          <w:p w:rsidR="00F10B13" w:rsidRPr="006C0FE2" w:rsidRDefault="00F10B13" w:rsidP="0094383D">
            <w:pPr>
              <w:rPr>
                <w:noProof/>
              </w:rPr>
            </w:pPr>
            <w:r w:rsidRPr="006C0FE2">
              <w:rPr>
                <w:noProof/>
              </w:rPr>
              <w:t>Civilinės metrikacijos skyriui</w:t>
            </w:r>
          </w:p>
        </w:tc>
      </w:tr>
    </w:tbl>
    <w:p w:rsidR="00F10B13" w:rsidRPr="006C0FE2" w:rsidRDefault="00F10B13" w:rsidP="00F10B13">
      <w:pPr>
        <w:rPr>
          <w:noProof/>
        </w:rPr>
      </w:pPr>
    </w:p>
    <w:p w:rsidR="00F10B13" w:rsidRPr="006C0FE2" w:rsidRDefault="00F10B13" w:rsidP="00F10B13">
      <w:pPr>
        <w:rPr>
          <w:noProof/>
        </w:rPr>
      </w:pPr>
    </w:p>
    <w:p w:rsidR="00F10B13" w:rsidRPr="006C0FE2" w:rsidRDefault="00F10B13" w:rsidP="00F10B13">
      <w:pPr>
        <w:jc w:val="center"/>
        <w:rPr>
          <w:b/>
          <w:noProof/>
        </w:rPr>
      </w:pPr>
      <w:r w:rsidRPr="006C0FE2">
        <w:rPr>
          <w:b/>
          <w:noProof/>
        </w:rPr>
        <w:t>PRAŠYMAS</w:t>
      </w:r>
    </w:p>
    <w:p w:rsidR="00F10B13" w:rsidRPr="006C0FE2" w:rsidRDefault="0061525D" w:rsidP="00F10B13">
      <w:pPr>
        <w:jc w:val="center"/>
        <w:rPr>
          <w:b/>
          <w:noProof/>
        </w:rPr>
      </w:pPr>
      <w:r>
        <w:rPr>
          <w:b/>
          <w:noProof/>
        </w:rPr>
        <w:t xml:space="preserve">DĖL MIRTIES </w:t>
      </w:r>
      <w:r w:rsidR="00F9764E">
        <w:rPr>
          <w:b/>
          <w:noProof/>
        </w:rPr>
        <w:t>ĮTRAUKIMO Į APSKAITĄ</w:t>
      </w:r>
    </w:p>
    <w:p w:rsidR="00F10B13" w:rsidRPr="006C0FE2" w:rsidRDefault="00F10B13" w:rsidP="00F10B13">
      <w:pPr>
        <w:jc w:val="center"/>
        <w:rPr>
          <w:b/>
          <w:noProof/>
        </w:rPr>
      </w:pPr>
    </w:p>
    <w:tbl>
      <w:tblPr>
        <w:tblW w:w="0" w:type="auto"/>
        <w:tblInd w:w="3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3"/>
      </w:tblGrid>
      <w:tr w:rsidR="00F10B13" w:rsidRPr="006C0FE2"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0B13" w:rsidRPr="006C0FE2" w:rsidRDefault="00F10B13" w:rsidP="0094383D">
            <w:pPr>
              <w:jc w:val="center"/>
              <w:rPr>
                <w:b/>
                <w:noProof/>
              </w:rPr>
            </w:pPr>
          </w:p>
        </w:tc>
      </w:tr>
      <w:tr w:rsidR="00F10B13" w:rsidRPr="006C0FE2"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10B13" w:rsidRPr="006C0FE2" w:rsidRDefault="00F10B13" w:rsidP="0094383D">
            <w:pPr>
              <w:jc w:val="center"/>
              <w:rPr>
                <w:b/>
                <w:noProof/>
              </w:rPr>
            </w:pPr>
            <w:r w:rsidRPr="006C0FE2">
              <w:rPr>
                <w:noProof/>
                <w:vertAlign w:val="superscript"/>
              </w:rPr>
              <w:t>(data)</w:t>
            </w:r>
          </w:p>
        </w:tc>
      </w:tr>
      <w:tr w:rsidR="00F10B13" w:rsidRPr="006C0FE2"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F10B13" w:rsidRPr="006C0FE2" w:rsidRDefault="00F10B13" w:rsidP="0094383D">
            <w:pPr>
              <w:jc w:val="center"/>
              <w:rPr>
                <w:b/>
                <w:noProof/>
              </w:rPr>
            </w:pPr>
            <w:r>
              <w:rPr>
                <w:noProof/>
              </w:rPr>
              <w:t>Marijampolė</w:t>
            </w:r>
          </w:p>
        </w:tc>
      </w:tr>
    </w:tbl>
    <w:p w:rsidR="00F10B13" w:rsidRPr="006C0FE2" w:rsidRDefault="00F10B13" w:rsidP="00F10B13">
      <w:pPr>
        <w:jc w:val="center"/>
        <w:rPr>
          <w:b/>
          <w:noProof/>
        </w:rPr>
      </w:pPr>
    </w:p>
    <w:p w:rsidR="00F10B13" w:rsidRPr="006C0FE2" w:rsidRDefault="00F10B13" w:rsidP="00F10B13">
      <w:pPr>
        <w:jc w:val="center"/>
        <w:rPr>
          <w:b/>
          <w:noProof/>
        </w:rPr>
      </w:pPr>
    </w:p>
    <w:p w:rsidR="00F10B13" w:rsidRDefault="00DE08C6" w:rsidP="00DE08C6">
      <w:pPr>
        <w:rPr>
          <w:noProof/>
        </w:rPr>
      </w:pPr>
      <w:r>
        <w:rPr>
          <w:noProof/>
        </w:rPr>
        <w:t xml:space="preserve">               </w:t>
      </w:r>
      <w:r w:rsidR="00F10B13">
        <w:rPr>
          <w:noProof/>
        </w:rPr>
        <w:t>Praš</w:t>
      </w:r>
      <w:r w:rsidR="00F10B13" w:rsidRPr="006C0FE2">
        <w:rPr>
          <w:noProof/>
        </w:rPr>
        <w:t xml:space="preserve">au </w:t>
      </w:r>
      <w:r w:rsidR="00F10B13">
        <w:rPr>
          <w:noProof/>
        </w:rPr>
        <w:t>įregistruoti mirtį. P</w:t>
      </w:r>
      <w:r w:rsidR="00F10B13" w:rsidRPr="006C0FE2">
        <w:rPr>
          <w:noProof/>
        </w:rPr>
        <w:t>ateikiu duomenis</w:t>
      </w:r>
      <w:r w:rsidR="00F10B13" w:rsidRPr="00C23D3A">
        <w:rPr>
          <w:noProof/>
        </w:rPr>
        <w:t xml:space="preserve"> </w:t>
      </w:r>
      <w:r w:rsidR="00F10B13">
        <w:rPr>
          <w:noProof/>
        </w:rPr>
        <w:t>apie mirusįjį</w:t>
      </w:r>
      <w:r w:rsidR="00F10B13" w:rsidRPr="006C0FE2">
        <w:rPr>
          <w:noProof/>
        </w:rPr>
        <w:t>:</w:t>
      </w:r>
    </w:p>
    <w:p w:rsidR="00F10B13" w:rsidRPr="006C0FE2" w:rsidRDefault="00F10B13" w:rsidP="00F10B13">
      <w:pPr>
        <w:ind w:firstLine="1247"/>
        <w:rPr>
          <w:noProof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5843"/>
      </w:tblGrid>
      <w:tr w:rsidR="00F10B13" w:rsidRPr="006C0FE2" w:rsidTr="00F729CB">
        <w:tc>
          <w:tcPr>
            <w:tcW w:w="3903" w:type="dxa"/>
          </w:tcPr>
          <w:p w:rsidR="00F10B13" w:rsidRPr="006C0FE2" w:rsidRDefault="00F10B13" w:rsidP="0094383D">
            <w:pPr>
              <w:rPr>
                <w:noProof/>
              </w:rPr>
            </w:pPr>
          </w:p>
        </w:tc>
        <w:tc>
          <w:tcPr>
            <w:tcW w:w="5843" w:type="dxa"/>
          </w:tcPr>
          <w:p w:rsidR="00F10B13" w:rsidRPr="006C0FE2" w:rsidRDefault="00F10B13" w:rsidP="0094383D">
            <w:pPr>
              <w:jc w:val="center"/>
              <w:rPr>
                <w:noProof/>
              </w:rPr>
            </w:pPr>
            <w:r w:rsidRPr="006C0FE2">
              <w:rPr>
                <w:noProof/>
              </w:rPr>
              <w:t>DUOMENYS APIE MIRUSĮJĮ</w:t>
            </w:r>
          </w:p>
        </w:tc>
      </w:tr>
      <w:tr w:rsidR="00F10B13" w:rsidRPr="006C0FE2" w:rsidTr="00F729CB">
        <w:tc>
          <w:tcPr>
            <w:tcW w:w="3903" w:type="dxa"/>
          </w:tcPr>
          <w:p w:rsidR="00F10B13" w:rsidRPr="006C0FE2" w:rsidRDefault="00F10B13" w:rsidP="0094383D">
            <w:pPr>
              <w:rPr>
                <w:noProof/>
              </w:rPr>
            </w:pPr>
            <w:r w:rsidRPr="006C0FE2">
              <w:rPr>
                <w:noProof/>
              </w:rPr>
              <w:t>Vardas</w:t>
            </w:r>
          </w:p>
        </w:tc>
        <w:tc>
          <w:tcPr>
            <w:tcW w:w="5843" w:type="dxa"/>
          </w:tcPr>
          <w:p w:rsidR="00F10B13" w:rsidRPr="006C0FE2" w:rsidRDefault="00F10B13" w:rsidP="0094383D">
            <w:pPr>
              <w:rPr>
                <w:noProof/>
              </w:rPr>
            </w:pPr>
          </w:p>
        </w:tc>
      </w:tr>
      <w:tr w:rsidR="00F10B13" w:rsidRPr="006C0FE2" w:rsidTr="00F729CB">
        <w:tc>
          <w:tcPr>
            <w:tcW w:w="3903" w:type="dxa"/>
          </w:tcPr>
          <w:p w:rsidR="00F10B13" w:rsidRPr="006C0FE2" w:rsidRDefault="00F10B13" w:rsidP="0094383D">
            <w:pPr>
              <w:rPr>
                <w:noProof/>
              </w:rPr>
            </w:pPr>
            <w:r w:rsidRPr="006C0FE2">
              <w:rPr>
                <w:noProof/>
              </w:rPr>
              <w:t>Pavardė</w:t>
            </w:r>
          </w:p>
        </w:tc>
        <w:tc>
          <w:tcPr>
            <w:tcW w:w="5843" w:type="dxa"/>
          </w:tcPr>
          <w:p w:rsidR="00F10B13" w:rsidRPr="006C0FE2" w:rsidRDefault="00F10B13" w:rsidP="0094383D">
            <w:pPr>
              <w:rPr>
                <w:noProof/>
              </w:rPr>
            </w:pPr>
          </w:p>
        </w:tc>
      </w:tr>
      <w:tr w:rsidR="00F10B13" w:rsidRPr="006C0FE2" w:rsidTr="00F729CB">
        <w:tc>
          <w:tcPr>
            <w:tcW w:w="3903" w:type="dxa"/>
          </w:tcPr>
          <w:p w:rsidR="00F10B13" w:rsidRPr="006C0FE2" w:rsidRDefault="00F10B13" w:rsidP="0094383D">
            <w:pPr>
              <w:rPr>
                <w:noProof/>
              </w:rPr>
            </w:pPr>
            <w:r w:rsidRPr="006C0FE2">
              <w:rPr>
                <w:noProof/>
              </w:rPr>
              <w:t>Asmens kodas</w:t>
            </w:r>
          </w:p>
        </w:tc>
        <w:tc>
          <w:tcPr>
            <w:tcW w:w="5843" w:type="dxa"/>
          </w:tcPr>
          <w:p w:rsidR="00F10B13" w:rsidRPr="006C0FE2" w:rsidRDefault="00F10B13" w:rsidP="0094383D">
            <w:pPr>
              <w:rPr>
                <w:noProof/>
              </w:rPr>
            </w:pPr>
          </w:p>
        </w:tc>
      </w:tr>
      <w:tr w:rsidR="00F10B13" w:rsidRPr="006C0FE2" w:rsidTr="00F729CB">
        <w:tc>
          <w:tcPr>
            <w:tcW w:w="3903" w:type="dxa"/>
          </w:tcPr>
          <w:p w:rsidR="00F10B13" w:rsidRPr="006C0FE2" w:rsidRDefault="00F10B13" w:rsidP="0094383D">
            <w:pPr>
              <w:rPr>
                <w:noProof/>
              </w:rPr>
            </w:pPr>
            <w:r w:rsidRPr="006C0FE2">
              <w:rPr>
                <w:noProof/>
              </w:rPr>
              <w:t>Paskutinė deklaruota gyvenamoji vieta</w:t>
            </w:r>
          </w:p>
        </w:tc>
        <w:tc>
          <w:tcPr>
            <w:tcW w:w="5843" w:type="dxa"/>
          </w:tcPr>
          <w:p w:rsidR="00F10B13" w:rsidRPr="006C0FE2" w:rsidRDefault="00F10B13" w:rsidP="0094383D">
            <w:pPr>
              <w:rPr>
                <w:noProof/>
              </w:rPr>
            </w:pPr>
          </w:p>
        </w:tc>
      </w:tr>
      <w:tr w:rsidR="00F10B13" w:rsidRPr="006C0FE2" w:rsidTr="00F729CB">
        <w:tc>
          <w:tcPr>
            <w:tcW w:w="3903" w:type="dxa"/>
          </w:tcPr>
          <w:p w:rsidR="00F10B13" w:rsidRPr="006C0FE2" w:rsidRDefault="00F10B13" w:rsidP="0094383D">
            <w:pPr>
              <w:rPr>
                <w:noProof/>
              </w:rPr>
            </w:pPr>
            <w:r w:rsidRPr="006C0FE2">
              <w:rPr>
                <w:noProof/>
              </w:rPr>
              <w:t>Mirties data</w:t>
            </w:r>
          </w:p>
        </w:tc>
        <w:tc>
          <w:tcPr>
            <w:tcW w:w="5843" w:type="dxa"/>
          </w:tcPr>
          <w:p w:rsidR="00F10B13" w:rsidRPr="006C0FE2" w:rsidRDefault="00F10B13" w:rsidP="0094383D">
            <w:pPr>
              <w:rPr>
                <w:noProof/>
              </w:rPr>
            </w:pPr>
          </w:p>
        </w:tc>
      </w:tr>
      <w:tr w:rsidR="00F10B13" w:rsidRPr="006C0FE2" w:rsidTr="00F729CB">
        <w:tc>
          <w:tcPr>
            <w:tcW w:w="3903" w:type="dxa"/>
          </w:tcPr>
          <w:p w:rsidR="00F10B13" w:rsidRPr="006C0FE2" w:rsidRDefault="00F10B13" w:rsidP="0094383D">
            <w:pPr>
              <w:rPr>
                <w:noProof/>
              </w:rPr>
            </w:pPr>
            <w:r w:rsidRPr="006C0FE2">
              <w:rPr>
                <w:noProof/>
              </w:rPr>
              <w:t>Mirties vieta</w:t>
            </w:r>
          </w:p>
        </w:tc>
        <w:tc>
          <w:tcPr>
            <w:tcW w:w="5843" w:type="dxa"/>
          </w:tcPr>
          <w:p w:rsidR="00F10B13" w:rsidRPr="006C0FE2" w:rsidRDefault="00F10B13" w:rsidP="0094383D">
            <w:pPr>
              <w:rPr>
                <w:noProof/>
              </w:rPr>
            </w:pPr>
          </w:p>
        </w:tc>
      </w:tr>
    </w:tbl>
    <w:p w:rsidR="00AC4295" w:rsidRDefault="00DE08C6" w:rsidP="00DE08C6">
      <w:pPr>
        <w:rPr>
          <w:noProof/>
        </w:rPr>
      </w:pPr>
      <w:r>
        <w:rPr>
          <w:noProof/>
        </w:rPr>
        <w:t xml:space="preserve">             </w:t>
      </w:r>
    </w:p>
    <w:p w:rsidR="002B545D" w:rsidRDefault="002B545D" w:rsidP="00DE08C6">
      <w:pPr>
        <w:rPr>
          <w:noProof/>
        </w:rPr>
      </w:pPr>
    </w:p>
    <w:p w:rsidR="00F10B13" w:rsidRPr="006C0FE2" w:rsidRDefault="00DE08C6" w:rsidP="00AC4295">
      <w:pPr>
        <w:ind w:firstLine="720"/>
        <w:rPr>
          <w:noProof/>
        </w:rPr>
      </w:pPr>
      <w:r>
        <w:rPr>
          <w:noProof/>
        </w:rPr>
        <w:t xml:space="preserve"> </w:t>
      </w:r>
      <w:r w:rsidR="00F10B13" w:rsidRPr="006C0FE2">
        <w:rPr>
          <w:noProof/>
        </w:rPr>
        <w:t>PRIDEDAMA:</w:t>
      </w:r>
    </w:p>
    <w:tbl>
      <w:tblPr>
        <w:tblW w:w="0" w:type="auto"/>
        <w:tblInd w:w="828" w:type="dxa"/>
        <w:tblLook w:val="04A0"/>
      </w:tblPr>
      <w:tblGrid>
        <w:gridCol w:w="9000"/>
      </w:tblGrid>
      <w:tr w:rsidR="00F10B13" w:rsidRPr="006C0FE2" w:rsidTr="00DE08C6">
        <w:tc>
          <w:tcPr>
            <w:tcW w:w="9000" w:type="dxa"/>
          </w:tcPr>
          <w:p w:rsidR="00DE08C6" w:rsidRDefault="007108B3" w:rsidP="0094383D">
            <w:pPr>
              <w:rPr>
                <w:noProof/>
              </w:rPr>
            </w:pPr>
            <w:r>
              <w:rPr>
                <w:noProof/>
              </w:rPr>
              <w:t>1</w:t>
            </w:r>
            <w:r w:rsidR="00DE08C6">
              <w:rPr>
                <w:noProof/>
              </w:rPr>
              <w:t xml:space="preserve">. </w:t>
            </w:r>
            <w:r w:rsidR="00DE08C6">
              <w:t xml:space="preserve">Užsienio valstybės institucijos išduoto medicininio </w:t>
            </w:r>
            <w:r w:rsidR="0061525D">
              <w:t>mirties liudijimo vertimas,____</w:t>
            </w:r>
            <w:r w:rsidR="00DE08C6">
              <w:t>lapai</w:t>
            </w:r>
            <w:r w:rsidR="0061525D">
              <w:t>.</w:t>
            </w:r>
          </w:p>
          <w:p w:rsidR="00F10B13" w:rsidRPr="006C0FE2" w:rsidRDefault="00F10B13" w:rsidP="0094383D">
            <w:pPr>
              <w:ind w:left="360"/>
              <w:rPr>
                <w:noProof/>
              </w:rPr>
            </w:pPr>
          </w:p>
        </w:tc>
      </w:tr>
    </w:tbl>
    <w:p w:rsidR="002B545D" w:rsidRDefault="002B545D" w:rsidP="002B545D">
      <w:pPr>
        <w:ind w:firstLine="709"/>
        <w:jc w:val="both"/>
        <w:rPr>
          <w:sz w:val="22"/>
        </w:rPr>
      </w:pPr>
    </w:p>
    <w:p w:rsidR="002B545D" w:rsidRDefault="002B545D" w:rsidP="002B545D">
      <w:pPr>
        <w:ind w:firstLine="709"/>
        <w:jc w:val="both"/>
        <w:rPr>
          <w:sz w:val="22"/>
        </w:rPr>
      </w:pPr>
    </w:p>
    <w:p w:rsidR="00F10B13" w:rsidRPr="002B545D" w:rsidRDefault="002B545D" w:rsidP="002B545D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CD33AD" w:rsidRDefault="00CD33AD" w:rsidP="00CD33AD">
      <w:pPr>
        <w:pStyle w:val="prastasistinklapis"/>
        <w:shd w:val="clear" w:color="auto" w:fill="FFFFFF"/>
        <w:spacing w:after="0" w:afterAutospacing="0"/>
        <w:ind w:firstLine="567"/>
        <w:jc w:val="both"/>
        <w:rPr>
          <w:sz w:val="16"/>
          <w:szCs w:val="16"/>
        </w:rPr>
      </w:pPr>
    </w:p>
    <w:p w:rsidR="00CD33AD" w:rsidRDefault="00CD33AD" w:rsidP="00F10B13">
      <w:pPr>
        <w:rPr>
          <w:noProof/>
        </w:rPr>
      </w:pP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92"/>
        <w:gridCol w:w="418"/>
        <w:gridCol w:w="3859"/>
      </w:tblGrid>
      <w:tr w:rsidR="00F10B13" w:rsidRPr="006C0FE2" w:rsidTr="006865C5"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0B13" w:rsidRPr="006C0FE2" w:rsidRDefault="00F10B13" w:rsidP="0094383D">
            <w:pPr>
              <w:jc w:val="both"/>
              <w:rPr>
                <w:noProof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F10B13" w:rsidRPr="006C0FE2" w:rsidRDefault="00F10B13" w:rsidP="0094383D">
            <w:pPr>
              <w:jc w:val="both"/>
              <w:rPr>
                <w:noProof/>
              </w:rPr>
            </w:pPr>
          </w:p>
        </w:tc>
        <w:tc>
          <w:tcPr>
            <w:tcW w:w="38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0B13" w:rsidRPr="006C0FE2" w:rsidRDefault="00F10B13" w:rsidP="0094383D">
            <w:pPr>
              <w:jc w:val="both"/>
              <w:rPr>
                <w:noProof/>
              </w:rPr>
            </w:pPr>
          </w:p>
        </w:tc>
      </w:tr>
      <w:tr w:rsidR="00F10B13" w:rsidRPr="006C0FE2" w:rsidTr="006865C5">
        <w:tc>
          <w:tcPr>
            <w:tcW w:w="2492" w:type="dxa"/>
            <w:tcBorders>
              <w:left w:val="nil"/>
              <w:bottom w:val="nil"/>
              <w:right w:val="nil"/>
            </w:tcBorders>
          </w:tcPr>
          <w:p w:rsidR="00F10B13" w:rsidRPr="006C0FE2" w:rsidRDefault="00F10B13" w:rsidP="0094383D">
            <w:pPr>
              <w:jc w:val="center"/>
              <w:rPr>
                <w:noProof/>
              </w:rPr>
            </w:pPr>
            <w:r w:rsidRPr="006C0FE2">
              <w:rPr>
                <w:noProof/>
                <w:vertAlign w:val="superscript"/>
              </w:rPr>
              <w:t>(parašas)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F10B13" w:rsidRPr="006C0FE2" w:rsidRDefault="00F10B13" w:rsidP="0094383D">
            <w:pPr>
              <w:jc w:val="center"/>
              <w:rPr>
                <w:noProof/>
                <w:vertAlign w:val="superscript"/>
              </w:rPr>
            </w:pPr>
          </w:p>
        </w:tc>
        <w:tc>
          <w:tcPr>
            <w:tcW w:w="3859" w:type="dxa"/>
            <w:tcBorders>
              <w:left w:val="nil"/>
              <w:bottom w:val="nil"/>
              <w:right w:val="nil"/>
            </w:tcBorders>
          </w:tcPr>
          <w:p w:rsidR="00F10B13" w:rsidRDefault="00F10B13" w:rsidP="0094383D">
            <w:pPr>
              <w:jc w:val="center"/>
              <w:rPr>
                <w:noProof/>
                <w:vertAlign w:val="superscript"/>
              </w:rPr>
            </w:pPr>
            <w:r w:rsidRPr="006C0FE2">
              <w:rPr>
                <w:noProof/>
                <w:vertAlign w:val="superscript"/>
              </w:rPr>
              <w:t>(vardas, pavardė)</w:t>
            </w:r>
          </w:p>
          <w:p w:rsidR="006865C5" w:rsidRDefault="006865C5" w:rsidP="0094383D">
            <w:pPr>
              <w:jc w:val="center"/>
              <w:rPr>
                <w:noProof/>
                <w:vertAlign w:val="superscript"/>
              </w:rPr>
            </w:pPr>
          </w:p>
          <w:p w:rsidR="006865C5" w:rsidRPr="006C0FE2" w:rsidRDefault="006865C5" w:rsidP="0094383D">
            <w:pPr>
              <w:jc w:val="center"/>
              <w:rPr>
                <w:noProof/>
              </w:rPr>
            </w:pPr>
          </w:p>
        </w:tc>
      </w:tr>
    </w:tbl>
    <w:p w:rsidR="002B545D" w:rsidRDefault="002B545D" w:rsidP="002B545D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2B545D" w:rsidRPr="003123CD" w:rsidRDefault="002B545D" w:rsidP="002B545D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12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13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514B0B" w:rsidRPr="006865C5" w:rsidRDefault="002B545D" w:rsidP="002B545D">
      <w:pPr>
        <w:pStyle w:val="prastasistinklapis"/>
        <w:shd w:val="clear" w:color="auto" w:fill="FFFFFF"/>
        <w:spacing w:after="0" w:afterAutospacing="0"/>
        <w:ind w:firstLine="567"/>
        <w:jc w:val="both"/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14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514B0B" w:rsidRPr="006865C5" w:rsidSect="003C5F2B">
      <w:headerReference w:type="default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900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04D" w:rsidRDefault="009D004D">
      <w:r>
        <w:separator/>
      </w:r>
    </w:p>
  </w:endnote>
  <w:endnote w:type="continuationSeparator" w:id="0">
    <w:p w:rsidR="009D004D" w:rsidRDefault="009D0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392" w:rsidRPr="00153261" w:rsidRDefault="00AA5392" w:rsidP="00153261">
    <w:pPr>
      <w:pStyle w:val="Porat"/>
      <w:tabs>
        <w:tab w:val="clear" w:pos="4819"/>
        <w:tab w:val="clear" w:pos="9638"/>
      </w:tabs>
      <w:jc w:val="right"/>
      <w:rPr>
        <w:szCs w:val="20"/>
      </w:rPr>
    </w:pPr>
    <w:r w:rsidRPr="00153261">
      <w:rPr>
        <w:sz w:val="20"/>
        <w:szCs w:val="20"/>
      </w:rPr>
      <w:fldChar w:fldCharType="begin"/>
    </w:r>
    <w:r w:rsidRPr="00153261">
      <w:rPr>
        <w:sz w:val="20"/>
        <w:szCs w:val="20"/>
      </w:rPr>
      <w:instrText xml:space="preserve"> FILENAME  \* Lower  \* MERGEFORMAT </w:instrText>
    </w:r>
    <w:r w:rsidRPr="00153261">
      <w:rPr>
        <w:sz w:val="20"/>
        <w:szCs w:val="20"/>
      </w:rPr>
      <w:fldChar w:fldCharType="separate"/>
    </w:r>
    <w:r w:rsidR="00DD4A2A">
      <w:rPr>
        <w:noProof/>
        <w:sz w:val="20"/>
        <w:szCs w:val="20"/>
      </w:rPr>
      <w:t>mirties registravimas</w:t>
    </w:r>
    <w:r w:rsidRPr="00153261">
      <w:rPr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392" w:rsidRPr="00153261" w:rsidRDefault="00AA5392" w:rsidP="00937FB7">
    <w:pPr>
      <w:pStyle w:val="Porat"/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04D" w:rsidRDefault="009D004D">
      <w:r>
        <w:separator/>
      </w:r>
    </w:p>
  </w:footnote>
  <w:footnote w:type="continuationSeparator" w:id="0">
    <w:p w:rsidR="009D004D" w:rsidRDefault="009D00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392" w:rsidRPr="00153261" w:rsidRDefault="00AA5392" w:rsidP="00024D31">
    <w:pPr>
      <w:pStyle w:val="Antrats"/>
      <w:jc w:val="center"/>
      <w:rPr>
        <w:sz w:val="20"/>
        <w:szCs w:val="20"/>
      </w:rPr>
    </w:pPr>
    <w:r>
      <w:rPr>
        <w:sz w:val="20"/>
        <w:szCs w:val="20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392" w:rsidRPr="00024D31" w:rsidRDefault="00AA5392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6765"/>
    <w:rsid w:val="00001412"/>
    <w:rsid w:val="00024D31"/>
    <w:rsid w:val="000262B0"/>
    <w:rsid w:val="0007488C"/>
    <w:rsid w:val="00096556"/>
    <w:rsid w:val="0009673D"/>
    <w:rsid w:val="000B1DF1"/>
    <w:rsid w:val="000B4D7A"/>
    <w:rsid w:val="000B5C73"/>
    <w:rsid w:val="000B78EE"/>
    <w:rsid w:val="000E1795"/>
    <w:rsid w:val="0010475E"/>
    <w:rsid w:val="00144A2E"/>
    <w:rsid w:val="00150FD0"/>
    <w:rsid w:val="00153261"/>
    <w:rsid w:val="001537E0"/>
    <w:rsid w:val="00194F9B"/>
    <w:rsid w:val="001A6359"/>
    <w:rsid w:val="001B3B24"/>
    <w:rsid w:val="001D541E"/>
    <w:rsid w:val="001D602C"/>
    <w:rsid w:val="0020265B"/>
    <w:rsid w:val="00221375"/>
    <w:rsid w:val="00223169"/>
    <w:rsid w:val="00230FEB"/>
    <w:rsid w:val="00241CE0"/>
    <w:rsid w:val="0029149E"/>
    <w:rsid w:val="002940A3"/>
    <w:rsid w:val="002A1F19"/>
    <w:rsid w:val="002B545D"/>
    <w:rsid w:val="002B7306"/>
    <w:rsid w:val="002D14A4"/>
    <w:rsid w:val="00361090"/>
    <w:rsid w:val="003C03BB"/>
    <w:rsid w:val="003C5F2B"/>
    <w:rsid w:val="003E6276"/>
    <w:rsid w:val="003F08A9"/>
    <w:rsid w:val="004120C7"/>
    <w:rsid w:val="00432074"/>
    <w:rsid w:val="004323E7"/>
    <w:rsid w:val="00435DE5"/>
    <w:rsid w:val="00480328"/>
    <w:rsid w:val="00484854"/>
    <w:rsid w:val="0049028A"/>
    <w:rsid w:val="0049162D"/>
    <w:rsid w:val="004B6B01"/>
    <w:rsid w:val="004E435B"/>
    <w:rsid w:val="004F364E"/>
    <w:rsid w:val="00510DBE"/>
    <w:rsid w:val="00514B0B"/>
    <w:rsid w:val="005450D7"/>
    <w:rsid w:val="00567C7D"/>
    <w:rsid w:val="00574842"/>
    <w:rsid w:val="00597857"/>
    <w:rsid w:val="005A28AC"/>
    <w:rsid w:val="005C4910"/>
    <w:rsid w:val="005C5783"/>
    <w:rsid w:val="005F3650"/>
    <w:rsid w:val="005F6F89"/>
    <w:rsid w:val="0061525D"/>
    <w:rsid w:val="006164AC"/>
    <w:rsid w:val="006248DE"/>
    <w:rsid w:val="00633AE9"/>
    <w:rsid w:val="00636074"/>
    <w:rsid w:val="00637891"/>
    <w:rsid w:val="006865C5"/>
    <w:rsid w:val="006C521D"/>
    <w:rsid w:val="006C7061"/>
    <w:rsid w:val="006D2ACA"/>
    <w:rsid w:val="006F6CBE"/>
    <w:rsid w:val="00700387"/>
    <w:rsid w:val="007108B3"/>
    <w:rsid w:val="00723BD7"/>
    <w:rsid w:val="00740F99"/>
    <w:rsid w:val="00771B4F"/>
    <w:rsid w:val="007909B7"/>
    <w:rsid w:val="007A1BCA"/>
    <w:rsid w:val="007B1FD4"/>
    <w:rsid w:val="00804017"/>
    <w:rsid w:val="00807AAD"/>
    <w:rsid w:val="00816765"/>
    <w:rsid w:val="008570CD"/>
    <w:rsid w:val="008706CD"/>
    <w:rsid w:val="008709EE"/>
    <w:rsid w:val="00895A76"/>
    <w:rsid w:val="008B39A7"/>
    <w:rsid w:val="008B61E4"/>
    <w:rsid w:val="008C0998"/>
    <w:rsid w:val="008E7E09"/>
    <w:rsid w:val="008F5449"/>
    <w:rsid w:val="008F7EE4"/>
    <w:rsid w:val="00907E4D"/>
    <w:rsid w:val="00911E69"/>
    <w:rsid w:val="00923539"/>
    <w:rsid w:val="00924095"/>
    <w:rsid w:val="00931666"/>
    <w:rsid w:val="00937C8C"/>
    <w:rsid w:val="00937FB7"/>
    <w:rsid w:val="0094383D"/>
    <w:rsid w:val="009575E7"/>
    <w:rsid w:val="009D004D"/>
    <w:rsid w:val="009D5F3F"/>
    <w:rsid w:val="00A25C0D"/>
    <w:rsid w:val="00A3073C"/>
    <w:rsid w:val="00A50F9A"/>
    <w:rsid w:val="00A52031"/>
    <w:rsid w:val="00A57235"/>
    <w:rsid w:val="00A838AD"/>
    <w:rsid w:val="00AA5392"/>
    <w:rsid w:val="00AB3609"/>
    <w:rsid w:val="00AB5CD8"/>
    <w:rsid w:val="00AC4295"/>
    <w:rsid w:val="00AF3F01"/>
    <w:rsid w:val="00B247E1"/>
    <w:rsid w:val="00B76EBB"/>
    <w:rsid w:val="00B809D1"/>
    <w:rsid w:val="00B948BF"/>
    <w:rsid w:val="00B95C32"/>
    <w:rsid w:val="00BB6871"/>
    <w:rsid w:val="00BC4271"/>
    <w:rsid w:val="00BD4FE7"/>
    <w:rsid w:val="00BE4E78"/>
    <w:rsid w:val="00BF1D33"/>
    <w:rsid w:val="00C34C27"/>
    <w:rsid w:val="00C36834"/>
    <w:rsid w:val="00C627EB"/>
    <w:rsid w:val="00C810B1"/>
    <w:rsid w:val="00CA19BA"/>
    <w:rsid w:val="00CB2D9D"/>
    <w:rsid w:val="00CB37C4"/>
    <w:rsid w:val="00CC5865"/>
    <w:rsid w:val="00CD33AD"/>
    <w:rsid w:val="00D07608"/>
    <w:rsid w:val="00D4625D"/>
    <w:rsid w:val="00D61AC6"/>
    <w:rsid w:val="00D9254D"/>
    <w:rsid w:val="00DD4A2A"/>
    <w:rsid w:val="00DE08C6"/>
    <w:rsid w:val="00DF2D4A"/>
    <w:rsid w:val="00E1222C"/>
    <w:rsid w:val="00E34765"/>
    <w:rsid w:val="00E34EAB"/>
    <w:rsid w:val="00E43E44"/>
    <w:rsid w:val="00E81A27"/>
    <w:rsid w:val="00EC30C2"/>
    <w:rsid w:val="00ED40BE"/>
    <w:rsid w:val="00EE0844"/>
    <w:rsid w:val="00EE594E"/>
    <w:rsid w:val="00EF7156"/>
    <w:rsid w:val="00F10B13"/>
    <w:rsid w:val="00F365A6"/>
    <w:rsid w:val="00F45FC7"/>
    <w:rsid w:val="00F729CB"/>
    <w:rsid w:val="00F9764E"/>
    <w:rsid w:val="00FA17D1"/>
    <w:rsid w:val="00FC4CBC"/>
    <w:rsid w:val="00FD6373"/>
    <w:rsid w:val="00FE0434"/>
    <w:rsid w:val="00FE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1D5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895A76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194F9B"/>
    <w:rPr>
      <w:color w:val="0000FF"/>
      <w:u w:val="single"/>
    </w:rPr>
  </w:style>
  <w:style w:type="paragraph" w:styleId="Debesliotekstas">
    <w:name w:val="Balloon Text"/>
    <w:basedOn w:val="prastasis"/>
    <w:semiHidden/>
    <w:rsid w:val="00ED40BE"/>
    <w:rPr>
      <w:rFonts w:ascii="Tahoma" w:hAnsi="Tahoma" w:cs="Tahoma"/>
      <w:sz w:val="16"/>
      <w:szCs w:val="16"/>
    </w:rPr>
  </w:style>
  <w:style w:type="paragraph" w:styleId="prastasistinklapis">
    <w:name w:val="Normal (Web)"/>
    <w:basedOn w:val="prastasis"/>
    <w:uiPriority w:val="99"/>
    <w:unhideWhenUsed/>
    <w:rsid w:val="00CD33AD"/>
    <w:pPr>
      <w:spacing w:after="100" w:afterAutospacing="1"/>
    </w:pPr>
    <w:rPr>
      <w:rFonts w:eastAsia="Calibri"/>
    </w:rPr>
  </w:style>
  <w:style w:type="character" w:styleId="Puslapioinaosnuoroda">
    <w:name w:val="footnote reference"/>
    <w:basedOn w:val="Numatytasispastraiposriftas"/>
    <w:uiPriority w:val="99"/>
    <w:unhideWhenUsed/>
    <w:rsid w:val="00CD33AD"/>
    <w:rPr>
      <w:vertAlign w:val="superscript"/>
    </w:rPr>
  </w:style>
  <w:style w:type="character" w:styleId="Grietas">
    <w:name w:val="Strong"/>
    <w:basedOn w:val="Numatytasispastraiposriftas"/>
    <w:uiPriority w:val="22"/>
    <w:qFormat/>
    <w:rsid w:val="00CD33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1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duomenu.apsauga@marijampole.l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dministracija@marijampole.lt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marijampole.lt/go.php/lit/Asmens-duomenu-apsauga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iskinamasis_rast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9493B3-ED4C-4881-BFC0-B73B708AD2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2FF8C2-11CA-47B8-A521-B415DAEC70F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2C36F4-6895-4932-AD9B-C93CAFF42C6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FAAC912-348A-400E-AEFE-2EFBF102B16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906F13F-4C58-4CD4-AF8E-B1CD9111C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Aiskinamasis_rastas.dot</Template>
  <TotalTime>1</TotalTime>
  <Pages>1</Pages>
  <Words>1189</Words>
  <Characters>679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1865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Zita D</dc:creator>
  <cp:lastModifiedBy>Jurgita</cp:lastModifiedBy>
  <cp:revision>2</cp:revision>
  <cp:lastPrinted>2012-12-11T06:10:00Z</cp:lastPrinted>
  <dcterms:created xsi:type="dcterms:W3CDTF">2020-05-22T16:10:00Z</dcterms:created>
  <dcterms:modified xsi:type="dcterms:W3CDTF">2020-05-22T16:10:00Z</dcterms:modified>
</cp:coreProperties>
</file>