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C13" w:rsidRDefault="008D0C13" w:rsidP="008D0C13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>ADMINISTRACINĖS PASLAUGOS TEIKIMO APRAŠYMAS</w:t>
      </w:r>
    </w:p>
    <w:p w:rsidR="008D0C13" w:rsidRDefault="00C573AA" w:rsidP="008D0C13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>PRAŠYMO SUTEIKTI PARAMĄ BŪSTUI IŠSINUOMOTI (ĮRAŠYTI Į ASMENŲ IR ŠEIMŲ, TURINČIŲ TEISĘ Į SOCIALINIO BŪSTO NUOMĄ, SĄRAŠĄ) PRIĖMIMAS</w:t>
      </w:r>
    </w:p>
    <w:p w:rsidR="00C573AA" w:rsidRPr="00153261" w:rsidRDefault="00C573AA" w:rsidP="008D0C13">
      <w:pPr>
        <w:tabs>
          <w:tab w:val="left" w:pos="5557"/>
          <w:tab w:val="left" w:pos="6840"/>
          <w:tab w:val="left" w:pos="7020"/>
        </w:tabs>
        <w:jc w:val="center"/>
      </w:pPr>
    </w:p>
    <w:p w:rsidR="008D0C13" w:rsidRPr="00153261" w:rsidRDefault="008D0C13" w:rsidP="008D0C13">
      <w:pPr>
        <w:tabs>
          <w:tab w:val="left" w:pos="5557"/>
          <w:tab w:val="left" w:pos="6840"/>
          <w:tab w:val="left" w:pos="7020"/>
        </w:tabs>
      </w:pPr>
    </w:p>
    <w:p w:rsidR="008D0C13" w:rsidRPr="00153261" w:rsidRDefault="008D0C13" w:rsidP="008D0C13">
      <w:pPr>
        <w:tabs>
          <w:tab w:val="left" w:pos="5557"/>
          <w:tab w:val="left" w:pos="6840"/>
          <w:tab w:val="left" w:pos="7020"/>
        </w:tabs>
        <w:ind w:firstLine="720"/>
        <w:sectPr w:rsidR="008D0C13" w:rsidRPr="00153261" w:rsidSect="00D4625D">
          <w:headerReference w:type="default" r:id="rId8"/>
          <w:footerReference w:type="default" r:id="rId9"/>
          <w:type w:val="continuous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10"/>
        <w:gridCol w:w="7736"/>
      </w:tblGrid>
      <w:tr w:rsidR="008D0C13" w:rsidTr="005C40E0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lastRenderedPageBreak/>
              <w:t>Administracinės paslaugos pavadinimas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D0C13" w:rsidRPr="00DA1A75" w:rsidRDefault="001434DE" w:rsidP="00DA1A75">
            <w:pPr>
              <w:tabs>
                <w:tab w:val="left" w:pos="5557"/>
                <w:tab w:val="left" w:pos="6840"/>
                <w:tab w:val="left" w:pos="7020"/>
              </w:tabs>
              <w:jc w:val="both"/>
            </w:pPr>
            <w:r>
              <w:t>P</w:t>
            </w:r>
            <w:r w:rsidR="00C573AA" w:rsidRPr="00C573AA">
              <w:t xml:space="preserve">rašymo suteikti paramą būstui išsinuomoti (įrašyti į </w:t>
            </w:r>
            <w:r>
              <w:t>A</w:t>
            </w:r>
            <w:r w:rsidR="00C573AA" w:rsidRPr="00C573AA">
              <w:t>smenų ir šeimų, turinčių teisę į socialinio būsto nuomą, sąrašą) priėmimas</w:t>
            </w: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kodas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Pr="00AA7AED" w:rsidRDefault="006E7391" w:rsidP="00C573AA">
            <w:pPr>
              <w:pStyle w:val="bodytext"/>
            </w:pPr>
            <w:r w:rsidRPr="00AA7AED">
              <w:t>11-</w:t>
            </w:r>
            <w:r w:rsidR="00C573AA">
              <w:t>0</w:t>
            </w:r>
            <w:r w:rsidRPr="00AA7AED">
              <w:t>1</w:t>
            </w: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aprašymo versija ir jos sukūrimo data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CA7" w:rsidRPr="00401402" w:rsidRDefault="00B01CA7" w:rsidP="00C573AA">
            <w:pPr>
              <w:pStyle w:val="bodytext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401402">
              <w:rPr>
                <w:color w:val="000000" w:themeColor="text1"/>
              </w:rPr>
              <w:t>2 versija</w:t>
            </w:r>
          </w:p>
          <w:p w:rsidR="00B01CA7" w:rsidRPr="00B01CA7" w:rsidRDefault="00B01CA7" w:rsidP="00802707">
            <w:pPr>
              <w:pStyle w:val="bodytext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401402">
              <w:rPr>
                <w:color w:val="000000" w:themeColor="text1"/>
              </w:rPr>
              <w:t>2020-05-1</w:t>
            </w:r>
            <w:r w:rsidR="00802707">
              <w:rPr>
                <w:color w:val="000000" w:themeColor="text1"/>
              </w:rPr>
              <w:t>4</w:t>
            </w: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gavėjai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3CC" w:rsidRPr="00AA7AED" w:rsidRDefault="001D1120" w:rsidP="006903CC">
            <w:pPr>
              <w:jc w:val="both"/>
              <w:rPr>
                <w:b/>
                <w:color w:val="000000" w:themeColor="text1"/>
              </w:rPr>
            </w:pPr>
            <w:r w:rsidRPr="00AA7AED">
              <w:rPr>
                <w:rStyle w:val="Grietas"/>
                <w:b w:val="0"/>
                <w:color w:val="000000" w:themeColor="text1"/>
              </w:rPr>
              <w:t>G</w:t>
            </w:r>
            <w:r w:rsidR="00FE4D77" w:rsidRPr="00AA7AED">
              <w:rPr>
                <w:rStyle w:val="Grietas"/>
                <w:b w:val="0"/>
                <w:color w:val="000000" w:themeColor="text1"/>
              </w:rPr>
              <w:t>yventoj</w:t>
            </w:r>
            <w:r w:rsidR="00220A88">
              <w:rPr>
                <w:rStyle w:val="Grietas"/>
                <w:b w:val="0"/>
                <w:color w:val="000000" w:themeColor="text1"/>
              </w:rPr>
              <w:t>ai</w:t>
            </w:r>
          </w:p>
          <w:p w:rsidR="008D0C13" w:rsidRPr="00AA7AED" w:rsidRDefault="008D0C13" w:rsidP="008D0C13">
            <w:pPr>
              <w:pStyle w:val="bodytext"/>
              <w:rPr>
                <w:color w:val="000000" w:themeColor="text1"/>
              </w:rPr>
            </w:pP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Funkcija, kurią vykdant teikiama administracinės paslauga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Pr="00AA7AED" w:rsidRDefault="005C40E0" w:rsidP="008D0C13">
            <w:pPr>
              <w:pStyle w:val="bodytext"/>
            </w:pPr>
            <w:r w:rsidRPr="00AA7AED">
              <w:t>Savarankiška</w:t>
            </w:r>
            <w:r w:rsidR="0044496E" w:rsidRPr="00AA7AED">
              <w:t xml:space="preserve"> </w:t>
            </w: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aprašymas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1F6D" w:rsidRDefault="00401402" w:rsidP="00BC5765">
            <w:pPr>
              <w:pStyle w:val="bodytext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Tikslas – priimti asmens, kuris kreipiasi į Marijampolės savivaldybės administraciją (toliau Administracij</w:t>
            </w:r>
            <w:r w:rsidR="00ED0146">
              <w:rPr>
                <w:color w:val="000000"/>
              </w:rPr>
              <w:t>a</w:t>
            </w:r>
            <w:r>
              <w:rPr>
                <w:color w:val="000000"/>
              </w:rPr>
              <w:t xml:space="preserve">), prašymą, jį išnagrinėti ir duoti atsakymą jo prašyme nurodytu būdu. </w:t>
            </w:r>
            <w:r w:rsidR="00467E0D" w:rsidRPr="00AA7AED">
              <w:rPr>
                <w:color w:val="000000"/>
              </w:rPr>
              <w:t xml:space="preserve">Pretenduoti į </w:t>
            </w:r>
            <w:r w:rsidR="00C573AA">
              <w:rPr>
                <w:color w:val="000000"/>
              </w:rPr>
              <w:t>paramą būstui išsinuomoti turi asmenys ir</w:t>
            </w:r>
            <w:r w:rsidR="00467E0D" w:rsidRPr="00AA7AED">
              <w:rPr>
                <w:color w:val="000000"/>
              </w:rPr>
              <w:t xml:space="preserve"> šeimos, </w:t>
            </w:r>
            <w:r w:rsidR="00C573AA">
              <w:rPr>
                <w:color w:val="000000"/>
              </w:rPr>
              <w:t>kurie</w:t>
            </w:r>
            <w:r w:rsidR="00467E0D" w:rsidRPr="00AA7AED">
              <w:rPr>
                <w:color w:val="000000"/>
              </w:rPr>
              <w:t xml:space="preserve"> deklaravę gyvenamąją vietą </w:t>
            </w:r>
            <w:r w:rsidR="00C573AA">
              <w:rPr>
                <w:color w:val="000000"/>
              </w:rPr>
              <w:t>Marijampolės savivaldybėje</w:t>
            </w:r>
            <w:r w:rsidR="00467E0D" w:rsidRPr="00AA7AED">
              <w:rPr>
                <w:color w:val="000000"/>
              </w:rPr>
              <w:t xml:space="preserve"> arba įtraukti į gyvenamosios vietos nedeklaravusių žmonių apskaitą</w:t>
            </w:r>
            <w:r w:rsidR="00C573AA">
              <w:rPr>
                <w:color w:val="000000"/>
              </w:rPr>
              <w:t xml:space="preserve"> Marijampolės savivaldybėje.</w:t>
            </w:r>
            <w:r w:rsidR="00467E0D" w:rsidRPr="00AA7AED">
              <w:rPr>
                <w:color w:val="000000"/>
              </w:rPr>
              <w:br/>
            </w:r>
            <w:r w:rsidR="004268C2">
              <w:rPr>
                <w:color w:val="000000"/>
              </w:rPr>
              <w:t>Gyventojų turto deklaravimo įstatyme nustatyta tvarka deklaravo turtą ir gautas pajamas</w:t>
            </w:r>
            <w:r w:rsidR="001434DE">
              <w:rPr>
                <w:color w:val="000000"/>
              </w:rPr>
              <w:t>.</w:t>
            </w:r>
            <w:r w:rsidR="004268C2">
              <w:rPr>
                <w:color w:val="000000"/>
              </w:rPr>
              <w:t xml:space="preserve"> </w:t>
            </w:r>
            <w:r w:rsidR="001434DE">
              <w:rPr>
                <w:color w:val="000000"/>
              </w:rPr>
              <w:t>D</w:t>
            </w:r>
            <w:r w:rsidR="004268C2">
              <w:rPr>
                <w:color w:val="000000"/>
              </w:rPr>
              <w:t>eklaruoto turto vertė ir pajamos neviršijo įstatyme nustatytų pajamų ir turto dydžių.</w:t>
            </w:r>
          </w:p>
          <w:p w:rsidR="004268C2" w:rsidRDefault="004268C2" w:rsidP="00BC5765">
            <w:pPr>
              <w:pStyle w:val="bodytext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Neturi Lietuvos Respublikos teritorijoje nuosavybės teise būsto arba nuosavybės teise turimas būstas yra fiziškai nusidėvėjęs daugiau kaip 60 procentų, arba turimo būsto plotas yra mažesnis negu numatyta įstatyme.</w:t>
            </w:r>
          </w:p>
          <w:p w:rsidR="004268C2" w:rsidRDefault="00261F6D" w:rsidP="00BC5765">
            <w:pPr>
              <w:pStyle w:val="bodytext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Prašymas ir, jeigu reikia, papildomi dokumentai </w:t>
            </w:r>
            <w:r w:rsidR="004268C2">
              <w:rPr>
                <w:color w:val="000000"/>
              </w:rPr>
              <w:t>turi</w:t>
            </w:r>
            <w:r w:rsidR="00C0115E">
              <w:rPr>
                <w:color w:val="000000"/>
              </w:rPr>
              <w:t xml:space="preserve"> būti pateikti tiesiogiai atvykus į savivaldybės administraciją</w:t>
            </w:r>
            <w:r w:rsidR="006205DA">
              <w:rPr>
                <w:color w:val="000000"/>
              </w:rPr>
              <w:t xml:space="preserve"> arba paštu</w:t>
            </w:r>
            <w:r w:rsidR="004268C2">
              <w:rPr>
                <w:color w:val="000000"/>
              </w:rPr>
              <w:t>.</w:t>
            </w:r>
          </w:p>
          <w:p w:rsidR="00DC79BE" w:rsidRPr="00AA7AED" w:rsidRDefault="002D7D6C" w:rsidP="00C0115E">
            <w:pPr>
              <w:pStyle w:val="bodytext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Pareiškėjas apie prašymo nagrinėjimo rezultatus informuojamas prašyme nurodytu būdu</w:t>
            </w: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rezultatas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3CC" w:rsidRPr="00B1058A" w:rsidRDefault="008416E5" w:rsidP="00BC5765">
            <w:pPr>
              <w:pStyle w:val="bodytext"/>
              <w:spacing w:before="0" w:beforeAutospacing="0" w:after="0" w:afterAutospacing="0"/>
              <w:rPr>
                <w:color w:val="FF0000"/>
              </w:rPr>
            </w:pPr>
            <w:r>
              <w:rPr>
                <w:color w:val="000000" w:themeColor="text1"/>
              </w:rPr>
              <w:t>Atsakymas apie į</w:t>
            </w:r>
            <w:r w:rsidR="004268C2">
              <w:rPr>
                <w:color w:val="000000" w:themeColor="text1"/>
              </w:rPr>
              <w:t>raš</w:t>
            </w:r>
            <w:r>
              <w:rPr>
                <w:color w:val="000000" w:themeColor="text1"/>
              </w:rPr>
              <w:t>ymą</w:t>
            </w:r>
            <w:r w:rsidR="004268C2">
              <w:rPr>
                <w:color w:val="000000" w:themeColor="text1"/>
              </w:rPr>
              <w:t xml:space="preserve"> į sąrašą socialiniam būstui išsinuomoti</w:t>
            </w:r>
            <w:r>
              <w:rPr>
                <w:color w:val="000000" w:themeColor="text1"/>
              </w:rPr>
              <w:t xml:space="preserve"> (nurodomas eilės numeris)</w:t>
            </w:r>
            <w:r w:rsidR="00BF2168" w:rsidRPr="00AA7AED">
              <w:rPr>
                <w:color w:val="000000" w:themeColor="text1"/>
              </w:rPr>
              <w:t>, arba neigiamas atsakymas (nurodomos priežastys)</w:t>
            </w: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Teisės aktai, reguliuojantys administracinės paslaugos teikimą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391" w:rsidRDefault="006E7391" w:rsidP="008E10E6">
            <w:pPr>
              <w:rPr>
                <w:color w:val="000000" w:themeColor="text1"/>
              </w:rPr>
            </w:pPr>
            <w:r w:rsidRPr="00AA7AED">
              <w:rPr>
                <w:color w:val="000000" w:themeColor="text1"/>
              </w:rPr>
              <w:t xml:space="preserve">Lietuvos Respublikos </w:t>
            </w:r>
            <w:r w:rsidR="008416E5">
              <w:rPr>
                <w:color w:val="000000" w:themeColor="text1"/>
              </w:rPr>
              <w:t>paramos būstui įsigyti ar išsinuomoti įstatymas</w:t>
            </w:r>
          </w:p>
          <w:p w:rsidR="005F1E40" w:rsidRDefault="00132EEE" w:rsidP="008E10E6">
            <w:pPr>
              <w:rPr>
                <w:color w:val="000000" w:themeColor="text1"/>
              </w:rPr>
            </w:pPr>
            <w:hyperlink r:id="rId10" w:history="1">
              <w:r w:rsidR="005F1E40">
                <w:rPr>
                  <w:rStyle w:val="Hipersaitas"/>
                </w:rPr>
                <w:t>https://www.e-tar.lt/portal/lt/legalActEditions/e944ee00600111e4bad5c03f56793630</w:t>
              </w:r>
            </w:hyperlink>
          </w:p>
          <w:p w:rsidR="006E7391" w:rsidRDefault="00DC0747" w:rsidP="008E10E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Gyventojų turto deklaravimo įstatymas</w:t>
            </w:r>
          </w:p>
          <w:p w:rsidR="005F1E40" w:rsidRDefault="00132EEE" w:rsidP="008E10E6">
            <w:hyperlink r:id="rId11" w:history="1">
              <w:r w:rsidR="005F1E40">
                <w:rPr>
                  <w:rStyle w:val="Hipersaitas"/>
                </w:rPr>
                <w:t>https://www.e-tar.lt/portal/lt/legalActEditions/TAR.D4A66ACB9F97</w:t>
              </w:r>
            </w:hyperlink>
          </w:p>
          <w:p w:rsidR="00A74745" w:rsidRPr="00401402" w:rsidRDefault="00A74745" w:rsidP="008E10E6">
            <w:r>
              <w:t xml:space="preserve">Prašymų suteikti paramą būstui įsigyti ar išsinuomoti </w:t>
            </w:r>
            <w:r w:rsidR="0049001C">
              <w:t xml:space="preserve">nagrinėjimo </w:t>
            </w:r>
            <w:r>
              <w:t>tvarkos aprašas</w:t>
            </w:r>
            <w:r w:rsidR="009D5DD3">
              <w:t xml:space="preserve">, </w:t>
            </w:r>
            <w:r w:rsidR="00401402" w:rsidRPr="00401402">
              <w:t>patvirtintas Lietuvos Respublikos socialinės apsaugos ir darbo ministro 2015 m. balandžio 10 d. įsakymu Nr.</w:t>
            </w:r>
            <w:r w:rsidR="0049001C">
              <w:t>A1-195</w:t>
            </w:r>
            <w:r w:rsidR="00401402" w:rsidRPr="00401402">
              <w:t xml:space="preserve"> „Dėl prašymų suteikti paramą būstui įsigyti ar išsinuomoti </w:t>
            </w:r>
            <w:r w:rsidR="0049001C">
              <w:t xml:space="preserve">nagrinėjimo </w:t>
            </w:r>
            <w:r w:rsidR="00401402" w:rsidRPr="00401402">
              <w:t>tvarkos aprašo patvirtinimo“.</w:t>
            </w:r>
          </w:p>
          <w:p w:rsidR="009D5DD3" w:rsidRDefault="00132EEE" w:rsidP="008E10E6">
            <w:hyperlink r:id="rId12" w:history="1">
              <w:r w:rsidR="009D5DD3">
                <w:rPr>
                  <w:rStyle w:val="Hipersaitas"/>
                </w:rPr>
                <w:t>https://www.e-</w:t>
              </w:r>
              <w:r w:rsidR="009D5DD3">
                <w:rPr>
                  <w:rStyle w:val="Hipersaitas"/>
                </w:rPr>
                <w:lastRenderedPageBreak/>
                <w:t>tar.lt/portal/lt/legalActEditions/9b8be100df5411e48b678a6bad30f55f</w:t>
              </w:r>
            </w:hyperlink>
          </w:p>
          <w:p w:rsidR="00401402" w:rsidRDefault="009F5371" w:rsidP="009F5371">
            <w:r>
              <w:t>Marijampolės savivaldybės būsto ir socialinio būsto išnuomojimo ir naudojimo tvarkos aprašas</w:t>
            </w:r>
            <w:r w:rsidR="009D5DD3">
              <w:t xml:space="preserve">, </w:t>
            </w:r>
            <w:r w:rsidR="00401402">
              <w:t>patvirtintas Marijampolės savivaldybės tarybos 2019 m. spalio 28 d. sprendimu Nr. 1-290  „Dėl Marijampolės savivaldybės būsto ir socialinio būsto išnuomojimo ir naudojimo tvarkos aprašo patvirtinimo“.</w:t>
            </w:r>
          </w:p>
          <w:p w:rsidR="005F1E40" w:rsidRPr="005F1E40" w:rsidRDefault="00132EEE" w:rsidP="009F5371">
            <w:pPr>
              <w:rPr>
                <w:strike/>
              </w:rPr>
            </w:pPr>
            <w:hyperlink r:id="rId13" w:history="1">
              <w:r w:rsidR="009D5DD3">
                <w:rPr>
                  <w:rStyle w:val="Hipersaitas"/>
                </w:rPr>
                <w:t>https://www.e-tar.lt/portal/legalAct.html?documentId=367ad700fadc11e99681cd81dcdca52c</w:t>
              </w:r>
            </w:hyperlink>
          </w:p>
          <w:p w:rsidR="007C4915" w:rsidRDefault="006205DA" w:rsidP="009D5DD3">
            <w:pPr>
              <w:rPr>
                <w:color w:val="000000" w:themeColor="text1"/>
              </w:rPr>
            </w:pPr>
            <w:r w:rsidRPr="006205DA">
              <w:rPr>
                <w:color w:val="000000" w:themeColor="text1"/>
              </w:rPr>
              <w:t>Asmenų ir šeimų, turinčių teisę į socialinio būsto nuomą, sąrašo tvarkymo ir tikslinimo tvarkos aprašas, patvirtintas Marijampolės savivaldybės administracijos direktoriaus 2020 m. vasario 20 d. įsakymu Nr. DV-238 „ Dėl asmenų ir šeimų,  turinčių teisę į socialinio būsto nuomą, sąrašo tvarkymo ir tikslinimo tvarkos aprašo patvirtinimo</w:t>
            </w:r>
          </w:p>
          <w:p w:rsidR="006E7391" w:rsidRDefault="00132EEE" w:rsidP="009D5DD3">
            <w:pPr>
              <w:rPr>
                <w:color w:val="000000" w:themeColor="text1"/>
              </w:rPr>
            </w:pPr>
            <w:hyperlink r:id="rId14" w:history="1">
              <w:r w:rsidR="007C4915">
                <w:rPr>
                  <w:rStyle w:val="Hipersaitas"/>
                </w:rPr>
                <w:t>http://192.168.0.253/aktai/Default.aspx?Id=3&amp;DocId=53941</w:t>
              </w:r>
            </w:hyperlink>
            <w:r w:rsidR="006205DA" w:rsidRPr="006205DA">
              <w:rPr>
                <w:color w:val="000000" w:themeColor="text1"/>
              </w:rPr>
              <w:t>“</w:t>
            </w:r>
          </w:p>
          <w:p w:rsidR="007C4915" w:rsidRPr="006205DA" w:rsidRDefault="007C4915" w:rsidP="009D5DD3">
            <w:pPr>
              <w:rPr>
                <w:color w:val="000000" w:themeColor="text1"/>
              </w:rPr>
            </w:pPr>
          </w:p>
          <w:p w:rsidR="006205DA" w:rsidRPr="006205DA" w:rsidRDefault="006205DA" w:rsidP="009D5DD3">
            <w:pPr>
              <w:rPr>
                <w:i/>
                <w:color w:val="000000" w:themeColor="text1"/>
                <w:u w:val="single"/>
              </w:rPr>
            </w:pP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lastRenderedPageBreak/>
              <w:t>Informacija ir dokumentai, kuriuos turi pateikti asmuo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391" w:rsidRPr="00AA7AED" w:rsidRDefault="006E7391" w:rsidP="00571894">
            <w:pPr>
              <w:pStyle w:val="prastasistinklapis"/>
              <w:spacing w:before="0" w:beforeAutospacing="0" w:after="0" w:afterAutospacing="0"/>
              <w:rPr>
                <w:color w:val="000000" w:themeColor="text1"/>
              </w:rPr>
            </w:pPr>
            <w:r w:rsidRPr="00AA7AED">
              <w:rPr>
                <w:color w:val="000000" w:themeColor="text1"/>
              </w:rPr>
              <w:t>1. Patvirtintos formos prašymas.</w:t>
            </w:r>
          </w:p>
          <w:p w:rsidR="00BF2168" w:rsidRPr="00AA7AED" w:rsidRDefault="00BF2168" w:rsidP="00571894">
            <w:pPr>
              <w:pStyle w:val="prastasistinklapis"/>
              <w:spacing w:before="0" w:beforeAutospacing="0" w:after="0" w:afterAutospacing="0"/>
              <w:rPr>
                <w:color w:val="000000" w:themeColor="text1"/>
              </w:rPr>
            </w:pPr>
            <w:r w:rsidRPr="00AA7AED">
              <w:rPr>
                <w:color w:val="000000" w:themeColor="text1"/>
              </w:rPr>
              <w:t>2. Asmens tapatybę patvirtinantis dokumentas</w:t>
            </w:r>
            <w:r w:rsidR="001434DE">
              <w:rPr>
                <w:color w:val="000000" w:themeColor="text1"/>
              </w:rPr>
              <w:t xml:space="preserve"> (šeimai –visų šeimos narių)</w:t>
            </w:r>
            <w:r w:rsidRPr="00AA7AED">
              <w:rPr>
                <w:color w:val="000000" w:themeColor="text1"/>
              </w:rPr>
              <w:t>.</w:t>
            </w:r>
            <w:r w:rsidR="006205DA">
              <w:rPr>
                <w:color w:val="000000" w:themeColor="text1"/>
              </w:rPr>
              <w:t xml:space="preserve"> Jei siunčiama paštu, turi būti patvirtinti notaro.</w:t>
            </w:r>
          </w:p>
          <w:p w:rsidR="00DB7645" w:rsidRPr="00AA7AED" w:rsidRDefault="001036A3" w:rsidP="00571894">
            <w:pPr>
              <w:pStyle w:val="prastasistinklapis"/>
              <w:spacing w:before="0" w:beforeAutospacing="0" w:after="0" w:afterAutospacing="0"/>
              <w:rPr>
                <w:color w:val="000000" w:themeColor="text1"/>
              </w:rPr>
            </w:pPr>
            <w:r w:rsidRPr="001036A3">
              <w:t>3</w:t>
            </w:r>
            <w:r w:rsidR="00DB7645" w:rsidRPr="001036A3">
              <w:t>.</w:t>
            </w:r>
            <w:r w:rsidR="00DB7645" w:rsidRPr="00AA7AED">
              <w:rPr>
                <w:color w:val="000000" w:themeColor="text1"/>
              </w:rPr>
              <w:t xml:space="preserve"> Atstovavimą patvirtinantis dokumentas (jeigu prašymą teikia įgaliotas atstovas, jis pateikia atstovavimą patvirtinantį dokumentą ir asmens tapatybę patvirtinantį dokumentą).</w:t>
            </w:r>
          </w:p>
          <w:p w:rsidR="00DB7645" w:rsidRPr="001036A3" w:rsidRDefault="00DB7645" w:rsidP="00571894">
            <w:pPr>
              <w:pStyle w:val="prastasistinklapis"/>
              <w:spacing w:before="0" w:beforeAutospacing="0" w:after="0" w:afterAutospacing="0"/>
            </w:pPr>
            <w:r w:rsidRPr="001036A3">
              <w:t>Priklausomai nuo situacijos:</w:t>
            </w:r>
          </w:p>
          <w:p w:rsidR="006E7391" w:rsidRPr="00AA7AED" w:rsidRDefault="00DA56B0" w:rsidP="00571894">
            <w:pPr>
              <w:pStyle w:val="prastasistinklapis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  <w:r w:rsidR="006E7391" w:rsidRPr="00AA7AED">
              <w:rPr>
                <w:color w:val="000000" w:themeColor="text1"/>
              </w:rPr>
              <w:t xml:space="preserve">. </w:t>
            </w:r>
            <w:r w:rsidR="00571894" w:rsidRPr="00AA7AED">
              <w:rPr>
                <w:color w:val="000000" w:themeColor="text1"/>
              </w:rPr>
              <w:t>Įsiteisėjęs teismo sprendimas įvaikinti</w:t>
            </w:r>
            <w:r w:rsidR="00090FDD" w:rsidRPr="00AA7AED">
              <w:rPr>
                <w:color w:val="000000" w:themeColor="text1"/>
              </w:rPr>
              <w:t>.</w:t>
            </w:r>
          </w:p>
          <w:p w:rsidR="006E7391" w:rsidRPr="00AA7AED" w:rsidRDefault="00DA56B0" w:rsidP="00DA56B0">
            <w:pPr>
              <w:pStyle w:val="prastasistinklapis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 w:rsidR="006E7391" w:rsidRPr="00AA7AED">
              <w:rPr>
                <w:color w:val="000000" w:themeColor="text1"/>
              </w:rPr>
              <w:t xml:space="preserve">. </w:t>
            </w:r>
            <w:r w:rsidR="00571894" w:rsidRPr="00AA7AED">
              <w:rPr>
                <w:color w:val="000000" w:themeColor="text1"/>
              </w:rPr>
              <w:t>Įsiteisėjęs teismo sprendimas dėl nuolatinės globos (rūpybos) nustatymo</w:t>
            </w:r>
            <w:r w:rsidR="00090FDD" w:rsidRPr="00AA7AED">
              <w:rPr>
                <w:color w:val="000000" w:themeColor="text1"/>
              </w:rPr>
              <w:t>.</w:t>
            </w:r>
            <w:r w:rsidR="00571894" w:rsidRPr="00AA7AED">
              <w:rPr>
                <w:color w:val="000000" w:themeColor="text1"/>
              </w:rPr>
              <w:t xml:space="preserve"> </w:t>
            </w:r>
          </w:p>
          <w:p w:rsidR="006E7391" w:rsidRPr="00AA7AED" w:rsidRDefault="00DA56B0" w:rsidP="00571894">
            <w:pPr>
              <w:pStyle w:val="prastasistinklapis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="006E7391" w:rsidRPr="00AA7AED">
              <w:rPr>
                <w:color w:val="000000" w:themeColor="text1"/>
              </w:rPr>
              <w:t xml:space="preserve">. Kiti dokumentai, įrodantys teisę į </w:t>
            </w:r>
            <w:r w:rsidR="005F1E40">
              <w:rPr>
                <w:color w:val="000000" w:themeColor="text1"/>
              </w:rPr>
              <w:t>paramą būstui išsinuomoti</w:t>
            </w:r>
          </w:p>
          <w:p w:rsidR="008D0C13" w:rsidRPr="00AA7AED" w:rsidRDefault="008D0C13" w:rsidP="00571894">
            <w:pPr>
              <w:rPr>
                <w:i/>
              </w:rPr>
            </w:pP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992214">
            <w:pPr>
              <w:pStyle w:val="bodytext"/>
            </w:pPr>
            <w:r>
              <w:t xml:space="preserve">Informacija ir dokumentai, kuriuos </w:t>
            </w:r>
            <w:r w:rsidR="00992214">
              <w:t>paslaugos teikėjas gauna pats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0FDD" w:rsidRPr="00AA7AED" w:rsidRDefault="00090FDD" w:rsidP="00090FDD">
            <w:pPr>
              <w:rPr>
                <w:rFonts w:ascii="&amp;quot" w:hAnsi="&amp;quot"/>
                <w:color w:val="010101"/>
              </w:rPr>
            </w:pPr>
            <w:r w:rsidRPr="00AA7AED">
              <w:rPr>
                <w:rFonts w:ascii="&amp;quot" w:hAnsi="&amp;quot"/>
                <w:color w:val="010101"/>
              </w:rPr>
              <w:t xml:space="preserve">1. </w:t>
            </w:r>
            <w:r w:rsidR="00571894" w:rsidRPr="00AA7AED">
              <w:rPr>
                <w:rFonts w:ascii="&amp;quot" w:hAnsi="&amp;quot"/>
                <w:color w:val="010101"/>
              </w:rPr>
              <w:t xml:space="preserve">Gyventojų registro  (A. Vivulskio g. 4A, 03220 Vilnius, </w:t>
            </w:r>
            <w:proofErr w:type="spellStart"/>
            <w:r w:rsidR="00571894" w:rsidRPr="00AA7AED">
              <w:rPr>
                <w:rFonts w:ascii="&amp;quot" w:hAnsi="&amp;quot"/>
                <w:color w:val="010101"/>
              </w:rPr>
              <w:t>www.registrucentras.lt</w:t>
            </w:r>
            <w:proofErr w:type="spellEnd"/>
            <w:r w:rsidR="00571894" w:rsidRPr="00AA7AED">
              <w:rPr>
                <w:rFonts w:ascii="&amp;quot" w:hAnsi="&amp;quot"/>
                <w:color w:val="010101"/>
              </w:rPr>
              <w:t>) - apie deklaruotą gyvenamąją vietą, šeiminę padėtį;</w:t>
            </w:r>
          </w:p>
          <w:p w:rsidR="00571894" w:rsidRPr="00AA7AED" w:rsidRDefault="00090FDD" w:rsidP="00090FDD">
            <w:pPr>
              <w:rPr>
                <w:rFonts w:ascii="&amp;quot" w:hAnsi="&amp;quot"/>
                <w:color w:val="010101"/>
              </w:rPr>
            </w:pPr>
            <w:r w:rsidRPr="00AA7AED">
              <w:rPr>
                <w:rFonts w:ascii="&amp;quot" w:hAnsi="&amp;quot"/>
                <w:color w:val="010101"/>
              </w:rPr>
              <w:t xml:space="preserve">2. </w:t>
            </w:r>
            <w:r w:rsidR="00571894" w:rsidRPr="00AA7AED">
              <w:rPr>
                <w:rFonts w:ascii="&amp;quot" w:hAnsi="&amp;quot"/>
                <w:color w:val="010101"/>
              </w:rPr>
              <w:t xml:space="preserve">Nekilnojamojo turto registro (Vinco Kudirkos g. 18-3, 03105 Vilnius, </w:t>
            </w:r>
            <w:proofErr w:type="spellStart"/>
            <w:r w:rsidR="00571894" w:rsidRPr="00AA7AED">
              <w:rPr>
                <w:rFonts w:ascii="&amp;quot" w:hAnsi="&amp;quot"/>
                <w:color w:val="010101"/>
              </w:rPr>
              <w:t>www.registrucentras.lt</w:t>
            </w:r>
            <w:proofErr w:type="spellEnd"/>
            <w:r w:rsidR="00571894" w:rsidRPr="00AA7AED">
              <w:rPr>
                <w:rFonts w:ascii="&amp;quot" w:hAnsi="&amp;quot"/>
                <w:color w:val="010101"/>
              </w:rPr>
              <w:t>) - apie asmens turimą (naudojamą) nekilnojamąjį turtą;</w:t>
            </w:r>
          </w:p>
          <w:p w:rsidR="00571894" w:rsidRPr="00AA7AED" w:rsidRDefault="00090FDD" w:rsidP="00090FDD">
            <w:pPr>
              <w:rPr>
                <w:rFonts w:ascii="&amp;quot" w:hAnsi="&amp;quot"/>
                <w:color w:val="010101"/>
              </w:rPr>
            </w:pPr>
            <w:r w:rsidRPr="00AA7AED">
              <w:rPr>
                <w:rFonts w:ascii="&amp;quot" w:hAnsi="&amp;quot"/>
                <w:color w:val="010101"/>
              </w:rPr>
              <w:t>3.</w:t>
            </w:r>
            <w:r w:rsidR="00571894" w:rsidRPr="00AA7AED">
              <w:rPr>
                <w:rFonts w:ascii="&amp;quot" w:hAnsi="&amp;quot"/>
                <w:color w:val="010101"/>
              </w:rPr>
              <w:t>Valstybinė</w:t>
            </w:r>
            <w:r w:rsidR="0090219B" w:rsidRPr="00AA7AED">
              <w:rPr>
                <w:rFonts w:ascii="&amp;quot" w:hAnsi="&amp;quot"/>
                <w:color w:val="010101"/>
              </w:rPr>
              <w:t>s</w:t>
            </w:r>
            <w:r w:rsidR="00571894" w:rsidRPr="00AA7AED">
              <w:rPr>
                <w:rFonts w:ascii="&amp;quot" w:hAnsi="&amp;quot"/>
                <w:color w:val="010101"/>
              </w:rPr>
              <w:t xml:space="preserve"> mokesčių inspekcijos (Vasario 16-osios g. 14, 01514 Vilnius, www. </w:t>
            </w:r>
            <w:proofErr w:type="spellStart"/>
            <w:r w:rsidR="00571894" w:rsidRPr="00AA7AED">
              <w:rPr>
                <w:rFonts w:ascii="&amp;quot" w:hAnsi="&amp;quot"/>
                <w:color w:val="010101"/>
              </w:rPr>
              <w:t>vmi.lt</w:t>
            </w:r>
            <w:proofErr w:type="spellEnd"/>
            <w:r w:rsidR="00571894" w:rsidRPr="00AA7AED">
              <w:rPr>
                <w:rFonts w:ascii="&amp;quot" w:hAnsi="&amp;quot"/>
                <w:color w:val="010101"/>
              </w:rPr>
              <w:t>) - Turto (įskaitant pajamas) deklaracija</w:t>
            </w:r>
          </w:p>
          <w:p w:rsidR="008D0C13" w:rsidRPr="00AA7AED" w:rsidRDefault="008D0C13" w:rsidP="00F27E91">
            <w:pPr>
              <w:rPr>
                <w:i/>
              </w:rPr>
            </w:pP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tipas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Pr="00AA7AED" w:rsidRDefault="00DA56B0" w:rsidP="00571894">
            <w:pPr>
              <w:pStyle w:val="bodytext"/>
            </w:pPr>
            <w:r>
              <w:t>N</w:t>
            </w:r>
            <w:r w:rsidR="008D0C13" w:rsidRPr="00AA7AED">
              <w:t>eelektroninė paslauga</w:t>
            </w: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Pr="005C40E0" w:rsidRDefault="008D0C13" w:rsidP="008D0C13">
            <w:pPr>
              <w:pStyle w:val="bodytext"/>
              <w:rPr>
                <w:highlight w:val="yellow"/>
              </w:rPr>
            </w:pPr>
            <w:r w:rsidRPr="0034755E">
              <w:t>Duomenys apie elektroninės administracinės paslaugos teikimą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96E" w:rsidRPr="001036A3" w:rsidRDefault="0044496E" w:rsidP="001036A3"/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teikimo būtinų veiksmų seka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19B" w:rsidRPr="00AA7AED" w:rsidRDefault="00800446" w:rsidP="0090219B">
            <w:pPr>
              <w:pStyle w:val="bodytext"/>
            </w:pPr>
            <w:r>
              <w:t>Būtinų atlikti veiksmų seka teikiant paslaugą neelektroniniu būdu (pridedama schema)</w:t>
            </w:r>
          </w:p>
          <w:p w:rsidR="006903CC" w:rsidRPr="00AA7AED" w:rsidRDefault="006903CC" w:rsidP="008D0C13">
            <w:pPr>
              <w:pStyle w:val="bodytext"/>
            </w:pP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teikėjas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894" w:rsidRDefault="00DA56B0" w:rsidP="008D0C13">
            <w:r>
              <w:t>Vilija Šopienė</w:t>
            </w:r>
            <w:r w:rsidR="00571894" w:rsidRPr="00AA7AED">
              <w:t>,</w:t>
            </w:r>
            <w:r>
              <w:t xml:space="preserve"> Ramunė Stanulienė</w:t>
            </w:r>
            <w:r w:rsidR="00571894" w:rsidRPr="00AA7AED">
              <w:t xml:space="preserve"> Turto valdymo skyriaus vyriausio</w:t>
            </w:r>
            <w:r>
              <w:t>sios</w:t>
            </w:r>
            <w:r w:rsidR="00571894" w:rsidRPr="00AA7AED">
              <w:t xml:space="preserve"> specialistė</w:t>
            </w:r>
            <w:r>
              <w:t>s</w:t>
            </w:r>
            <w:r w:rsidR="00571894" w:rsidRPr="00AA7AED">
              <w:t xml:space="preserve"> </w:t>
            </w:r>
            <w:r w:rsidR="00DA1A75">
              <w:t xml:space="preserve">tel. </w:t>
            </w:r>
            <w:r w:rsidR="00571894" w:rsidRPr="00AA7AED">
              <w:t xml:space="preserve">(8 343) 90 057, </w:t>
            </w:r>
            <w:proofErr w:type="spellStart"/>
            <w:r w:rsidR="00571894" w:rsidRPr="00AA7AED">
              <w:t>el.p</w:t>
            </w:r>
            <w:proofErr w:type="spellEnd"/>
            <w:r w:rsidR="00571894" w:rsidRPr="00AA7AED">
              <w:t xml:space="preserve">. </w:t>
            </w:r>
            <w:hyperlink r:id="rId15" w:history="1">
              <w:r w:rsidR="00571894" w:rsidRPr="00AA7AED">
                <w:rPr>
                  <w:rStyle w:val="Hipersaitas"/>
                </w:rPr>
                <w:t>ramune.stanuliene@marijampole.lt</w:t>
              </w:r>
            </w:hyperlink>
            <w:r w:rsidR="00DA1A75">
              <w:t xml:space="preserve"> ;</w:t>
            </w:r>
          </w:p>
          <w:p w:rsidR="008D0C13" w:rsidRDefault="00132EEE" w:rsidP="00A74745">
            <w:hyperlink r:id="rId16" w:history="1">
              <w:r w:rsidR="00A74745" w:rsidRPr="0028575E">
                <w:rPr>
                  <w:rStyle w:val="Hipersaitas"/>
                </w:rPr>
                <w:t>vilija.sopiene@marijampole.lt</w:t>
              </w:r>
            </w:hyperlink>
            <w:r w:rsidR="00A74745">
              <w:t xml:space="preserve"> </w:t>
            </w:r>
          </w:p>
          <w:p w:rsidR="00A74745" w:rsidRPr="00AA7AED" w:rsidRDefault="00A74745" w:rsidP="00A74745">
            <w:pPr>
              <w:rPr>
                <w:i/>
              </w:rPr>
            </w:pP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vadovas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894" w:rsidRPr="00AA7AED" w:rsidRDefault="00571894" w:rsidP="00571894">
            <w:r w:rsidRPr="00AA7AED">
              <w:t>Birutė Domarkienė, Turto valdymo skyriaus vedėja</w:t>
            </w:r>
          </w:p>
          <w:p w:rsidR="00571894" w:rsidRPr="00AA7AED" w:rsidRDefault="00571894" w:rsidP="00571894">
            <w:r w:rsidRPr="00AA7AED">
              <w:t xml:space="preserve">(8 343) 90 058, </w:t>
            </w:r>
            <w:proofErr w:type="spellStart"/>
            <w:r w:rsidRPr="00AA7AED">
              <w:t>el.p</w:t>
            </w:r>
            <w:proofErr w:type="spellEnd"/>
            <w:r w:rsidRPr="00AA7AED">
              <w:t>.</w:t>
            </w:r>
          </w:p>
          <w:p w:rsidR="008D0C13" w:rsidRPr="00B1058A" w:rsidRDefault="00132EEE" w:rsidP="008D0C13">
            <w:hyperlink r:id="rId17" w:history="1">
              <w:r w:rsidR="00571894" w:rsidRPr="00AA7AED">
                <w:rPr>
                  <w:rStyle w:val="Hipersaitas"/>
                </w:rPr>
                <w:t>birute.domarkiene@marijampole.lt</w:t>
              </w:r>
            </w:hyperlink>
          </w:p>
        </w:tc>
      </w:tr>
      <w:tr w:rsidR="008D0C13" w:rsidTr="00AA7AE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lastRenderedPageBreak/>
              <w:t>Administracinės paslaugos suteikimo trukmė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Pr="00AA7AED" w:rsidRDefault="00A74745" w:rsidP="00A7474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30 </w:t>
            </w:r>
            <w:proofErr w:type="spellStart"/>
            <w:r>
              <w:rPr>
                <w:color w:val="000000" w:themeColor="text1"/>
              </w:rPr>
              <w:t>k.d</w:t>
            </w:r>
            <w:proofErr w:type="spellEnd"/>
            <w:r>
              <w:rPr>
                <w:color w:val="000000" w:themeColor="text1"/>
              </w:rPr>
              <w:t>.</w:t>
            </w:r>
          </w:p>
        </w:tc>
      </w:tr>
      <w:tr w:rsidR="008D0C13" w:rsidTr="00AA7AE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Administracinės paslaugos suteikimo kaina (jei administracinė paslauga teikiama atlygintinai)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Pr="00AA7AED" w:rsidRDefault="00850698" w:rsidP="00F27E91">
            <w:pPr>
              <w:rPr>
                <w:i/>
              </w:rPr>
            </w:pPr>
            <w:r w:rsidRPr="00AA7AED">
              <w:rPr>
                <w:color w:val="010101"/>
              </w:rPr>
              <w:t>Paslauga teikiama neatlygintinai</w:t>
            </w:r>
          </w:p>
        </w:tc>
      </w:tr>
      <w:tr w:rsidR="008D0C13" w:rsidTr="00AA7AED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Prašymo forma, pildymo pavyzdys ir prašymo turinys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Pr="00AA7AED" w:rsidRDefault="00850698" w:rsidP="008D0C13">
            <w:r w:rsidRPr="00AA7AED">
              <w:t>Prašymo forma</w:t>
            </w:r>
            <w:r w:rsidR="00F27E91" w:rsidRPr="00AA7AED">
              <w:t xml:space="preserve"> </w:t>
            </w:r>
          </w:p>
        </w:tc>
      </w:tr>
      <w:tr w:rsidR="008D0C13" w:rsidTr="008D0C13"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0C13" w:rsidRDefault="008D0C13" w:rsidP="008D0C13">
            <w:pPr>
              <w:pStyle w:val="bodytext"/>
            </w:pPr>
            <w:r>
              <w:t>Prašymo priėmimo vieta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E40" w:rsidRDefault="00850698" w:rsidP="00850698">
            <w:pPr>
              <w:pStyle w:val="bodytext"/>
              <w:spacing w:before="0" w:beforeAutospacing="0" w:after="0" w:afterAutospacing="0"/>
            </w:pPr>
            <w:r w:rsidRPr="00AA7AED">
              <w:t xml:space="preserve">Marijampolės savivaldybės administracija, </w:t>
            </w:r>
          </w:p>
          <w:p w:rsidR="008D0C13" w:rsidRDefault="005F1E40" w:rsidP="00850698">
            <w:pPr>
              <w:pStyle w:val="bodytext"/>
              <w:spacing w:before="0" w:beforeAutospacing="0" w:after="0" w:afterAutospacing="0"/>
            </w:pPr>
            <w:r>
              <w:t xml:space="preserve">Marijampolė, </w:t>
            </w:r>
            <w:r w:rsidR="00850698" w:rsidRPr="00AA7AED">
              <w:t>J. Basanavičiaus a. 1, 1</w:t>
            </w:r>
            <w:r w:rsidR="0090219B" w:rsidRPr="00AA7AED">
              <w:t xml:space="preserve">, 2 </w:t>
            </w:r>
            <w:r w:rsidR="00850698" w:rsidRPr="00AA7AED">
              <w:t xml:space="preserve"> langelis</w:t>
            </w:r>
          </w:p>
          <w:p w:rsidR="00850698" w:rsidRPr="00AA7AED" w:rsidRDefault="00850698" w:rsidP="00800446">
            <w:pPr>
              <w:pStyle w:val="bodytext"/>
              <w:spacing w:before="0" w:beforeAutospacing="0" w:after="0" w:afterAutospacing="0"/>
              <w:rPr>
                <w:i/>
              </w:rPr>
            </w:pPr>
          </w:p>
        </w:tc>
      </w:tr>
    </w:tbl>
    <w:p w:rsidR="004970EF" w:rsidRDefault="004970EF" w:rsidP="00D51F0E">
      <w:pPr>
        <w:jc w:val="center"/>
      </w:pPr>
    </w:p>
    <w:p w:rsidR="00800446" w:rsidRDefault="00800446" w:rsidP="00D51F0E">
      <w:pPr>
        <w:jc w:val="center"/>
      </w:pPr>
    </w:p>
    <w:p w:rsidR="00800446" w:rsidRDefault="00800446" w:rsidP="00D51F0E">
      <w:pPr>
        <w:jc w:val="center"/>
      </w:pPr>
    </w:p>
    <w:p w:rsidR="00112CAA" w:rsidRDefault="00112CAA" w:rsidP="00FB403E">
      <w:pPr>
        <w:sectPr w:rsidR="00112CAA" w:rsidSect="004970EF">
          <w:type w:val="continuous"/>
          <w:pgSz w:w="11906" w:h="16838"/>
          <w:pgMar w:top="1134" w:right="567" w:bottom="1134" w:left="1701" w:header="720" w:footer="720" w:gutter="0"/>
          <w:pgNumType w:start="1"/>
          <w:cols w:space="720"/>
          <w:titlePg/>
          <w:docGrid w:linePitch="360"/>
        </w:sectPr>
      </w:pPr>
    </w:p>
    <w:p w:rsidR="00FB403E" w:rsidRPr="00D723B1" w:rsidRDefault="00FB403E" w:rsidP="00FB403E">
      <w:r w:rsidRPr="00D723B1">
        <w:lastRenderedPageBreak/>
        <w:t>Būtinų atlikti veiksmų seka teikiant paslaugą neelek</w:t>
      </w:r>
      <w:r w:rsidR="00112CAA">
        <w:t>troniniu būdu (pridedama schema</w:t>
      </w:r>
      <w:r w:rsidRPr="00D723B1">
        <w:t>)</w:t>
      </w:r>
      <w:r w:rsidR="00E664F0">
        <w:t xml:space="preserve"> </w:t>
      </w:r>
    </w:p>
    <w:tbl>
      <w:tblPr>
        <w:tblW w:w="152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5103"/>
        <w:gridCol w:w="1714"/>
        <w:gridCol w:w="7370"/>
      </w:tblGrid>
      <w:tr w:rsidR="00FB403E" w:rsidRPr="00D723B1" w:rsidTr="00A64B84">
        <w:trPr>
          <w:trHeight w:val="852"/>
        </w:trPr>
        <w:tc>
          <w:tcPr>
            <w:tcW w:w="1101" w:type="dxa"/>
            <w:vAlign w:val="center"/>
          </w:tcPr>
          <w:p w:rsidR="00FB403E" w:rsidRPr="00F7514E" w:rsidRDefault="00FB403E" w:rsidP="00A64B84">
            <w:pPr>
              <w:jc w:val="center"/>
              <w:rPr>
                <w:b/>
                <w:bCs/>
              </w:rPr>
            </w:pPr>
            <w:r w:rsidRPr="00F7514E">
              <w:rPr>
                <w:b/>
                <w:bCs/>
              </w:rPr>
              <w:t>Sekos žymėji-</w:t>
            </w:r>
            <w:proofErr w:type="spellStart"/>
            <w:r w:rsidRPr="00F7514E">
              <w:rPr>
                <w:b/>
                <w:bCs/>
              </w:rPr>
              <w:t>mas</w:t>
            </w:r>
            <w:proofErr w:type="spellEnd"/>
          </w:p>
        </w:tc>
        <w:tc>
          <w:tcPr>
            <w:tcW w:w="5103" w:type="dxa"/>
            <w:vAlign w:val="center"/>
          </w:tcPr>
          <w:p w:rsidR="00FB403E" w:rsidRPr="00F7514E" w:rsidRDefault="00FB403E" w:rsidP="00A64B84">
            <w:pPr>
              <w:jc w:val="center"/>
              <w:rPr>
                <w:b/>
                <w:bCs/>
                <w:lang w:val="pt-BR"/>
              </w:rPr>
            </w:pPr>
            <w:r w:rsidRPr="00F7514E">
              <w:rPr>
                <w:b/>
                <w:bCs/>
                <w:lang w:val="pt-BR"/>
              </w:rPr>
              <w:t>Standartinis sekos pavadinimas rekomenduojamoje schemoje</w:t>
            </w:r>
          </w:p>
        </w:tc>
        <w:tc>
          <w:tcPr>
            <w:tcW w:w="1714" w:type="dxa"/>
            <w:vAlign w:val="center"/>
          </w:tcPr>
          <w:p w:rsidR="00FB403E" w:rsidRPr="00F7514E" w:rsidRDefault="00FB403E" w:rsidP="00A64B84">
            <w:pPr>
              <w:jc w:val="center"/>
              <w:rPr>
                <w:lang w:val="pt-BR"/>
              </w:rPr>
            </w:pPr>
            <w:r w:rsidRPr="00F7514E">
              <w:rPr>
                <w:lang w:val="pt-BR"/>
              </w:rPr>
              <w:t xml:space="preserve">įrašyti </w:t>
            </w:r>
            <w:r w:rsidRPr="00F7514E">
              <w:rPr>
                <w:lang w:val="pt-BR"/>
              </w:rPr>
              <w:br/>
              <w:t>TAIP arba NE</w:t>
            </w:r>
          </w:p>
        </w:tc>
        <w:tc>
          <w:tcPr>
            <w:tcW w:w="7370" w:type="dxa"/>
          </w:tcPr>
          <w:p w:rsidR="00DA1A75" w:rsidRPr="00802707" w:rsidRDefault="00DA1A75" w:rsidP="00A64B84">
            <w:pPr>
              <w:pStyle w:val="bodytext"/>
              <w:rPr>
                <w:i/>
                <w:strike/>
              </w:rPr>
            </w:pPr>
            <w:r w:rsidRPr="00802707">
              <w:t>Prašymo suteikti paramą būstui išsinuomoti (įrašyti į Asmenų ir šeimų, turinčių teisę į socialinio būsto nuomą, sąrašą) priėmimas</w:t>
            </w:r>
          </w:p>
        </w:tc>
      </w:tr>
      <w:tr w:rsidR="00FB403E" w:rsidRPr="00D723B1" w:rsidTr="00A64B84">
        <w:trPr>
          <w:trHeight w:val="519"/>
        </w:trPr>
        <w:tc>
          <w:tcPr>
            <w:tcW w:w="1101" w:type="dxa"/>
            <w:vAlign w:val="center"/>
          </w:tcPr>
          <w:p w:rsidR="00FB403E" w:rsidRPr="00D723B1" w:rsidRDefault="00FB403E" w:rsidP="00A64B84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A</w:t>
            </w:r>
          </w:p>
        </w:tc>
        <w:tc>
          <w:tcPr>
            <w:tcW w:w="5103" w:type="dxa"/>
            <w:vAlign w:val="center"/>
          </w:tcPr>
          <w:p w:rsidR="00FB403E" w:rsidRPr="00D723B1" w:rsidRDefault="00FB403E" w:rsidP="00A64B84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„Vieno langelio“ asmenų aptarnavimo padalinys</w:t>
            </w:r>
          </w:p>
        </w:tc>
        <w:tc>
          <w:tcPr>
            <w:tcW w:w="1714" w:type="dxa"/>
            <w:vAlign w:val="center"/>
          </w:tcPr>
          <w:p w:rsidR="00FB403E" w:rsidRPr="00D723B1" w:rsidRDefault="00FB403E" w:rsidP="00A64B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TAIP</w:t>
            </w:r>
          </w:p>
        </w:tc>
        <w:tc>
          <w:tcPr>
            <w:tcW w:w="7370" w:type="dxa"/>
            <w:vAlign w:val="center"/>
          </w:tcPr>
          <w:p w:rsidR="00FB403E" w:rsidRDefault="00FB403E" w:rsidP="00A64B84">
            <w:pPr>
              <w:pStyle w:val="bodytext"/>
              <w:spacing w:before="0" w:beforeAutospacing="0" w:after="0" w:afterAutospacing="0"/>
            </w:pPr>
            <w:r w:rsidRPr="00AA7AED">
              <w:t xml:space="preserve">Marijampolės savivaldybės administracija, </w:t>
            </w:r>
          </w:p>
          <w:p w:rsidR="00FB403E" w:rsidRPr="00D723B1" w:rsidRDefault="00FB403E" w:rsidP="00A64B84">
            <w:pPr>
              <w:pStyle w:val="bodytext"/>
              <w:spacing w:before="0" w:beforeAutospacing="0" w:after="0" w:afterAutospacing="0"/>
            </w:pPr>
            <w:r>
              <w:t>Marijampolė,</w:t>
            </w:r>
            <w:r w:rsidRPr="00AA7AED">
              <w:t xml:space="preserve"> Basanavičiaus a. 1, 1, 2  langelis</w:t>
            </w:r>
          </w:p>
        </w:tc>
      </w:tr>
      <w:tr w:rsidR="00FB403E" w:rsidRPr="00D723B1" w:rsidTr="00A64B84">
        <w:trPr>
          <w:trHeight w:val="367"/>
        </w:trPr>
        <w:tc>
          <w:tcPr>
            <w:tcW w:w="1101" w:type="dxa"/>
            <w:vAlign w:val="center"/>
          </w:tcPr>
          <w:p w:rsidR="00FB403E" w:rsidRPr="00D723B1" w:rsidRDefault="00FB403E" w:rsidP="00A64B84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B</w:t>
            </w:r>
          </w:p>
        </w:tc>
        <w:tc>
          <w:tcPr>
            <w:tcW w:w="5103" w:type="dxa"/>
            <w:vAlign w:val="center"/>
          </w:tcPr>
          <w:p w:rsidR="00FB403E" w:rsidRPr="00D723B1" w:rsidRDefault="00FB403E" w:rsidP="00A64B84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Institucijos vadovas ar jo įgaliotas tarnautojas</w:t>
            </w:r>
          </w:p>
        </w:tc>
        <w:tc>
          <w:tcPr>
            <w:tcW w:w="1714" w:type="dxa"/>
            <w:vAlign w:val="center"/>
          </w:tcPr>
          <w:p w:rsidR="00FB403E" w:rsidRPr="00D723B1" w:rsidRDefault="00FB403E" w:rsidP="00A64B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TAIP</w:t>
            </w:r>
          </w:p>
        </w:tc>
        <w:tc>
          <w:tcPr>
            <w:tcW w:w="7370" w:type="dxa"/>
          </w:tcPr>
          <w:p w:rsidR="00FB403E" w:rsidRPr="00AA7AED" w:rsidRDefault="00FB403E" w:rsidP="00A64B84">
            <w:r w:rsidRPr="00AA7AED">
              <w:t>Birutė Domarkienė, Turto valdymo skyriaus vedėja</w:t>
            </w:r>
          </w:p>
          <w:p w:rsidR="00FB403E" w:rsidRPr="00E22B35" w:rsidRDefault="00FB403E" w:rsidP="00A64B84">
            <w:r>
              <w:t xml:space="preserve">tel. </w:t>
            </w:r>
            <w:r w:rsidRPr="00AA7AED">
              <w:t xml:space="preserve">(8 343) 90 058, </w:t>
            </w:r>
            <w:proofErr w:type="spellStart"/>
            <w:r w:rsidRPr="00AA7AED">
              <w:t>el.p</w:t>
            </w:r>
            <w:proofErr w:type="spellEnd"/>
            <w:r w:rsidRPr="00AA7AED">
              <w:t>.</w:t>
            </w:r>
            <w:r>
              <w:t xml:space="preserve"> </w:t>
            </w:r>
            <w:hyperlink r:id="rId18" w:history="1">
              <w:r w:rsidRPr="00AA7AED">
                <w:rPr>
                  <w:rStyle w:val="Hipersaitas"/>
                </w:rPr>
                <w:t>birute.domarkiene@marijampole.lt</w:t>
              </w:r>
            </w:hyperlink>
          </w:p>
        </w:tc>
      </w:tr>
      <w:tr w:rsidR="00FB403E" w:rsidRPr="00D723B1" w:rsidTr="00A64B84">
        <w:trPr>
          <w:trHeight w:val="629"/>
        </w:trPr>
        <w:tc>
          <w:tcPr>
            <w:tcW w:w="1101" w:type="dxa"/>
            <w:vAlign w:val="center"/>
          </w:tcPr>
          <w:p w:rsidR="00FB403E" w:rsidRPr="00D723B1" w:rsidRDefault="00FB403E" w:rsidP="00A64B84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C</w:t>
            </w:r>
          </w:p>
        </w:tc>
        <w:tc>
          <w:tcPr>
            <w:tcW w:w="5103" w:type="dxa"/>
            <w:vAlign w:val="center"/>
          </w:tcPr>
          <w:p w:rsidR="00FB403E" w:rsidRPr="00D723B1" w:rsidRDefault="00FB403E" w:rsidP="00A64B84">
            <w:r w:rsidRPr="00D723B1">
              <w:rPr>
                <w:b/>
                <w:bCs/>
              </w:rPr>
              <w:t>Paslaugos vadovas</w:t>
            </w:r>
          </w:p>
        </w:tc>
        <w:tc>
          <w:tcPr>
            <w:tcW w:w="1714" w:type="dxa"/>
            <w:vAlign w:val="center"/>
          </w:tcPr>
          <w:p w:rsidR="00FB403E" w:rsidRPr="00D723B1" w:rsidRDefault="00FB403E" w:rsidP="00A64B84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TAIP</w:t>
            </w:r>
          </w:p>
        </w:tc>
        <w:tc>
          <w:tcPr>
            <w:tcW w:w="7370" w:type="dxa"/>
          </w:tcPr>
          <w:p w:rsidR="00FB403E" w:rsidRPr="00AA7AED" w:rsidRDefault="00FB403E" w:rsidP="00A64B84">
            <w:r w:rsidRPr="00AA7AED">
              <w:t>Birutė Domarkienė, Turto valdymo skyriaus vedėja</w:t>
            </w:r>
          </w:p>
          <w:p w:rsidR="00FB403E" w:rsidRPr="00E22B35" w:rsidRDefault="00FB403E" w:rsidP="00A64B84">
            <w:r>
              <w:t xml:space="preserve">tel. </w:t>
            </w:r>
            <w:r w:rsidRPr="00AA7AED">
              <w:t xml:space="preserve">(8 343) 90 058, </w:t>
            </w:r>
            <w:proofErr w:type="spellStart"/>
            <w:r w:rsidRPr="00AA7AED">
              <w:t>el.p</w:t>
            </w:r>
            <w:proofErr w:type="spellEnd"/>
            <w:r w:rsidRPr="00AA7AED">
              <w:t>.</w:t>
            </w:r>
            <w:r>
              <w:t xml:space="preserve"> </w:t>
            </w:r>
            <w:hyperlink r:id="rId19" w:history="1">
              <w:r w:rsidRPr="00AA7AED">
                <w:rPr>
                  <w:rStyle w:val="Hipersaitas"/>
                </w:rPr>
                <w:t>birute.domarkiene@marijampole.lt</w:t>
              </w:r>
            </w:hyperlink>
          </w:p>
        </w:tc>
      </w:tr>
      <w:tr w:rsidR="00FB403E" w:rsidRPr="00D723B1" w:rsidTr="00A64B84">
        <w:trPr>
          <w:trHeight w:val="707"/>
        </w:trPr>
        <w:tc>
          <w:tcPr>
            <w:tcW w:w="1101" w:type="dxa"/>
            <w:vAlign w:val="center"/>
          </w:tcPr>
          <w:p w:rsidR="00FB403E" w:rsidRPr="00D723B1" w:rsidRDefault="00FB403E" w:rsidP="00A64B84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D</w:t>
            </w:r>
          </w:p>
        </w:tc>
        <w:tc>
          <w:tcPr>
            <w:tcW w:w="5103" w:type="dxa"/>
            <w:vAlign w:val="center"/>
          </w:tcPr>
          <w:p w:rsidR="00FB403E" w:rsidRPr="00D723B1" w:rsidRDefault="00FB403E" w:rsidP="00A64B84">
            <w:r w:rsidRPr="00D723B1">
              <w:rPr>
                <w:b/>
                <w:bCs/>
              </w:rPr>
              <w:t>Paslaugos teikėjas</w:t>
            </w:r>
          </w:p>
        </w:tc>
        <w:tc>
          <w:tcPr>
            <w:tcW w:w="1714" w:type="dxa"/>
            <w:vAlign w:val="center"/>
          </w:tcPr>
          <w:p w:rsidR="00FB403E" w:rsidRPr="00D723B1" w:rsidRDefault="00FB403E" w:rsidP="00A64B84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TAIP</w:t>
            </w:r>
          </w:p>
        </w:tc>
        <w:tc>
          <w:tcPr>
            <w:tcW w:w="7370" w:type="dxa"/>
            <w:vAlign w:val="center"/>
          </w:tcPr>
          <w:p w:rsidR="00DA1A75" w:rsidRDefault="00DA1A75" w:rsidP="00DA1A75">
            <w:r>
              <w:t>Vilija Šopienė</w:t>
            </w:r>
            <w:r w:rsidRPr="00AA7AED">
              <w:t>,</w:t>
            </w:r>
            <w:r>
              <w:t xml:space="preserve"> Ramunė Stanulienė</w:t>
            </w:r>
            <w:r w:rsidRPr="00AA7AED">
              <w:t xml:space="preserve"> Turto valdymo skyriaus vyriausio</w:t>
            </w:r>
            <w:r>
              <w:t>sios</w:t>
            </w:r>
            <w:r w:rsidRPr="00AA7AED">
              <w:t xml:space="preserve"> specialistė</w:t>
            </w:r>
            <w:r>
              <w:t>s</w:t>
            </w:r>
            <w:r w:rsidRPr="00AA7AED">
              <w:t xml:space="preserve"> </w:t>
            </w:r>
            <w:r>
              <w:t xml:space="preserve">tel. </w:t>
            </w:r>
            <w:r w:rsidRPr="00AA7AED">
              <w:t xml:space="preserve">(8 343) 90 057, </w:t>
            </w:r>
            <w:proofErr w:type="spellStart"/>
            <w:r w:rsidRPr="00AA7AED">
              <w:t>el.p</w:t>
            </w:r>
            <w:proofErr w:type="spellEnd"/>
            <w:r w:rsidRPr="00AA7AED">
              <w:t xml:space="preserve">. </w:t>
            </w:r>
            <w:hyperlink r:id="rId20" w:history="1">
              <w:r w:rsidRPr="00AA7AED">
                <w:rPr>
                  <w:rStyle w:val="Hipersaitas"/>
                </w:rPr>
                <w:t>ramune.stanuliene@marijampole.lt</w:t>
              </w:r>
            </w:hyperlink>
            <w:r>
              <w:t xml:space="preserve"> ;</w:t>
            </w:r>
          </w:p>
          <w:p w:rsidR="00FB403E" w:rsidRPr="008F748B" w:rsidRDefault="00132EEE" w:rsidP="00DA1A75">
            <w:pPr>
              <w:rPr>
                <w:color w:val="010101"/>
              </w:rPr>
            </w:pPr>
            <w:hyperlink r:id="rId21" w:history="1">
              <w:r w:rsidR="00DA1A75" w:rsidRPr="0028575E">
                <w:rPr>
                  <w:rStyle w:val="Hipersaitas"/>
                </w:rPr>
                <w:t>vilija.sopiene@marijampole.lt</w:t>
              </w:r>
            </w:hyperlink>
          </w:p>
        </w:tc>
      </w:tr>
      <w:tr w:rsidR="00FB403E" w:rsidRPr="00D723B1" w:rsidTr="00A64B84">
        <w:trPr>
          <w:trHeight w:val="571"/>
        </w:trPr>
        <w:tc>
          <w:tcPr>
            <w:tcW w:w="1101" w:type="dxa"/>
            <w:vAlign w:val="center"/>
          </w:tcPr>
          <w:p w:rsidR="00FB403E" w:rsidRPr="00D723B1" w:rsidRDefault="00FB403E" w:rsidP="00A64B84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E</w:t>
            </w:r>
          </w:p>
        </w:tc>
        <w:tc>
          <w:tcPr>
            <w:tcW w:w="5103" w:type="dxa"/>
            <w:vAlign w:val="center"/>
          </w:tcPr>
          <w:p w:rsidR="00FB403E" w:rsidRPr="00D723B1" w:rsidRDefault="00FB403E" w:rsidP="00A64B84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Institucijos administracijos padaliniai iš kurių gaunama informacija ir dokumentai</w:t>
            </w:r>
          </w:p>
        </w:tc>
        <w:tc>
          <w:tcPr>
            <w:tcW w:w="1714" w:type="dxa"/>
            <w:vAlign w:val="center"/>
          </w:tcPr>
          <w:p w:rsidR="00FB403E" w:rsidRPr="00D723B1" w:rsidRDefault="00FB403E" w:rsidP="00A64B84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NE</w:t>
            </w:r>
          </w:p>
        </w:tc>
        <w:tc>
          <w:tcPr>
            <w:tcW w:w="7370" w:type="dxa"/>
            <w:vAlign w:val="center"/>
          </w:tcPr>
          <w:p w:rsidR="00FB403E" w:rsidRPr="00D723B1" w:rsidRDefault="00FB403E" w:rsidP="00A64B84">
            <w:pPr>
              <w:rPr>
                <w:i/>
                <w:iCs/>
              </w:rPr>
            </w:pPr>
          </w:p>
        </w:tc>
      </w:tr>
      <w:tr w:rsidR="00FB403E" w:rsidRPr="00D723B1" w:rsidTr="00A64B84">
        <w:trPr>
          <w:trHeight w:val="537"/>
        </w:trPr>
        <w:tc>
          <w:tcPr>
            <w:tcW w:w="1101" w:type="dxa"/>
            <w:vAlign w:val="center"/>
          </w:tcPr>
          <w:p w:rsidR="00FB403E" w:rsidRPr="00D723B1" w:rsidRDefault="00FB403E" w:rsidP="00A64B84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F</w:t>
            </w:r>
          </w:p>
        </w:tc>
        <w:tc>
          <w:tcPr>
            <w:tcW w:w="5103" w:type="dxa"/>
            <w:vAlign w:val="center"/>
          </w:tcPr>
          <w:p w:rsidR="00FB403E" w:rsidRPr="00D723B1" w:rsidRDefault="00FB403E" w:rsidP="00A64B84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Institucijai pavaldžios įstaigos, iš kurių gaunama informacija ir dokumentai</w:t>
            </w:r>
          </w:p>
        </w:tc>
        <w:tc>
          <w:tcPr>
            <w:tcW w:w="1714" w:type="dxa"/>
            <w:vAlign w:val="center"/>
          </w:tcPr>
          <w:p w:rsidR="00FB403E" w:rsidRPr="00D723B1" w:rsidRDefault="00FB403E" w:rsidP="00A64B84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NE</w:t>
            </w:r>
          </w:p>
        </w:tc>
        <w:tc>
          <w:tcPr>
            <w:tcW w:w="7370" w:type="dxa"/>
            <w:vAlign w:val="center"/>
          </w:tcPr>
          <w:p w:rsidR="00FB403E" w:rsidRPr="00D723B1" w:rsidRDefault="00FB403E" w:rsidP="00A64B84">
            <w:pPr>
              <w:spacing w:line="360" w:lineRule="auto"/>
            </w:pPr>
          </w:p>
        </w:tc>
      </w:tr>
      <w:tr w:rsidR="00FB403E" w:rsidRPr="00D723B1" w:rsidTr="00A64B84">
        <w:trPr>
          <w:trHeight w:val="517"/>
        </w:trPr>
        <w:tc>
          <w:tcPr>
            <w:tcW w:w="1101" w:type="dxa"/>
            <w:vAlign w:val="center"/>
          </w:tcPr>
          <w:p w:rsidR="00FB403E" w:rsidRPr="00D723B1" w:rsidRDefault="00FB403E" w:rsidP="00A64B84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G</w:t>
            </w:r>
          </w:p>
        </w:tc>
        <w:tc>
          <w:tcPr>
            <w:tcW w:w="5103" w:type="dxa"/>
            <w:vAlign w:val="center"/>
          </w:tcPr>
          <w:p w:rsidR="00FB403E" w:rsidRPr="00D723B1" w:rsidRDefault="00FB403E" w:rsidP="00A64B84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Institucijai nepavaldžios įstaigos, iš kurių gaunama informacija ir dokumentai</w:t>
            </w:r>
          </w:p>
        </w:tc>
        <w:tc>
          <w:tcPr>
            <w:tcW w:w="1714" w:type="dxa"/>
            <w:vAlign w:val="center"/>
          </w:tcPr>
          <w:p w:rsidR="00FB403E" w:rsidRPr="00D723B1" w:rsidRDefault="00FB403E" w:rsidP="00A64B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TAIP</w:t>
            </w:r>
          </w:p>
        </w:tc>
        <w:tc>
          <w:tcPr>
            <w:tcW w:w="7370" w:type="dxa"/>
            <w:vAlign w:val="center"/>
          </w:tcPr>
          <w:p w:rsidR="00FB403E" w:rsidRPr="00AA7AED" w:rsidRDefault="00FB403E" w:rsidP="00A64B84">
            <w:pPr>
              <w:rPr>
                <w:rFonts w:ascii="&amp;quot" w:hAnsi="&amp;quot"/>
                <w:color w:val="010101"/>
              </w:rPr>
            </w:pPr>
            <w:r w:rsidRPr="00AA7AED">
              <w:rPr>
                <w:rFonts w:ascii="&amp;quot" w:hAnsi="&amp;quot"/>
                <w:color w:val="010101"/>
              </w:rPr>
              <w:t>1. Gyventojų registro   - apie deklaruotą gyvenamąją vietą, šeiminę padėtį;</w:t>
            </w:r>
          </w:p>
          <w:p w:rsidR="00FB403E" w:rsidRPr="00AA7AED" w:rsidRDefault="00FB403E" w:rsidP="00A64B84">
            <w:pPr>
              <w:rPr>
                <w:rFonts w:ascii="&amp;quot" w:hAnsi="&amp;quot"/>
                <w:color w:val="010101"/>
              </w:rPr>
            </w:pPr>
            <w:r w:rsidRPr="00AA7AED">
              <w:rPr>
                <w:rFonts w:ascii="&amp;quot" w:hAnsi="&amp;quot"/>
                <w:color w:val="010101"/>
              </w:rPr>
              <w:t xml:space="preserve">2. </w:t>
            </w:r>
            <w:r>
              <w:rPr>
                <w:rFonts w:ascii="&amp;quot" w:hAnsi="&amp;quot"/>
                <w:color w:val="010101"/>
              </w:rPr>
              <w:t xml:space="preserve">Nekilnojamojo turto registro </w:t>
            </w:r>
            <w:r w:rsidRPr="00AA7AED">
              <w:rPr>
                <w:rFonts w:ascii="&amp;quot" w:hAnsi="&amp;quot"/>
                <w:color w:val="010101"/>
              </w:rPr>
              <w:t>- apie asmens turimą (naudojamą) nekilnojamąjį turtą;</w:t>
            </w:r>
          </w:p>
          <w:p w:rsidR="00FB403E" w:rsidRPr="004748C7" w:rsidRDefault="00FB403E" w:rsidP="00A64B84">
            <w:pPr>
              <w:rPr>
                <w:rFonts w:ascii="&amp;quot" w:hAnsi="&amp;quot"/>
                <w:color w:val="010101"/>
              </w:rPr>
            </w:pPr>
            <w:r w:rsidRPr="00AA7AED">
              <w:rPr>
                <w:rFonts w:ascii="&amp;quot" w:hAnsi="&amp;quot"/>
                <w:color w:val="010101"/>
              </w:rPr>
              <w:t>3.Valstybinės mokesčių inspekcijos - Turto (įskaitant pajamas) deklaracija</w:t>
            </w:r>
            <w:r>
              <w:rPr>
                <w:rFonts w:ascii="&amp;quot" w:hAnsi="&amp;quot"/>
                <w:color w:val="010101"/>
              </w:rPr>
              <w:t>;</w:t>
            </w:r>
          </w:p>
        </w:tc>
      </w:tr>
      <w:tr w:rsidR="00FB403E" w:rsidRPr="00D723B1" w:rsidTr="00A64B84">
        <w:trPr>
          <w:trHeight w:val="409"/>
        </w:trPr>
        <w:tc>
          <w:tcPr>
            <w:tcW w:w="1101" w:type="dxa"/>
            <w:vAlign w:val="center"/>
          </w:tcPr>
          <w:p w:rsidR="00FB403E" w:rsidRPr="00D723B1" w:rsidRDefault="00FB403E" w:rsidP="00A64B84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H</w:t>
            </w:r>
          </w:p>
        </w:tc>
        <w:tc>
          <w:tcPr>
            <w:tcW w:w="5103" w:type="dxa"/>
            <w:vAlign w:val="center"/>
          </w:tcPr>
          <w:p w:rsidR="00FB403E" w:rsidRPr="00D723B1" w:rsidRDefault="00FB403E" w:rsidP="00A64B84">
            <w:r w:rsidRPr="00D723B1">
              <w:rPr>
                <w:b/>
                <w:bCs/>
              </w:rPr>
              <w:t>Paslaugos vadovas</w:t>
            </w:r>
          </w:p>
        </w:tc>
        <w:tc>
          <w:tcPr>
            <w:tcW w:w="1714" w:type="dxa"/>
            <w:vAlign w:val="center"/>
          </w:tcPr>
          <w:p w:rsidR="00FB403E" w:rsidRPr="00D723B1" w:rsidRDefault="00FB403E" w:rsidP="00A64B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TAIP</w:t>
            </w:r>
          </w:p>
        </w:tc>
        <w:tc>
          <w:tcPr>
            <w:tcW w:w="7370" w:type="dxa"/>
          </w:tcPr>
          <w:p w:rsidR="00FB403E" w:rsidRPr="00AA7AED" w:rsidRDefault="00FB403E" w:rsidP="00A64B84">
            <w:r w:rsidRPr="00AA7AED">
              <w:t>Birutė Domarkienė, Turto valdymo skyriaus vedėja</w:t>
            </w:r>
          </w:p>
          <w:p w:rsidR="00FB403E" w:rsidRPr="00E22B35" w:rsidRDefault="00FB403E" w:rsidP="00A64B84">
            <w:r>
              <w:t xml:space="preserve">tel. </w:t>
            </w:r>
            <w:r w:rsidRPr="00AA7AED">
              <w:t xml:space="preserve">(8 343) 90 058, </w:t>
            </w:r>
            <w:proofErr w:type="spellStart"/>
            <w:r w:rsidRPr="00AA7AED">
              <w:t>el.p</w:t>
            </w:r>
            <w:proofErr w:type="spellEnd"/>
            <w:r w:rsidRPr="00AA7AED">
              <w:t>.</w:t>
            </w:r>
            <w:r>
              <w:t xml:space="preserve"> </w:t>
            </w:r>
            <w:hyperlink r:id="rId22" w:history="1">
              <w:r w:rsidRPr="00AA7AED">
                <w:rPr>
                  <w:rStyle w:val="Hipersaitas"/>
                </w:rPr>
                <w:t>birute.domarkiene@marijampole.lt</w:t>
              </w:r>
            </w:hyperlink>
          </w:p>
        </w:tc>
      </w:tr>
      <w:tr w:rsidR="00FB403E" w:rsidRPr="00D723B1" w:rsidTr="00A64B84">
        <w:trPr>
          <w:trHeight w:val="696"/>
        </w:trPr>
        <w:tc>
          <w:tcPr>
            <w:tcW w:w="1101" w:type="dxa"/>
            <w:vAlign w:val="center"/>
          </w:tcPr>
          <w:p w:rsidR="00FB403E" w:rsidRPr="00D723B1" w:rsidRDefault="00FB403E" w:rsidP="00A64B84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K</w:t>
            </w:r>
          </w:p>
        </w:tc>
        <w:tc>
          <w:tcPr>
            <w:tcW w:w="5103" w:type="dxa"/>
            <w:vAlign w:val="center"/>
          </w:tcPr>
          <w:p w:rsidR="00FB403E" w:rsidRPr="00D723B1" w:rsidRDefault="00FB403E" w:rsidP="00A64B84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Institucijos administracijos padaliniai (pavaldžios įstaigos), su kuriais derinamas atsakymo asmeniui projektas</w:t>
            </w:r>
          </w:p>
        </w:tc>
        <w:tc>
          <w:tcPr>
            <w:tcW w:w="1714" w:type="dxa"/>
            <w:vAlign w:val="center"/>
          </w:tcPr>
          <w:p w:rsidR="00FB403E" w:rsidRPr="00D723B1" w:rsidRDefault="00FB403E" w:rsidP="00A64B84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NE</w:t>
            </w:r>
          </w:p>
        </w:tc>
        <w:tc>
          <w:tcPr>
            <w:tcW w:w="7370" w:type="dxa"/>
            <w:vAlign w:val="center"/>
          </w:tcPr>
          <w:p w:rsidR="00FB403E" w:rsidRPr="00D723B1" w:rsidRDefault="00FB403E" w:rsidP="00A64B84"/>
        </w:tc>
      </w:tr>
      <w:tr w:rsidR="00FB403E" w:rsidRPr="00D723B1" w:rsidTr="00A64B84">
        <w:trPr>
          <w:trHeight w:val="703"/>
        </w:trPr>
        <w:tc>
          <w:tcPr>
            <w:tcW w:w="1101" w:type="dxa"/>
            <w:vAlign w:val="center"/>
          </w:tcPr>
          <w:p w:rsidR="00FB403E" w:rsidRPr="00D723B1" w:rsidRDefault="00FB403E" w:rsidP="00A64B84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L</w:t>
            </w:r>
          </w:p>
        </w:tc>
        <w:tc>
          <w:tcPr>
            <w:tcW w:w="5103" w:type="dxa"/>
            <w:vAlign w:val="center"/>
          </w:tcPr>
          <w:p w:rsidR="00FB403E" w:rsidRPr="00D723B1" w:rsidRDefault="00FB403E" w:rsidP="00A64B84">
            <w:pPr>
              <w:rPr>
                <w:lang w:val="pt-BR"/>
              </w:rPr>
            </w:pPr>
            <w:r w:rsidRPr="00D723B1">
              <w:rPr>
                <w:b/>
                <w:bCs/>
                <w:lang w:val="pt-BR"/>
              </w:rPr>
              <w:t>Institucijos vadovas ar jo įgaliotas tarnautojas</w:t>
            </w:r>
          </w:p>
        </w:tc>
        <w:tc>
          <w:tcPr>
            <w:tcW w:w="1714" w:type="dxa"/>
            <w:vAlign w:val="center"/>
          </w:tcPr>
          <w:p w:rsidR="00FB403E" w:rsidRPr="00D723B1" w:rsidRDefault="00FB403E" w:rsidP="00A64B84">
            <w:pPr>
              <w:jc w:val="center"/>
              <w:rPr>
                <w:b/>
                <w:bCs/>
              </w:rPr>
            </w:pPr>
            <w:r w:rsidRPr="00D723B1">
              <w:rPr>
                <w:b/>
                <w:bCs/>
              </w:rPr>
              <w:t>TAIP</w:t>
            </w:r>
          </w:p>
        </w:tc>
        <w:tc>
          <w:tcPr>
            <w:tcW w:w="7370" w:type="dxa"/>
          </w:tcPr>
          <w:p w:rsidR="00FB403E" w:rsidRPr="00AA7AED" w:rsidRDefault="00FB403E" w:rsidP="00A64B84">
            <w:r w:rsidRPr="00AA7AED">
              <w:t>Birutė Domarkienė, Turto valdymo skyriaus vedėja</w:t>
            </w:r>
          </w:p>
          <w:p w:rsidR="00FB403E" w:rsidRPr="00E22B35" w:rsidRDefault="00FB403E" w:rsidP="00A64B84">
            <w:r>
              <w:t xml:space="preserve">tel. </w:t>
            </w:r>
            <w:r w:rsidRPr="00AA7AED">
              <w:t xml:space="preserve">(8 343) 90 058, </w:t>
            </w:r>
            <w:proofErr w:type="spellStart"/>
            <w:r w:rsidRPr="00AA7AED">
              <w:t>el.p</w:t>
            </w:r>
            <w:proofErr w:type="spellEnd"/>
            <w:r w:rsidRPr="00AA7AED">
              <w:t>.</w:t>
            </w:r>
            <w:r>
              <w:t xml:space="preserve"> </w:t>
            </w:r>
            <w:hyperlink r:id="rId23" w:history="1">
              <w:r w:rsidRPr="00AA7AED">
                <w:rPr>
                  <w:rStyle w:val="Hipersaitas"/>
                </w:rPr>
                <w:t>birute.domarkiene@marijampole.lt</w:t>
              </w:r>
            </w:hyperlink>
          </w:p>
        </w:tc>
      </w:tr>
    </w:tbl>
    <w:p w:rsidR="00F041E9" w:rsidRDefault="00F041E9" w:rsidP="00F041E9">
      <w:pPr>
        <w:rPr>
          <w:b/>
        </w:rPr>
      </w:pPr>
    </w:p>
    <w:sectPr w:rsidR="00F041E9" w:rsidSect="009E26B7">
      <w:headerReference w:type="default" r:id="rId24"/>
      <w:footerReference w:type="default" r:id="rId25"/>
      <w:headerReference w:type="first" r:id="rId26"/>
      <w:footerReference w:type="first" r:id="rId27"/>
      <w:pgSz w:w="16838" w:h="11906" w:orient="landscape"/>
      <w:pgMar w:top="1701" w:right="1134" w:bottom="567" w:left="1134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EFF" w:rsidRDefault="00242EFF">
      <w:r>
        <w:separator/>
      </w:r>
    </w:p>
  </w:endnote>
  <w:endnote w:type="continuationSeparator" w:id="0">
    <w:p w:rsidR="00242EFF" w:rsidRDefault="00242E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153261" w:rsidRDefault="00020EE0" w:rsidP="008D0C1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F041E9" w:rsidRDefault="00020EE0" w:rsidP="00F041E9">
    <w:pPr>
      <w:pStyle w:val="Porat"/>
      <w:rPr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9E2655" w:rsidRDefault="00020EE0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EFF" w:rsidRDefault="00242EFF">
      <w:r>
        <w:separator/>
      </w:r>
    </w:p>
  </w:footnote>
  <w:footnote w:type="continuationSeparator" w:id="0">
    <w:p w:rsidR="00242EFF" w:rsidRDefault="00242E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153261" w:rsidRDefault="00020EE0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140C7C" w:rsidRDefault="00132EEE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020EE0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802707"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EE0" w:rsidRPr="00E664F0" w:rsidRDefault="00020EE0" w:rsidP="00E664F0">
    <w:pPr>
      <w:pStyle w:val="Antrats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87C55"/>
    <w:multiLevelType w:val="multilevel"/>
    <w:tmpl w:val="27CAB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BA1C8C"/>
    <w:multiLevelType w:val="multilevel"/>
    <w:tmpl w:val="AAA06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19601B"/>
    <w:multiLevelType w:val="multilevel"/>
    <w:tmpl w:val="64521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hyphenationZone w:val="396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4546"/>
    <w:rsid w:val="00001412"/>
    <w:rsid w:val="0000544B"/>
    <w:rsid w:val="00015381"/>
    <w:rsid w:val="00020EE0"/>
    <w:rsid w:val="00024D31"/>
    <w:rsid w:val="00055B14"/>
    <w:rsid w:val="0007488C"/>
    <w:rsid w:val="00090FDD"/>
    <w:rsid w:val="0009673D"/>
    <w:rsid w:val="000A7DCA"/>
    <w:rsid w:val="000B1DF1"/>
    <w:rsid w:val="000B4D7A"/>
    <w:rsid w:val="000C0062"/>
    <w:rsid w:val="000E1795"/>
    <w:rsid w:val="001036A3"/>
    <w:rsid w:val="00106463"/>
    <w:rsid w:val="00106CA8"/>
    <w:rsid w:val="00107696"/>
    <w:rsid w:val="00112CAA"/>
    <w:rsid w:val="00130288"/>
    <w:rsid w:val="001315D3"/>
    <w:rsid w:val="00132EEE"/>
    <w:rsid w:val="001337E7"/>
    <w:rsid w:val="00136E1E"/>
    <w:rsid w:val="00137266"/>
    <w:rsid w:val="00140C7C"/>
    <w:rsid w:val="001434DE"/>
    <w:rsid w:val="001713D2"/>
    <w:rsid w:val="001739BE"/>
    <w:rsid w:val="00177598"/>
    <w:rsid w:val="001A0C5B"/>
    <w:rsid w:val="001C2F51"/>
    <w:rsid w:val="001D1120"/>
    <w:rsid w:val="001D3BDF"/>
    <w:rsid w:val="001D6E9F"/>
    <w:rsid w:val="001E5749"/>
    <w:rsid w:val="00216FF9"/>
    <w:rsid w:val="00220A88"/>
    <w:rsid w:val="00221375"/>
    <w:rsid w:val="00223965"/>
    <w:rsid w:val="00226EE4"/>
    <w:rsid w:val="00230E08"/>
    <w:rsid w:val="00242EFF"/>
    <w:rsid w:val="002561C1"/>
    <w:rsid w:val="00256581"/>
    <w:rsid w:val="00257E5B"/>
    <w:rsid w:val="00261F6D"/>
    <w:rsid w:val="00267FBC"/>
    <w:rsid w:val="002743CC"/>
    <w:rsid w:val="0029149E"/>
    <w:rsid w:val="002B0112"/>
    <w:rsid w:val="002B2405"/>
    <w:rsid w:val="002B39F0"/>
    <w:rsid w:val="002D7D6C"/>
    <w:rsid w:val="002E0418"/>
    <w:rsid w:val="00305B1B"/>
    <w:rsid w:val="0031593B"/>
    <w:rsid w:val="003249A3"/>
    <w:rsid w:val="00324CE3"/>
    <w:rsid w:val="00335DFE"/>
    <w:rsid w:val="0034755E"/>
    <w:rsid w:val="00347773"/>
    <w:rsid w:val="00365F08"/>
    <w:rsid w:val="00375411"/>
    <w:rsid w:val="003A3249"/>
    <w:rsid w:val="003B3A9A"/>
    <w:rsid w:val="003C03BB"/>
    <w:rsid w:val="003D2B2C"/>
    <w:rsid w:val="003D5AA3"/>
    <w:rsid w:val="003D62E9"/>
    <w:rsid w:val="003E41EB"/>
    <w:rsid w:val="003E57AB"/>
    <w:rsid w:val="003E6944"/>
    <w:rsid w:val="003E6B5F"/>
    <w:rsid w:val="00401402"/>
    <w:rsid w:val="00401650"/>
    <w:rsid w:val="00407462"/>
    <w:rsid w:val="004268C2"/>
    <w:rsid w:val="00427FF4"/>
    <w:rsid w:val="0044496E"/>
    <w:rsid w:val="004511F0"/>
    <w:rsid w:val="0045224C"/>
    <w:rsid w:val="00457FE3"/>
    <w:rsid w:val="00467371"/>
    <w:rsid w:val="00467E0D"/>
    <w:rsid w:val="004753D2"/>
    <w:rsid w:val="00475C25"/>
    <w:rsid w:val="004834D5"/>
    <w:rsid w:val="0049001C"/>
    <w:rsid w:val="004919AD"/>
    <w:rsid w:val="004970EF"/>
    <w:rsid w:val="004A27BF"/>
    <w:rsid w:val="004B1167"/>
    <w:rsid w:val="004D4562"/>
    <w:rsid w:val="004E0929"/>
    <w:rsid w:val="004E435B"/>
    <w:rsid w:val="004F79DB"/>
    <w:rsid w:val="00502A4B"/>
    <w:rsid w:val="00512330"/>
    <w:rsid w:val="005578F5"/>
    <w:rsid w:val="00560879"/>
    <w:rsid w:val="00571894"/>
    <w:rsid w:val="005729AA"/>
    <w:rsid w:val="005731A6"/>
    <w:rsid w:val="005735D2"/>
    <w:rsid w:val="00574842"/>
    <w:rsid w:val="005A403D"/>
    <w:rsid w:val="005A53A9"/>
    <w:rsid w:val="005C40E0"/>
    <w:rsid w:val="005C5783"/>
    <w:rsid w:val="005C6F67"/>
    <w:rsid w:val="005D0128"/>
    <w:rsid w:val="005D63C8"/>
    <w:rsid w:val="005E36D3"/>
    <w:rsid w:val="005F1E40"/>
    <w:rsid w:val="005F3650"/>
    <w:rsid w:val="005F3A4B"/>
    <w:rsid w:val="00611670"/>
    <w:rsid w:val="006205DA"/>
    <w:rsid w:val="00636074"/>
    <w:rsid w:val="00676F46"/>
    <w:rsid w:val="00680072"/>
    <w:rsid w:val="00685760"/>
    <w:rsid w:val="006866C6"/>
    <w:rsid w:val="006903CC"/>
    <w:rsid w:val="00694839"/>
    <w:rsid w:val="006955C4"/>
    <w:rsid w:val="006B611D"/>
    <w:rsid w:val="006C1566"/>
    <w:rsid w:val="006E0A9A"/>
    <w:rsid w:val="006E0E7D"/>
    <w:rsid w:val="006E2985"/>
    <w:rsid w:val="006E3194"/>
    <w:rsid w:val="006E7391"/>
    <w:rsid w:val="00703B6B"/>
    <w:rsid w:val="007371BF"/>
    <w:rsid w:val="007455B5"/>
    <w:rsid w:val="00771AA7"/>
    <w:rsid w:val="00790AE3"/>
    <w:rsid w:val="007A098F"/>
    <w:rsid w:val="007C4915"/>
    <w:rsid w:val="007D657C"/>
    <w:rsid w:val="007E06FD"/>
    <w:rsid w:val="007F5710"/>
    <w:rsid w:val="00800446"/>
    <w:rsid w:val="00802707"/>
    <w:rsid w:val="00807F05"/>
    <w:rsid w:val="00815C15"/>
    <w:rsid w:val="008416E5"/>
    <w:rsid w:val="00844DAD"/>
    <w:rsid w:val="00850698"/>
    <w:rsid w:val="00867E01"/>
    <w:rsid w:val="00884B47"/>
    <w:rsid w:val="008D0C13"/>
    <w:rsid w:val="008E10E6"/>
    <w:rsid w:val="008F3779"/>
    <w:rsid w:val="0090219B"/>
    <w:rsid w:val="00902FB3"/>
    <w:rsid w:val="00907B26"/>
    <w:rsid w:val="009237F9"/>
    <w:rsid w:val="00924366"/>
    <w:rsid w:val="00931666"/>
    <w:rsid w:val="00937FB7"/>
    <w:rsid w:val="00952380"/>
    <w:rsid w:val="00952F59"/>
    <w:rsid w:val="009575E7"/>
    <w:rsid w:val="00973FFD"/>
    <w:rsid w:val="00975A94"/>
    <w:rsid w:val="00975D36"/>
    <w:rsid w:val="00990B5F"/>
    <w:rsid w:val="00992214"/>
    <w:rsid w:val="009922F4"/>
    <w:rsid w:val="009B3195"/>
    <w:rsid w:val="009B4CB2"/>
    <w:rsid w:val="009C162D"/>
    <w:rsid w:val="009D5DD3"/>
    <w:rsid w:val="009D5F3F"/>
    <w:rsid w:val="009E2655"/>
    <w:rsid w:val="009E26B7"/>
    <w:rsid w:val="009E300D"/>
    <w:rsid w:val="009F5371"/>
    <w:rsid w:val="00A06E5D"/>
    <w:rsid w:val="00A13826"/>
    <w:rsid w:val="00A30FF1"/>
    <w:rsid w:val="00A34B35"/>
    <w:rsid w:val="00A5592A"/>
    <w:rsid w:val="00A74745"/>
    <w:rsid w:val="00A81B16"/>
    <w:rsid w:val="00A90576"/>
    <w:rsid w:val="00AA7AED"/>
    <w:rsid w:val="00AB28EC"/>
    <w:rsid w:val="00AB3609"/>
    <w:rsid w:val="00AB4B4E"/>
    <w:rsid w:val="00AD25E1"/>
    <w:rsid w:val="00AD2AFF"/>
    <w:rsid w:val="00AD4546"/>
    <w:rsid w:val="00B005B9"/>
    <w:rsid w:val="00B01CA7"/>
    <w:rsid w:val="00B079FA"/>
    <w:rsid w:val="00B1058A"/>
    <w:rsid w:val="00B15686"/>
    <w:rsid w:val="00B1632E"/>
    <w:rsid w:val="00B2079F"/>
    <w:rsid w:val="00B26D7E"/>
    <w:rsid w:val="00B4049E"/>
    <w:rsid w:val="00B47DB6"/>
    <w:rsid w:val="00B57478"/>
    <w:rsid w:val="00B714DB"/>
    <w:rsid w:val="00B935B4"/>
    <w:rsid w:val="00B97AB4"/>
    <w:rsid w:val="00BC4736"/>
    <w:rsid w:val="00BC5765"/>
    <w:rsid w:val="00BE43FA"/>
    <w:rsid w:val="00BF1952"/>
    <w:rsid w:val="00BF1BEB"/>
    <w:rsid w:val="00BF2168"/>
    <w:rsid w:val="00BF3EAE"/>
    <w:rsid w:val="00BF46C1"/>
    <w:rsid w:val="00BF579C"/>
    <w:rsid w:val="00BF651C"/>
    <w:rsid w:val="00C0066C"/>
    <w:rsid w:val="00C0115E"/>
    <w:rsid w:val="00C45518"/>
    <w:rsid w:val="00C470C1"/>
    <w:rsid w:val="00C54D7E"/>
    <w:rsid w:val="00C573AA"/>
    <w:rsid w:val="00C60745"/>
    <w:rsid w:val="00C80420"/>
    <w:rsid w:val="00C83FDB"/>
    <w:rsid w:val="00C94D35"/>
    <w:rsid w:val="00CA19BA"/>
    <w:rsid w:val="00CB2D9D"/>
    <w:rsid w:val="00CC0F42"/>
    <w:rsid w:val="00CC1325"/>
    <w:rsid w:val="00CC5865"/>
    <w:rsid w:val="00CF31A9"/>
    <w:rsid w:val="00D01D22"/>
    <w:rsid w:val="00D07022"/>
    <w:rsid w:val="00D07C60"/>
    <w:rsid w:val="00D07E57"/>
    <w:rsid w:val="00D16213"/>
    <w:rsid w:val="00D17125"/>
    <w:rsid w:val="00D20AD8"/>
    <w:rsid w:val="00D42DD0"/>
    <w:rsid w:val="00D4625D"/>
    <w:rsid w:val="00D51F0E"/>
    <w:rsid w:val="00D52938"/>
    <w:rsid w:val="00D86364"/>
    <w:rsid w:val="00DA1A75"/>
    <w:rsid w:val="00DA2F9F"/>
    <w:rsid w:val="00DA56B0"/>
    <w:rsid w:val="00DB1834"/>
    <w:rsid w:val="00DB5B14"/>
    <w:rsid w:val="00DB7645"/>
    <w:rsid w:val="00DC0747"/>
    <w:rsid w:val="00DC79BE"/>
    <w:rsid w:val="00DD393D"/>
    <w:rsid w:val="00DE3689"/>
    <w:rsid w:val="00E419BA"/>
    <w:rsid w:val="00E66328"/>
    <w:rsid w:val="00E664F0"/>
    <w:rsid w:val="00E7755E"/>
    <w:rsid w:val="00E83A37"/>
    <w:rsid w:val="00E977DE"/>
    <w:rsid w:val="00E9787C"/>
    <w:rsid w:val="00EA2F11"/>
    <w:rsid w:val="00EA3881"/>
    <w:rsid w:val="00EA6687"/>
    <w:rsid w:val="00EB64B1"/>
    <w:rsid w:val="00ED0146"/>
    <w:rsid w:val="00EE0844"/>
    <w:rsid w:val="00EE40B9"/>
    <w:rsid w:val="00EF7156"/>
    <w:rsid w:val="00F0410C"/>
    <w:rsid w:val="00F041E9"/>
    <w:rsid w:val="00F222D7"/>
    <w:rsid w:val="00F24382"/>
    <w:rsid w:val="00F27E91"/>
    <w:rsid w:val="00F50796"/>
    <w:rsid w:val="00F53B17"/>
    <w:rsid w:val="00F96F5C"/>
    <w:rsid w:val="00FA09F7"/>
    <w:rsid w:val="00FA2952"/>
    <w:rsid w:val="00FB2BF0"/>
    <w:rsid w:val="00FB403E"/>
    <w:rsid w:val="00FC2DD6"/>
    <w:rsid w:val="00FD5B1C"/>
    <w:rsid w:val="00FE2DB2"/>
    <w:rsid w:val="00FE4D77"/>
    <w:rsid w:val="00FE53D5"/>
    <w:rsid w:val="00FF1719"/>
    <w:rsid w:val="00FF7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457FE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tratsDiagrama">
    <w:name w:val="Antraštės Diagrama"/>
    <w:basedOn w:val="Numatytasispastraiposriftas"/>
    <w:link w:val="Antrats"/>
    <w:rsid w:val="008D0C13"/>
    <w:rPr>
      <w:sz w:val="24"/>
      <w:szCs w:val="24"/>
    </w:rPr>
  </w:style>
  <w:style w:type="character" w:customStyle="1" w:styleId="PoratDiagrama">
    <w:name w:val="Poraštė Diagrama"/>
    <w:basedOn w:val="Numatytasispastraiposriftas"/>
    <w:link w:val="Porat"/>
    <w:rsid w:val="008D0C13"/>
    <w:rPr>
      <w:sz w:val="24"/>
      <w:szCs w:val="24"/>
    </w:rPr>
  </w:style>
  <w:style w:type="paragraph" w:customStyle="1" w:styleId="bodytext">
    <w:name w:val="bodytext"/>
    <w:basedOn w:val="prastasis"/>
    <w:rsid w:val="008D0C13"/>
    <w:pPr>
      <w:spacing w:before="100" w:beforeAutospacing="1" w:after="100" w:afterAutospacing="1"/>
    </w:pPr>
  </w:style>
  <w:style w:type="paragraph" w:styleId="Betarp">
    <w:name w:val="No Spacing"/>
    <w:uiPriority w:val="1"/>
    <w:qFormat/>
    <w:rsid w:val="00A34B35"/>
    <w:rPr>
      <w:rFonts w:eastAsia="Calibri"/>
      <w:sz w:val="24"/>
      <w:szCs w:val="22"/>
      <w:lang w:eastAsia="en-US"/>
    </w:rPr>
  </w:style>
  <w:style w:type="paragraph" w:styleId="Debesliotekstas">
    <w:name w:val="Balloon Text"/>
    <w:basedOn w:val="prastasis"/>
    <w:link w:val="DebesliotekstasDiagrama"/>
    <w:rsid w:val="0013726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137266"/>
    <w:rPr>
      <w:rFonts w:ascii="Tahoma" w:hAnsi="Tahoma" w:cs="Tahoma"/>
      <w:sz w:val="16"/>
      <w:szCs w:val="16"/>
    </w:rPr>
  </w:style>
  <w:style w:type="paragraph" w:styleId="prastasistinklapis">
    <w:name w:val="Normal (Web)"/>
    <w:basedOn w:val="prastasis"/>
    <w:uiPriority w:val="99"/>
    <w:unhideWhenUsed/>
    <w:rsid w:val="006E7391"/>
    <w:pPr>
      <w:spacing w:before="100" w:beforeAutospacing="1" w:after="100" w:afterAutospacing="1"/>
    </w:pPr>
  </w:style>
  <w:style w:type="character" w:styleId="Emfaz">
    <w:name w:val="Emphasis"/>
    <w:basedOn w:val="Numatytasispastraiposriftas"/>
    <w:uiPriority w:val="20"/>
    <w:qFormat/>
    <w:rsid w:val="006E7391"/>
    <w:rPr>
      <w:i/>
      <w:iCs/>
    </w:rPr>
  </w:style>
  <w:style w:type="character" w:styleId="Hipersaitas">
    <w:name w:val="Hyperlink"/>
    <w:basedOn w:val="Numatytasispastraiposriftas"/>
    <w:rsid w:val="00571894"/>
    <w:rPr>
      <w:color w:val="0000FF" w:themeColor="hyperlink"/>
      <w:u w:val="single"/>
    </w:rPr>
  </w:style>
  <w:style w:type="character" w:styleId="Grietas">
    <w:name w:val="Strong"/>
    <w:basedOn w:val="Numatytasispastraiposriftas"/>
    <w:uiPriority w:val="22"/>
    <w:qFormat/>
    <w:rsid w:val="00850698"/>
    <w:rPr>
      <w:b/>
      <w:bCs/>
    </w:rPr>
  </w:style>
  <w:style w:type="character" w:styleId="Perirtashipersaitas">
    <w:name w:val="FollowedHyperlink"/>
    <w:basedOn w:val="Numatytasispastraiposriftas"/>
    <w:rsid w:val="005731A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e-tar.lt/portal/legalAct.html?documentId=367ad700fadc11e99681cd81dcdca52c" TargetMode="External"/><Relationship Id="rId18" Type="http://schemas.openxmlformats.org/officeDocument/2006/relationships/hyperlink" Target="mailto:birute.domarkiene@marijampole.lt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mailto:vilija.sopiene@marijampole.lt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e-tar.lt/portal/lt/legalActEditions/9b8be100df5411e48b678a6bad30f55f" TargetMode="External"/><Relationship Id="rId17" Type="http://schemas.openxmlformats.org/officeDocument/2006/relationships/hyperlink" Target="mailto:birute.domarkiene@marijampole.lt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mailto:vilija.sopiene@marijampole.lt" TargetMode="External"/><Relationship Id="rId20" Type="http://schemas.openxmlformats.org/officeDocument/2006/relationships/hyperlink" Target="mailto:ramune.stanuliene@marijampole.lt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-tar.lt/portal/lt/legalActEditions/TAR.D4A66ACB9F97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mailto:ramune.stanuliene@marijampole.lt" TargetMode="External"/><Relationship Id="rId23" Type="http://schemas.openxmlformats.org/officeDocument/2006/relationships/hyperlink" Target="mailto:birute.domarkiene@marijampole.lt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e-tar.lt/portal/lt/legalActEditions/e944ee00600111e4bad5c03f56793630" TargetMode="External"/><Relationship Id="rId19" Type="http://schemas.openxmlformats.org/officeDocument/2006/relationships/hyperlink" Target="mailto:birute.domarkiene@marijampole.lt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192.168.0.253/aktai/Default.aspx?Id=3&amp;DocId=53941" TargetMode="External"/><Relationship Id="rId22" Type="http://schemas.openxmlformats.org/officeDocument/2006/relationships/hyperlink" Target="mailto:birute.domarkiene@marijampole.lt" TargetMode="External"/><Relationship Id="rId27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Admin_dir_isak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3F9F3D-541A-4752-803A-085F555EA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Admin_dir_isak.dot</Template>
  <TotalTime>26</TotalTime>
  <Pages>1</Pages>
  <Words>5189</Words>
  <Characters>2959</Characters>
  <Application>Microsoft Office Word</Application>
  <DocSecurity>0</DocSecurity>
  <Lines>24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8132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vnl</dc:creator>
  <cp:lastModifiedBy>Jurgita</cp:lastModifiedBy>
  <cp:revision>11</cp:revision>
  <cp:lastPrinted>2020-05-27T17:57:00Z</cp:lastPrinted>
  <dcterms:created xsi:type="dcterms:W3CDTF">2020-05-14T05:43:00Z</dcterms:created>
  <dcterms:modified xsi:type="dcterms:W3CDTF">2020-05-27T17:57:00Z</dcterms:modified>
</cp:coreProperties>
</file>