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EEE" w:rsidRDefault="00C24EEE" w:rsidP="004A0B1A">
      <w:pPr>
        <w:tabs>
          <w:tab w:val="left" w:pos="5557"/>
          <w:tab w:val="left" w:pos="6840"/>
          <w:tab w:val="left" w:pos="7020"/>
        </w:tabs>
        <w:jc w:val="center"/>
        <w:rPr>
          <w:b/>
        </w:rPr>
      </w:pPr>
      <w:r>
        <w:rPr>
          <w:b/>
        </w:rPr>
        <w:t>ADMINISTRACINĖS PASLAUGOS TEIKIMO APRAŠYMAS</w:t>
      </w:r>
      <w:r w:rsidR="004A0B1A">
        <w:rPr>
          <w:b/>
        </w:rPr>
        <w:t xml:space="preserve"> </w:t>
      </w:r>
      <w:bookmarkStart w:id="0" w:name="Tekstas6"/>
      <w:r>
        <w:rPr>
          <w:b/>
          <w:noProof/>
        </w:rPr>
        <w:t>DĖL</w:t>
      </w:r>
      <w:bookmarkEnd w:id="0"/>
      <w:r w:rsidR="0033237E">
        <w:rPr>
          <w:b/>
        </w:rPr>
        <w:t xml:space="preserve"> </w:t>
      </w:r>
      <w:r w:rsidR="009C4F43">
        <w:rPr>
          <w:b/>
        </w:rPr>
        <w:t xml:space="preserve">PRAŠYMO </w:t>
      </w:r>
      <w:r w:rsidR="001C4FB6">
        <w:rPr>
          <w:b/>
          <w:color w:val="000000"/>
        </w:rPr>
        <w:t xml:space="preserve">IŠMOKAI </w:t>
      </w:r>
      <w:r w:rsidR="004A0B1A">
        <w:rPr>
          <w:b/>
          <w:color w:val="000000"/>
        </w:rPr>
        <w:t xml:space="preserve">ĮVAIKINUS VAIKĄ </w:t>
      </w:r>
      <w:r w:rsidR="005B103B">
        <w:rPr>
          <w:b/>
        </w:rPr>
        <w:t>PRIĖMIMO,</w:t>
      </w:r>
      <w:r w:rsidR="009C4F43">
        <w:rPr>
          <w:b/>
        </w:rPr>
        <w:t xml:space="preserve"> IŠMOKOS </w:t>
      </w:r>
      <w:r w:rsidR="001C7F13">
        <w:rPr>
          <w:b/>
        </w:rPr>
        <w:t>SKYRIMO IR MOK</w:t>
      </w:r>
      <w:r w:rsidR="007C655A">
        <w:rPr>
          <w:b/>
        </w:rPr>
        <w:t>Ė</w:t>
      </w:r>
      <w:r w:rsidR="001C7F13">
        <w:rPr>
          <w:b/>
        </w:rPr>
        <w:t>JIMO</w:t>
      </w:r>
    </w:p>
    <w:p w:rsidR="00C24EEE" w:rsidRDefault="00C24EEE" w:rsidP="00CE712D">
      <w:pPr>
        <w:tabs>
          <w:tab w:val="left" w:pos="5557"/>
          <w:tab w:val="left" w:pos="6840"/>
          <w:tab w:val="left" w:pos="7020"/>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44"/>
        <w:gridCol w:w="2888"/>
        <w:gridCol w:w="97"/>
        <w:gridCol w:w="3217"/>
      </w:tblGrid>
      <w:tr w:rsidR="001F1725" w:rsidTr="00780E19">
        <w:tc>
          <w:tcPr>
            <w:tcW w:w="3544" w:type="dxa"/>
            <w:shd w:val="clear" w:color="auto" w:fill="auto"/>
          </w:tcPr>
          <w:p w:rsidR="00C24EEE" w:rsidRDefault="001D4C24">
            <w:pPr>
              <w:pStyle w:val="bodytext"/>
            </w:pPr>
            <w:r>
              <w:t>A</w:t>
            </w:r>
            <w:r w:rsidR="00C24EEE">
              <w:t>dministracinės paslaugos pavadinimas</w:t>
            </w:r>
          </w:p>
        </w:tc>
        <w:tc>
          <w:tcPr>
            <w:tcW w:w="6202" w:type="dxa"/>
            <w:gridSpan w:val="3"/>
            <w:shd w:val="clear" w:color="auto" w:fill="auto"/>
          </w:tcPr>
          <w:p w:rsidR="00C24EEE" w:rsidRPr="00F31C8F" w:rsidRDefault="009C4F43" w:rsidP="004A0B1A">
            <w:pPr>
              <w:pStyle w:val="bodytext"/>
            </w:pPr>
            <w:r>
              <w:t xml:space="preserve">Prašymo </w:t>
            </w:r>
            <w:r w:rsidR="005051D6" w:rsidRPr="00E1716D">
              <w:rPr>
                <w:color w:val="000000"/>
              </w:rPr>
              <w:t>išmok</w:t>
            </w:r>
            <w:r w:rsidR="005051D6">
              <w:rPr>
                <w:color w:val="000000"/>
              </w:rPr>
              <w:t>ai</w:t>
            </w:r>
            <w:r w:rsidR="005051D6" w:rsidRPr="00E1716D">
              <w:rPr>
                <w:color w:val="000000"/>
              </w:rPr>
              <w:t xml:space="preserve"> </w:t>
            </w:r>
            <w:r w:rsidR="004A0B1A">
              <w:rPr>
                <w:color w:val="000000"/>
              </w:rPr>
              <w:t xml:space="preserve">įvaikinus vaiką </w:t>
            </w:r>
            <w:r>
              <w:t xml:space="preserve">priėmimas, </w:t>
            </w:r>
            <w:r w:rsidR="00C92F84">
              <w:t xml:space="preserve">išmokos </w:t>
            </w:r>
            <w:r w:rsidR="007304D8" w:rsidRPr="00F31C8F">
              <w:t>skyrimas ir mokėjimas</w:t>
            </w:r>
          </w:p>
        </w:tc>
      </w:tr>
      <w:tr w:rsidR="002E4A1E" w:rsidTr="00780E19">
        <w:tc>
          <w:tcPr>
            <w:tcW w:w="3544" w:type="dxa"/>
            <w:shd w:val="clear" w:color="auto" w:fill="auto"/>
          </w:tcPr>
          <w:p w:rsidR="002E4A1E" w:rsidRPr="005C6BC5" w:rsidRDefault="002E4A1E" w:rsidP="007E7C93">
            <w:pPr>
              <w:spacing w:after="100" w:afterAutospacing="1"/>
            </w:pPr>
            <w:r w:rsidRPr="005C6BC5">
              <w:t>Administracinės paslaugos kodas</w:t>
            </w:r>
          </w:p>
        </w:tc>
        <w:tc>
          <w:tcPr>
            <w:tcW w:w="6202" w:type="dxa"/>
            <w:gridSpan w:val="3"/>
            <w:shd w:val="clear" w:color="auto" w:fill="auto"/>
            <w:vAlign w:val="center"/>
          </w:tcPr>
          <w:p w:rsidR="002E4A1E" w:rsidRPr="005C6BC5" w:rsidRDefault="002E4A1E" w:rsidP="004A0B1A">
            <w:r>
              <w:t>12-</w:t>
            </w:r>
            <w:r w:rsidR="004A0B1A">
              <w:t>39</w:t>
            </w:r>
          </w:p>
        </w:tc>
      </w:tr>
      <w:tr w:rsidR="002E4A1E" w:rsidTr="00780E19">
        <w:tc>
          <w:tcPr>
            <w:tcW w:w="3544" w:type="dxa"/>
            <w:shd w:val="clear" w:color="auto" w:fill="auto"/>
          </w:tcPr>
          <w:p w:rsidR="002E4A1E" w:rsidRPr="005C6BC5" w:rsidRDefault="002E4A1E" w:rsidP="007E7C93">
            <w:pPr>
              <w:spacing w:after="100" w:afterAutospacing="1"/>
            </w:pPr>
            <w:r w:rsidRPr="005C6BC5">
              <w:t>Administracinės paslaugos aprašymo versija ir jos sukūrimo data</w:t>
            </w:r>
          </w:p>
        </w:tc>
        <w:tc>
          <w:tcPr>
            <w:tcW w:w="6202" w:type="dxa"/>
            <w:gridSpan w:val="3"/>
            <w:shd w:val="clear" w:color="auto" w:fill="auto"/>
            <w:vAlign w:val="center"/>
          </w:tcPr>
          <w:p w:rsidR="002E4A1E" w:rsidRPr="005C6BC5" w:rsidRDefault="00FB55B6" w:rsidP="007E7C93">
            <w:r>
              <w:t>3</w:t>
            </w:r>
            <w:r w:rsidR="002E4A1E" w:rsidRPr="005C6BC5">
              <w:t xml:space="preserve"> versija </w:t>
            </w:r>
          </w:p>
          <w:p w:rsidR="002E4A1E" w:rsidRPr="005C6BC5" w:rsidRDefault="002E4A1E" w:rsidP="002A4DA0">
            <w:r w:rsidRPr="005C6BC5">
              <w:t>20</w:t>
            </w:r>
            <w:r w:rsidR="00FB55B6">
              <w:t>20-04-22</w:t>
            </w:r>
            <w:r w:rsidRPr="005C6BC5">
              <w:t xml:space="preserve"> </w:t>
            </w:r>
          </w:p>
        </w:tc>
      </w:tr>
      <w:tr w:rsidR="002E4A1E" w:rsidTr="00780E19">
        <w:tc>
          <w:tcPr>
            <w:tcW w:w="3544" w:type="dxa"/>
            <w:shd w:val="clear" w:color="auto" w:fill="auto"/>
          </w:tcPr>
          <w:p w:rsidR="002E4A1E" w:rsidRPr="005C6BC5" w:rsidRDefault="002E4A1E" w:rsidP="007E7C93">
            <w:pPr>
              <w:spacing w:after="100" w:afterAutospacing="1"/>
            </w:pPr>
            <w:r w:rsidRPr="005C6BC5">
              <w:t>Administracinės paslaugos gavėjai</w:t>
            </w:r>
          </w:p>
        </w:tc>
        <w:tc>
          <w:tcPr>
            <w:tcW w:w="6202" w:type="dxa"/>
            <w:gridSpan w:val="3"/>
            <w:shd w:val="clear" w:color="auto" w:fill="auto"/>
            <w:vAlign w:val="center"/>
          </w:tcPr>
          <w:p w:rsidR="002E4A1E" w:rsidRPr="005C6BC5" w:rsidRDefault="002E4A1E" w:rsidP="007E7C93">
            <w:r w:rsidRPr="005C6BC5">
              <w:t>Gyventojai</w:t>
            </w:r>
          </w:p>
          <w:p w:rsidR="002E4A1E" w:rsidRPr="005C6BC5" w:rsidRDefault="002E4A1E" w:rsidP="007E7C93">
            <w:r w:rsidRPr="005C6BC5">
              <w:t>Užsieniečiai</w:t>
            </w:r>
          </w:p>
        </w:tc>
      </w:tr>
      <w:tr w:rsidR="002E4A1E" w:rsidTr="00780E19">
        <w:tc>
          <w:tcPr>
            <w:tcW w:w="3544" w:type="dxa"/>
            <w:shd w:val="clear" w:color="auto" w:fill="auto"/>
          </w:tcPr>
          <w:p w:rsidR="002E4A1E" w:rsidRPr="005C6BC5" w:rsidRDefault="002E4A1E" w:rsidP="007E7C93">
            <w:pPr>
              <w:spacing w:after="100" w:afterAutospacing="1"/>
            </w:pPr>
            <w:r w:rsidRPr="005C6BC5">
              <w:t>Funkcija, kurią vykdant teikiama administracinė paslauga</w:t>
            </w:r>
          </w:p>
        </w:tc>
        <w:tc>
          <w:tcPr>
            <w:tcW w:w="6202" w:type="dxa"/>
            <w:gridSpan w:val="3"/>
            <w:shd w:val="clear" w:color="auto" w:fill="auto"/>
            <w:vAlign w:val="center"/>
          </w:tcPr>
          <w:p w:rsidR="002E4A1E" w:rsidRPr="005C6BC5" w:rsidRDefault="002E4A1E" w:rsidP="007E7C93">
            <w:r>
              <w:t>Valstybinė</w:t>
            </w:r>
            <w:r w:rsidRPr="005C6BC5">
              <w:t xml:space="preserve"> funkcija</w:t>
            </w:r>
          </w:p>
        </w:tc>
      </w:tr>
      <w:tr w:rsidR="002E4A1E" w:rsidRPr="004A6DE2" w:rsidTr="00780E19">
        <w:tc>
          <w:tcPr>
            <w:tcW w:w="3544" w:type="dxa"/>
            <w:shd w:val="clear" w:color="auto" w:fill="auto"/>
          </w:tcPr>
          <w:p w:rsidR="002E4A1E" w:rsidRDefault="002E4A1E">
            <w:pPr>
              <w:pStyle w:val="bodytext"/>
            </w:pPr>
            <w:r>
              <w:t>Administracinės paslaugos aprašymas</w:t>
            </w:r>
          </w:p>
        </w:tc>
        <w:tc>
          <w:tcPr>
            <w:tcW w:w="6202" w:type="dxa"/>
            <w:gridSpan w:val="3"/>
            <w:shd w:val="clear" w:color="auto" w:fill="auto"/>
          </w:tcPr>
          <w:p w:rsidR="002E4A1E" w:rsidRPr="001C4FB6" w:rsidRDefault="002E4A1E" w:rsidP="002E4A1E">
            <w:r w:rsidRPr="001C4FB6">
              <w:t xml:space="preserve">Tikslas – priimti asmens, kuris kreipiasi į Marijampolės savivaldybės administraciją (toliau - Administraciją), prašymą  </w:t>
            </w:r>
            <w:r w:rsidR="001C4FB6" w:rsidRPr="001C4FB6">
              <w:rPr>
                <w:color w:val="000000"/>
              </w:rPr>
              <w:t>išmokai</w:t>
            </w:r>
            <w:r w:rsidR="004A0B1A">
              <w:rPr>
                <w:color w:val="000000"/>
              </w:rPr>
              <w:t xml:space="preserve"> įvaikinus vaiką </w:t>
            </w:r>
            <w:r w:rsidR="002A4DA0">
              <w:rPr>
                <w:color w:val="000000"/>
              </w:rPr>
              <w:t xml:space="preserve">(toliau-išmoka) </w:t>
            </w:r>
            <w:r w:rsidRPr="001C4FB6">
              <w:t xml:space="preserve">gauti,  jį išnagrinėti, priimti sprendimą dėl išmokos skyrimo ir mokėjimo ir pateikti pareiškėjui atsakymą. </w:t>
            </w:r>
          </w:p>
          <w:p w:rsidR="002A4DA0" w:rsidRDefault="002A4DA0" w:rsidP="002A4DA0">
            <w:pPr>
              <w:pStyle w:val="bodytext"/>
              <w:spacing w:before="0" w:beforeAutospacing="0" w:after="0" w:afterAutospacing="0"/>
              <w:rPr>
                <w:color w:val="000000"/>
              </w:rPr>
            </w:pPr>
            <w:r>
              <w:rPr>
                <w:color w:val="000000"/>
              </w:rPr>
              <w:t xml:space="preserve">Asmenys prašymą ir dokumentus, reikalingus  išmokai skirti, gali pateikti tiesiogiai atvykę į seniūnijas, atsiųsti registruotu laišku arba pateikti elektroniniu būdu </w:t>
            </w:r>
            <w:r w:rsidRPr="00EE7446">
              <w:t>(</w:t>
            </w:r>
            <w:hyperlink r:id="rId5" w:history="1">
              <w:r w:rsidRPr="00EE7446">
                <w:rPr>
                  <w:rStyle w:val="Hipersaitas"/>
                </w:rPr>
                <w:t>http://www.spis.lt</w:t>
              </w:r>
            </w:hyperlink>
            <w:r w:rsidRPr="00EE7446">
              <w:t>)</w:t>
            </w:r>
          </w:p>
          <w:p w:rsidR="002A4DA0" w:rsidRDefault="002A4DA0" w:rsidP="002A4DA0">
            <w:pPr>
              <w:pStyle w:val="bodytext"/>
              <w:spacing w:before="0" w:beforeAutospacing="0" w:after="0" w:afterAutospacing="0"/>
              <w:rPr>
                <w:color w:val="000000"/>
              </w:rPr>
            </w:pPr>
            <w:r>
              <w:rPr>
                <w:color w:val="000000"/>
              </w:rPr>
              <w:t xml:space="preserve"> Jeigu prašymas siunčiamas registruotu laišku ar elektroniniu būdu, prie prašymo turi būti pridedamos asmens, turinčio teisę gauti  išmoką, reikalingų dokumentų kopijos. Asmens pateiktos kopijos turi būti patvirtintos dokumentą išdavusios Lietuvos Respublikos ar užsienio valstybės institucijos, notaro ar kito asmens, įgalioto atlikti notarinius veiksmus, arba konsulinio pareigūno, arba kito kompetentingo užsienio valstybės pareigūno.</w:t>
            </w:r>
          </w:p>
          <w:p w:rsidR="00EC23FC" w:rsidRPr="00EC23FC" w:rsidRDefault="002A4DA0" w:rsidP="004A0B1A">
            <w:pPr>
              <w:pStyle w:val="HTMLiankstoformatuotas"/>
              <w:rPr>
                <w:rFonts w:ascii="Times New Roman" w:hAnsi="Times New Roman" w:cs="Times New Roman"/>
                <w:sz w:val="24"/>
                <w:szCs w:val="24"/>
              </w:rPr>
            </w:pPr>
            <w:r>
              <w:rPr>
                <w:rFonts w:ascii="Times New Roman" w:hAnsi="Times New Roman" w:cs="Times New Roman"/>
                <w:color w:val="000000"/>
                <w:sz w:val="24"/>
                <w:szCs w:val="24"/>
              </w:rPr>
              <w:t xml:space="preserve">        </w:t>
            </w:r>
            <w:r w:rsidR="00EC23FC" w:rsidRPr="00EC23FC">
              <w:rPr>
                <w:rFonts w:ascii="Times New Roman" w:hAnsi="Times New Roman" w:cs="Times New Roman"/>
                <w:color w:val="000000"/>
                <w:sz w:val="24"/>
                <w:szCs w:val="24"/>
              </w:rPr>
              <w:t xml:space="preserve">Įvaikinus vaiką, jį auginančiam vienam iš vaiko įtėvių 24 mėnesius nuo teismo sprendimo įvaikinti įsiteisėjimo dienos (skubaus vykdymo atveju – nuo sprendimo vykdymo pradžios) skiriama 8 bazinių socialinių išmokų </w:t>
            </w:r>
            <w:r w:rsidR="00EC23FC" w:rsidRPr="00780E19">
              <w:rPr>
                <w:rFonts w:ascii="Times New Roman" w:hAnsi="Times New Roman" w:cs="Times New Roman"/>
                <w:sz w:val="24"/>
                <w:szCs w:val="24"/>
              </w:rPr>
              <w:t>(BSI-3</w:t>
            </w:r>
            <w:r w:rsidR="00FE7427" w:rsidRPr="00780E19">
              <w:rPr>
                <w:rFonts w:ascii="Times New Roman" w:hAnsi="Times New Roman" w:cs="Times New Roman"/>
                <w:sz w:val="24"/>
                <w:szCs w:val="24"/>
              </w:rPr>
              <w:t>9</w:t>
            </w:r>
            <w:r w:rsidR="00EC23FC" w:rsidRPr="00780E19">
              <w:rPr>
                <w:rFonts w:ascii="Times New Roman" w:hAnsi="Times New Roman" w:cs="Times New Roman"/>
                <w:sz w:val="24"/>
                <w:szCs w:val="24"/>
              </w:rPr>
              <w:t xml:space="preserve">,0 </w:t>
            </w:r>
            <w:proofErr w:type="spellStart"/>
            <w:r w:rsidR="00EC23FC" w:rsidRPr="00780E19">
              <w:rPr>
                <w:rFonts w:ascii="Times New Roman" w:hAnsi="Times New Roman" w:cs="Times New Roman"/>
                <w:sz w:val="24"/>
                <w:szCs w:val="24"/>
              </w:rPr>
              <w:t>Eur</w:t>
            </w:r>
            <w:proofErr w:type="spellEnd"/>
            <w:r w:rsidR="00EC23FC" w:rsidRPr="00780E19">
              <w:rPr>
                <w:rFonts w:ascii="Times New Roman" w:hAnsi="Times New Roman" w:cs="Times New Roman"/>
                <w:sz w:val="24"/>
                <w:szCs w:val="24"/>
              </w:rPr>
              <w:t>)</w:t>
            </w:r>
            <w:r w:rsidR="00EC23FC">
              <w:rPr>
                <w:rFonts w:ascii="Times New Roman" w:hAnsi="Times New Roman" w:cs="Times New Roman"/>
                <w:color w:val="000000"/>
                <w:sz w:val="24"/>
                <w:szCs w:val="24"/>
              </w:rPr>
              <w:t xml:space="preserve"> </w:t>
            </w:r>
            <w:r w:rsidR="00EC23FC" w:rsidRPr="00EC23FC">
              <w:rPr>
                <w:rFonts w:ascii="Times New Roman" w:hAnsi="Times New Roman" w:cs="Times New Roman"/>
                <w:color w:val="000000"/>
                <w:sz w:val="24"/>
                <w:szCs w:val="24"/>
              </w:rPr>
              <w:t>dydžio išmoka per mėnesį ir mokama ne ilgiau, iki vaikui sukaks 18 metų, išskyrus atvejus, kai jis pagal Ligos ir motinystės socialinio draudimo įstatymą turi teisę gauti vaiko priežiūros išmoką ir jos dydis yra ne mažesnis už šioje dalyje nustatytą išmokos dydį.</w:t>
            </w:r>
          </w:p>
          <w:p w:rsidR="004A0B1A" w:rsidRPr="004A0B1A" w:rsidRDefault="00EC23FC" w:rsidP="004A0B1A">
            <w:pPr>
              <w:pStyle w:val="HTMLiankstoformatuotas"/>
              <w:rPr>
                <w:rStyle w:val="Hipersaitas"/>
                <w:rFonts w:ascii="Times New Roman" w:hAnsi="Times New Roman" w:cs="Times New Roman"/>
                <w:i/>
                <w:iCs/>
                <w:color w:val="000000"/>
                <w:sz w:val="24"/>
                <w:szCs w:val="24"/>
              </w:rPr>
            </w:pPr>
            <w:r>
              <w:rPr>
                <w:rFonts w:ascii="Times New Roman" w:hAnsi="Times New Roman" w:cs="Times New Roman"/>
                <w:sz w:val="24"/>
                <w:szCs w:val="24"/>
              </w:rPr>
              <w:t xml:space="preserve"> </w:t>
            </w:r>
            <w:r w:rsidR="004A0B1A">
              <w:rPr>
                <w:rFonts w:ascii="Times New Roman" w:hAnsi="Times New Roman" w:cs="Times New Roman"/>
                <w:sz w:val="24"/>
                <w:szCs w:val="24"/>
              </w:rPr>
              <w:t xml:space="preserve">  </w:t>
            </w:r>
            <w:r w:rsidR="004A0B1A" w:rsidRPr="004A0B1A">
              <w:rPr>
                <w:rFonts w:ascii="Times New Roman" w:hAnsi="Times New Roman" w:cs="Times New Roman"/>
                <w:sz w:val="24"/>
                <w:szCs w:val="24"/>
              </w:rPr>
              <w:t xml:space="preserve">Jeigu vaiko priežiūros išmokos, skiriamos pagal </w:t>
            </w:r>
            <w:bookmarkStart w:id="1" w:name="P44333_5"/>
            <w:r w:rsidR="00346468" w:rsidRPr="004A0B1A">
              <w:rPr>
                <w:rFonts w:ascii="Times New Roman" w:hAnsi="Times New Roman" w:cs="Times New Roman"/>
                <w:sz w:val="24"/>
                <w:szCs w:val="24"/>
              </w:rPr>
              <w:fldChar w:fldCharType="begin"/>
            </w:r>
            <w:r w:rsidR="004A0B1A" w:rsidRPr="004A0B1A">
              <w:rPr>
                <w:rFonts w:ascii="Times New Roman" w:hAnsi="Times New Roman" w:cs="Times New Roman"/>
                <w:sz w:val="24"/>
                <w:szCs w:val="24"/>
              </w:rPr>
              <w:instrText xml:space="preserve"> HYPERLINK "http://192.168.0.252/Litlex/ll.dll?Tekstas=1&amp;Id=44333&amp;BF=1" \t "FTurinys" </w:instrText>
            </w:r>
            <w:r w:rsidR="00346468" w:rsidRPr="004A0B1A">
              <w:rPr>
                <w:rFonts w:ascii="Times New Roman" w:hAnsi="Times New Roman" w:cs="Times New Roman"/>
                <w:sz w:val="24"/>
                <w:szCs w:val="24"/>
              </w:rPr>
              <w:fldChar w:fldCharType="separate"/>
            </w:r>
            <w:r w:rsidR="004A0B1A" w:rsidRPr="004A0B1A">
              <w:rPr>
                <w:rStyle w:val="Hipersaitas"/>
                <w:rFonts w:ascii="Times New Roman" w:hAnsi="Times New Roman" w:cs="Times New Roman"/>
                <w:i/>
                <w:iCs/>
                <w:color w:val="000000"/>
                <w:sz w:val="24"/>
                <w:szCs w:val="24"/>
              </w:rPr>
              <w:t>Ligos  ir</w:t>
            </w:r>
          </w:p>
          <w:p w:rsidR="004A0B1A" w:rsidRPr="004A0B1A" w:rsidRDefault="004A0B1A" w:rsidP="004A0B1A">
            <w:pPr>
              <w:pStyle w:val="HTMLiankstoformatuotas"/>
              <w:rPr>
                <w:rFonts w:ascii="Times New Roman" w:hAnsi="Times New Roman" w:cs="Times New Roman"/>
                <w:sz w:val="24"/>
                <w:szCs w:val="24"/>
              </w:rPr>
            </w:pPr>
            <w:r w:rsidRPr="004A0B1A">
              <w:rPr>
                <w:rStyle w:val="Hipersaitas"/>
                <w:rFonts w:ascii="Times New Roman" w:hAnsi="Times New Roman" w:cs="Times New Roman"/>
                <w:i/>
                <w:iCs/>
                <w:color w:val="000000"/>
                <w:sz w:val="24"/>
                <w:szCs w:val="24"/>
              </w:rPr>
              <w:t>motinystės  socialinio draudimo įstatymą</w:t>
            </w:r>
            <w:r w:rsidR="00346468" w:rsidRPr="004A0B1A">
              <w:rPr>
                <w:rFonts w:ascii="Times New Roman" w:hAnsi="Times New Roman" w:cs="Times New Roman"/>
                <w:sz w:val="24"/>
                <w:szCs w:val="24"/>
              </w:rPr>
              <w:fldChar w:fldCharType="end"/>
            </w:r>
            <w:bookmarkEnd w:id="1"/>
            <w:r w:rsidR="0041270B">
              <w:rPr>
                <w:rFonts w:ascii="Times New Roman" w:hAnsi="Times New Roman" w:cs="Times New Roman"/>
                <w:noProof/>
                <w:color w:val="0000FF"/>
                <w:sz w:val="24"/>
                <w:szCs w:val="24"/>
              </w:rPr>
              <w:drawing>
                <wp:inline distT="0" distB="0" distL="0" distR="0">
                  <wp:extent cx="114300" cy="114300"/>
                  <wp:effectExtent l="19050" t="0" r="0" b="0"/>
                  <wp:docPr id="2" name="Paveikslėlis 2" descr="LLR120">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LR120"/>
                          <pic:cNvPicPr>
                            <a:picLocks noChangeAspect="1" noChangeArrowheads="1"/>
                          </pic:cNvPicPr>
                        </pic:nvPicPr>
                        <pic:blipFill>
                          <a:blip r:embed="rId7" cstate="print"/>
                          <a:srcRect/>
                          <a:stretch>
                            <a:fillRect/>
                          </a:stretch>
                        </pic:blipFill>
                        <pic:spPr bwMode="auto">
                          <a:xfrm>
                            <a:off x="0" y="0"/>
                            <a:ext cx="114300" cy="114300"/>
                          </a:xfrm>
                          <a:prstGeom prst="rect">
                            <a:avLst/>
                          </a:prstGeom>
                          <a:noFill/>
                          <a:ln w="9525">
                            <a:noFill/>
                            <a:miter lim="800000"/>
                            <a:headEnd/>
                            <a:tailEnd/>
                          </a:ln>
                        </pic:spPr>
                      </pic:pic>
                    </a:graphicData>
                  </a:graphic>
                </wp:inline>
              </w:drawing>
            </w:r>
            <w:r w:rsidRPr="004A0B1A">
              <w:rPr>
                <w:rFonts w:ascii="Times New Roman" w:hAnsi="Times New Roman" w:cs="Times New Roman"/>
                <w:sz w:val="24"/>
                <w:szCs w:val="24"/>
              </w:rPr>
              <w:t xml:space="preserve">, dydis yra </w:t>
            </w:r>
            <w:r>
              <w:rPr>
                <w:rFonts w:ascii="Times New Roman" w:hAnsi="Times New Roman" w:cs="Times New Roman"/>
                <w:sz w:val="24"/>
                <w:szCs w:val="24"/>
              </w:rPr>
              <w:t xml:space="preserve"> m</w:t>
            </w:r>
            <w:r w:rsidRPr="004A0B1A">
              <w:rPr>
                <w:rFonts w:ascii="Times New Roman" w:hAnsi="Times New Roman" w:cs="Times New Roman"/>
                <w:sz w:val="24"/>
                <w:szCs w:val="24"/>
              </w:rPr>
              <w:t>ažesnis   už</w:t>
            </w:r>
            <w:r>
              <w:rPr>
                <w:rFonts w:ascii="Times New Roman" w:hAnsi="Times New Roman" w:cs="Times New Roman"/>
                <w:sz w:val="24"/>
                <w:szCs w:val="24"/>
              </w:rPr>
              <w:t xml:space="preserve"> 304,0 </w:t>
            </w:r>
            <w:proofErr w:type="spellStart"/>
            <w:r>
              <w:rPr>
                <w:rFonts w:ascii="Times New Roman" w:hAnsi="Times New Roman" w:cs="Times New Roman"/>
                <w:sz w:val="24"/>
                <w:szCs w:val="24"/>
              </w:rPr>
              <w:t>Eur</w:t>
            </w:r>
            <w:proofErr w:type="spellEnd"/>
            <w:r w:rsidRPr="004A0B1A">
              <w:rPr>
                <w:rFonts w:ascii="Times New Roman" w:hAnsi="Times New Roman" w:cs="Times New Roman"/>
                <w:sz w:val="24"/>
                <w:szCs w:val="24"/>
              </w:rPr>
              <w:t>, skiriamos  išmokos</w:t>
            </w:r>
            <w:r w:rsidR="009042CC">
              <w:rPr>
                <w:rFonts w:ascii="Times New Roman" w:hAnsi="Times New Roman" w:cs="Times New Roman"/>
                <w:sz w:val="24"/>
                <w:szCs w:val="24"/>
              </w:rPr>
              <w:t xml:space="preserve"> </w:t>
            </w:r>
            <w:r w:rsidRPr="004A0B1A">
              <w:rPr>
                <w:rFonts w:ascii="Times New Roman" w:hAnsi="Times New Roman" w:cs="Times New Roman"/>
                <w:sz w:val="24"/>
                <w:szCs w:val="24"/>
              </w:rPr>
              <w:t>dydis yra skirtum</w:t>
            </w:r>
            <w:r>
              <w:rPr>
                <w:rFonts w:ascii="Times New Roman" w:hAnsi="Times New Roman" w:cs="Times New Roman"/>
                <w:sz w:val="24"/>
                <w:szCs w:val="24"/>
              </w:rPr>
              <w:t xml:space="preserve">as tarp išmokos </w:t>
            </w:r>
            <w:r w:rsidRPr="004A0B1A">
              <w:rPr>
                <w:rFonts w:ascii="Times New Roman" w:hAnsi="Times New Roman" w:cs="Times New Roman"/>
                <w:sz w:val="24"/>
                <w:szCs w:val="24"/>
              </w:rPr>
              <w:t>dydžio ir gaunamos  vaiko   priežiūros</w:t>
            </w:r>
            <w:r>
              <w:rPr>
                <w:rFonts w:ascii="Times New Roman" w:hAnsi="Times New Roman" w:cs="Times New Roman"/>
                <w:sz w:val="24"/>
                <w:szCs w:val="24"/>
              </w:rPr>
              <w:t xml:space="preserve"> išmokos </w:t>
            </w:r>
            <w:r w:rsidRPr="004A0B1A">
              <w:rPr>
                <w:rFonts w:ascii="Times New Roman" w:hAnsi="Times New Roman" w:cs="Times New Roman"/>
                <w:sz w:val="24"/>
                <w:szCs w:val="24"/>
              </w:rPr>
              <w:t>dydžio</w:t>
            </w:r>
            <w:r>
              <w:rPr>
                <w:rFonts w:ascii="Times New Roman" w:hAnsi="Times New Roman" w:cs="Times New Roman"/>
                <w:sz w:val="24"/>
                <w:szCs w:val="24"/>
              </w:rPr>
              <w:t xml:space="preserve">. </w:t>
            </w:r>
            <w:r w:rsidRPr="004A0B1A">
              <w:rPr>
                <w:rFonts w:ascii="Times New Roman" w:hAnsi="Times New Roman" w:cs="Times New Roman"/>
                <w:sz w:val="24"/>
                <w:szCs w:val="24"/>
              </w:rPr>
              <w:t xml:space="preserve"> </w:t>
            </w:r>
          </w:p>
          <w:p w:rsidR="00EC23FC" w:rsidRPr="00EC23FC" w:rsidRDefault="00EC23FC" w:rsidP="00EC23FC">
            <w:pPr>
              <w:rPr>
                <w:color w:val="000000"/>
              </w:rPr>
            </w:pPr>
            <w:r>
              <w:rPr>
                <w:color w:val="000000"/>
              </w:rPr>
              <w:t xml:space="preserve">   </w:t>
            </w:r>
            <w:r w:rsidRPr="00EC23FC">
              <w:rPr>
                <w:color w:val="000000"/>
              </w:rPr>
              <w:t> Išmoka neskiriama arba jos mokėjimas nutraukiamas, jeigu:</w:t>
            </w:r>
          </w:p>
          <w:p w:rsidR="007402ED" w:rsidRPr="007402ED" w:rsidRDefault="00EC23FC" w:rsidP="007402ED">
            <w:pPr>
              <w:numPr>
                <w:ilvl w:val="0"/>
                <w:numId w:val="13"/>
              </w:numPr>
              <w:tabs>
                <w:tab w:val="left" w:pos="693"/>
              </w:tabs>
              <w:ind w:left="0" w:firstLine="240"/>
              <w:rPr>
                <w:color w:val="000000"/>
              </w:rPr>
            </w:pPr>
            <w:bookmarkStart w:id="2" w:name="part_970ab8e4b4994bb6bbe2a4b9c585d5dc"/>
            <w:bookmarkEnd w:id="2"/>
            <w:r w:rsidRPr="00EC23FC">
              <w:rPr>
                <w:color w:val="000000"/>
              </w:rPr>
              <w:t>kitam iš vaiko įtėvių ar vienam iš vaiko senelių už tą patį įvaikintą vaiką paskirta vaiko priežiūros išmoka pagal Ligos ir motinystės socialinio draudimo įstatymą;</w:t>
            </w:r>
            <w:r>
              <w:rPr>
                <w:color w:val="000000"/>
              </w:rPr>
              <w:t xml:space="preserve"> </w:t>
            </w:r>
            <w:bookmarkStart w:id="3" w:name="part_90df1338d4274bf1a65d4b2f38c88711"/>
            <w:bookmarkEnd w:id="3"/>
            <w:r w:rsidRPr="00EC23FC">
              <w:rPr>
                <w:color w:val="000000"/>
              </w:rPr>
              <w:t>2) vaikas yra emancipuotas;</w:t>
            </w:r>
            <w:r>
              <w:rPr>
                <w:color w:val="000000"/>
              </w:rPr>
              <w:t xml:space="preserve"> </w:t>
            </w:r>
            <w:bookmarkStart w:id="4" w:name="part_808479e04f634bbeae9e9e0279f3045c"/>
            <w:bookmarkEnd w:id="4"/>
            <w:r w:rsidRPr="00EC23FC">
              <w:rPr>
                <w:color w:val="000000"/>
              </w:rPr>
              <w:t>3) vaikas yra susituokęs;</w:t>
            </w:r>
            <w:r>
              <w:rPr>
                <w:color w:val="000000"/>
              </w:rPr>
              <w:t xml:space="preserve"> </w:t>
            </w:r>
            <w:bookmarkStart w:id="5" w:name="part_4fcde1a265ab407fac5e13750f05f754"/>
            <w:bookmarkEnd w:id="5"/>
            <w:r w:rsidRPr="00EC23FC">
              <w:rPr>
                <w:color w:val="000000"/>
              </w:rPr>
              <w:t xml:space="preserve">4) vaikas yra suimtas, atlieka su laisvės atėmimu susijusią bausmę, jam Baudžiamojo proceso kodekso nustatyta tvarka paskirtos priverčiamosios stacionarinio stebėjimo specializuotose </w:t>
            </w:r>
            <w:r w:rsidRPr="00EC23FC">
              <w:rPr>
                <w:color w:val="000000"/>
              </w:rPr>
              <w:lastRenderedPageBreak/>
              <w:t>psichikos sveikatos priežiūros įstaigose medicinos priemonės, paskelbta jo paieška arba jis teismo pripažintas nežinia kur esančiu, – kol neišnyksta šios aplinkybės;</w:t>
            </w:r>
            <w:r>
              <w:rPr>
                <w:color w:val="000000"/>
              </w:rPr>
              <w:t xml:space="preserve"> </w:t>
            </w:r>
            <w:bookmarkStart w:id="6" w:name="part_5abf3e5abfcd4823a09038343d66cce3"/>
            <w:bookmarkEnd w:id="6"/>
            <w:r w:rsidRPr="00EC23FC">
              <w:rPr>
                <w:color w:val="000000"/>
              </w:rPr>
              <w:t>5) sutuoktinio (sugyventinio) vaiką įvaikina kitas sutuoktinis (sugyventinis).</w:t>
            </w:r>
          </w:p>
          <w:p w:rsidR="007402ED" w:rsidRDefault="00EC23FC" w:rsidP="007402ED">
            <w:r>
              <w:t xml:space="preserve">    </w:t>
            </w:r>
            <w:r w:rsidR="007402ED">
              <w:rPr>
                <w:color w:val="000000"/>
              </w:rPr>
              <w:t xml:space="preserve"> Išmoka skiriama ir mokama nuo teisės gauti išmoką atsiradimo dienos, tačiau ne daugiau kaip už 12 praėjusių mėnesių nuo prašymo ir visų reikiamų dokumentų išmokai skirti pateikimo savivaldybės administracijai dienos, o jeigu prašymo ir visų reikiamų dokumentų pateikimo diena nesutampa, – nuo prašymo skirti išmoką pateikimo savivaldybės administracijai dienos.</w:t>
            </w:r>
            <w:r w:rsidR="007402ED">
              <w:t xml:space="preserve"> </w:t>
            </w:r>
          </w:p>
          <w:p w:rsidR="00EC23FC" w:rsidRPr="001C4FB6" w:rsidRDefault="007402ED" w:rsidP="00EC23FC">
            <w:pPr>
              <w:pStyle w:val="HTMLiankstoformatuotas"/>
              <w:rPr>
                <w:rFonts w:ascii="Times New Roman" w:hAnsi="Times New Roman" w:cs="Times New Roman"/>
                <w:sz w:val="24"/>
                <w:szCs w:val="24"/>
              </w:rPr>
            </w:pPr>
            <w:r>
              <w:rPr>
                <w:rFonts w:ascii="Times New Roman" w:hAnsi="Times New Roman" w:cs="Times New Roman"/>
                <w:sz w:val="24"/>
                <w:szCs w:val="24"/>
              </w:rPr>
              <w:t xml:space="preserve">     </w:t>
            </w:r>
            <w:r w:rsidR="00A27D1B" w:rsidRPr="001C4FB6">
              <w:rPr>
                <w:rFonts w:ascii="Times New Roman" w:hAnsi="Times New Roman" w:cs="Times New Roman"/>
                <w:sz w:val="24"/>
                <w:szCs w:val="24"/>
              </w:rPr>
              <w:t xml:space="preserve">Atsakymas apie priimtus sprendimus dėl išmokos skyrimo ir mokėjimo pateikiamas pareiškėjo prašyme nurodytu būdu. </w:t>
            </w:r>
          </w:p>
        </w:tc>
      </w:tr>
      <w:tr w:rsidR="002E4A1E" w:rsidTr="00780E19">
        <w:tc>
          <w:tcPr>
            <w:tcW w:w="3544" w:type="dxa"/>
            <w:shd w:val="clear" w:color="auto" w:fill="auto"/>
          </w:tcPr>
          <w:p w:rsidR="002E4A1E" w:rsidRDefault="002E4A1E" w:rsidP="002E4A1E">
            <w:pPr>
              <w:pStyle w:val="bodytext"/>
            </w:pPr>
            <w:r>
              <w:lastRenderedPageBreak/>
              <w:t xml:space="preserve">Administracinės paslaugos rezultatas </w:t>
            </w:r>
          </w:p>
        </w:tc>
        <w:tc>
          <w:tcPr>
            <w:tcW w:w="6202" w:type="dxa"/>
            <w:gridSpan w:val="3"/>
            <w:shd w:val="clear" w:color="auto" w:fill="auto"/>
          </w:tcPr>
          <w:p w:rsidR="002E4A1E" w:rsidRDefault="007402ED" w:rsidP="007402ED">
            <w:pPr>
              <w:pStyle w:val="bodytext"/>
            </w:pPr>
            <w:r>
              <w:t xml:space="preserve">Išmokėta </w:t>
            </w:r>
            <w:r w:rsidR="002E4A1E">
              <w:t xml:space="preserve">išmoka </w:t>
            </w:r>
            <w:r w:rsidR="009042CC">
              <w:t xml:space="preserve">arba </w:t>
            </w:r>
            <w:r w:rsidR="00EC23FC">
              <w:t>neigiamas atsakymas</w:t>
            </w:r>
            <w:r w:rsidR="00595C2A">
              <w:t>.</w:t>
            </w:r>
            <w:r w:rsidR="00595C2A">
              <w:rPr>
                <w:sz w:val="22"/>
                <w:szCs w:val="22"/>
              </w:rPr>
              <w:t xml:space="preserve"> Asmenims, pat</w:t>
            </w:r>
            <w:r w:rsidR="00EC23FC">
              <w:rPr>
                <w:sz w:val="22"/>
                <w:szCs w:val="22"/>
              </w:rPr>
              <w:t xml:space="preserve">iriantiems </w:t>
            </w:r>
            <w:r w:rsidR="00595C2A">
              <w:rPr>
                <w:sz w:val="22"/>
                <w:szCs w:val="22"/>
              </w:rPr>
              <w:t>socialinę riziką, išmoka teikiama savivaldybės  nustatyta tvarka.</w:t>
            </w:r>
          </w:p>
        </w:tc>
      </w:tr>
      <w:tr w:rsidR="00595C2A" w:rsidTr="00780E19">
        <w:trPr>
          <w:trHeight w:val="330"/>
        </w:trPr>
        <w:tc>
          <w:tcPr>
            <w:tcW w:w="3544" w:type="dxa"/>
            <w:vMerge w:val="restart"/>
            <w:shd w:val="clear" w:color="auto" w:fill="auto"/>
          </w:tcPr>
          <w:p w:rsidR="00595C2A" w:rsidRDefault="00595C2A">
            <w:pPr>
              <w:pStyle w:val="bodytext"/>
            </w:pPr>
            <w:r>
              <w:t>Teisės aktai, reguliuojantys  administracinės paslaugos teikimą</w:t>
            </w:r>
          </w:p>
        </w:tc>
        <w:tc>
          <w:tcPr>
            <w:tcW w:w="6202" w:type="dxa"/>
            <w:gridSpan w:val="3"/>
            <w:shd w:val="clear" w:color="auto" w:fill="auto"/>
          </w:tcPr>
          <w:p w:rsidR="00595C2A" w:rsidRPr="005B11EB" w:rsidRDefault="00595C2A" w:rsidP="002E4A1E">
            <w:pPr>
              <w:numPr>
                <w:ilvl w:val="0"/>
                <w:numId w:val="6"/>
              </w:numPr>
              <w:tabs>
                <w:tab w:val="left" w:pos="250"/>
              </w:tabs>
              <w:jc w:val="both"/>
              <w:rPr>
                <w:color w:val="000000"/>
                <w:u w:val="single"/>
              </w:rPr>
            </w:pPr>
            <w:r w:rsidRPr="00AE7CAE">
              <w:t xml:space="preserve">Lietuvos Respublikos išmokų vaikams įstatymas </w:t>
            </w:r>
          </w:p>
        </w:tc>
      </w:tr>
      <w:tr w:rsidR="00595C2A" w:rsidTr="00780E19">
        <w:trPr>
          <w:trHeight w:val="432"/>
        </w:trPr>
        <w:tc>
          <w:tcPr>
            <w:tcW w:w="3544" w:type="dxa"/>
            <w:vMerge/>
            <w:shd w:val="clear" w:color="auto" w:fill="auto"/>
          </w:tcPr>
          <w:p w:rsidR="00595C2A" w:rsidRDefault="00595C2A">
            <w:pPr>
              <w:pStyle w:val="bodytext"/>
            </w:pPr>
          </w:p>
        </w:tc>
        <w:tc>
          <w:tcPr>
            <w:tcW w:w="6202" w:type="dxa"/>
            <w:gridSpan w:val="3"/>
            <w:shd w:val="clear" w:color="auto" w:fill="auto"/>
          </w:tcPr>
          <w:p w:rsidR="007402ED" w:rsidRPr="001C248B" w:rsidRDefault="00595C2A" w:rsidP="007402ED">
            <w:pPr>
              <w:tabs>
                <w:tab w:val="left" w:pos="250"/>
                <w:tab w:val="left" w:pos="675"/>
              </w:tabs>
              <w:jc w:val="both"/>
            </w:pPr>
            <w:r w:rsidRPr="001C248B">
              <w:t>Nuoroda:</w:t>
            </w:r>
            <w:hyperlink r:id="rId8" w:history="1">
              <w:r w:rsidR="007402ED" w:rsidRPr="002569B3">
                <w:rPr>
                  <w:rStyle w:val="Hipersaitas"/>
                </w:rPr>
                <w:t>https://www.e-tar.lt/portal/lt/legalAct/TAR.1DEDD43B92AE/asr</w:t>
              </w:r>
            </w:hyperlink>
          </w:p>
        </w:tc>
      </w:tr>
      <w:tr w:rsidR="00191ED1" w:rsidTr="00780E19">
        <w:trPr>
          <w:trHeight w:val="432"/>
        </w:trPr>
        <w:tc>
          <w:tcPr>
            <w:tcW w:w="3544" w:type="dxa"/>
            <w:vMerge/>
            <w:shd w:val="clear" w:color="auto" w:fill="auto"/>
          </w:tcPr>
          <w:p w:rsidR="00191ED1" w:rsidRDefault="00191ED1">
            <w:pPr>
              <w:pStyle w:val="bodytext"/>
            </w:pPr>
          </w:p>
        </w:tc>
        <w:tc>
          <w:tcPr>
            <w:tcW w:w="6202" w:type="dxa"/>
            <w:gridSpan w:val="3"/>
            <w:shd w:val="clear" w:color="auto" w:fill="auto"/>
          </w:tcPr>
          <w:p w:rsidR="00191ED1" w:rsidRPr="005D0452" w:rsidRDefault="00191ED1" w:rsidP="00191ED1">
            <w:pPr>
              <w:numPr>
                <w:ilvl w:val="0"/>
                <w:numId w:val="6"/>
              </w:numPr>
              <w:tabs>
                <w:tab w:val="left" w:pos="0"/>
                <w:tab w:val="left" w:pos="250"/>
                <w:tab w:val="left" w:pos="852"/>
              </w:tabs>
              <w:ind w:left="0" w:firstLine="360"/>
              <w:jc w:val="both"/>
            </w:pPr>
            <w:r w:rsidRPr="005D0452">
              <w:t xml:space="preserve">Išmokų vaikams skyrimo ir mokėjimo nuostatai, patvirtinti </w:t>
            </w:r>
            <w:hyperlink r:id="rId9" w:tgtFrame="_blank" w:history="1">
              <w:r w:rsidRPr="005D0452">
                <w:rPr>
                  <w:rStyle w:val="Hipersaitas"/>
                  <w:color w:val="auto"/>
                  <w:u w:val="none"/>
                </w:rPr>
                <w:t>Lietuvos Respublikos Vyriausybės 2004 m. birželio 28 d. nutarimas Nr. 801 „Dėl Išmokų vaikams skyrimo ir mokėjimo nuostatų patvirtinimo“</w:t>
              </w:r>
            </w:hyperlink>
          </w:p>
        </w:tc>
      </w:tr>
      <w:tr w:rsidR="00191ED1" w:rsidTr="00780E19">
        <w:trPr>
          <w:trHeight w:val="749"/>
        </w:trPr>
        <w:tc>
          <w:tcPr>
            <w:tcW w:w="3544" w:type="dxa"/>
            <w:vMerge/>
            <w:shd w:val="clear" w:color="auto" w:fill="auto"/>
          </w:tcPr>
          <w:p w:rsidR="00191ED1" w:rsidRDefault="00191ED1">
            <w:pPr>
              <w:pStyle w:val="bodytext"/>
            </w:pPr>
          </w:p>
        </w:tc>
        <w:tc>
          <w:tcPr>
            <w:tcW w:w="6202" w:type="dxa"/>
            <w:gridSpan w:val="3"/>
            <w:shd w:val="clear" w:color="auto" w:fill="auto"/>
          </w:tcPr>
          <w:p w:rsidR="007402ED" w:rsidRPr="005D0452" w:rsidRDefault="00191ED1" w:rsidP="007402ED">
            <w:pPr>
              <w:tabs>
                <w:tab w:val="left" w:pos="250"/>
                <w:tab w:val="left" w:pos="675"/>
              </w:tabs>
              <w:jc w:val="both"/>
            </w:pPr>
            <w:r w:rsidRPr="005D0452">
              <w:t>Nuoroda:</w:t>
            </w:r>
            <w:hyperlink r:id="rId10" w:history="1">
              <w:r w:rsidR="007402ED" w:rsidRPr="002569B3">
                <w:rPr>
                  <w:rStyle w:val="Hipersaitas"/>
                </w:rPr>
                <w:t>https://www.e-tar.lt/portal/lt/legalAct/TAR.A1F3B14F0A00/asr</w:t>
              </w:r>
            </w:hyperlink>
          </w:p>
        </w:tc>
      </w:tr>
      <w:tr w:rsidR="00191ED1" w:rsidTr="00780E19">
        <w:trPr>
          <w:trHeight w:val="1004"/>
        </w:trPr>
        <w:tc>
          <w:tcPr>
            <w:tcW w:w="3544" w:type="dxa"/>
            <w:vMerge/>
            <w:shd w:val="clear" w:color="auto" w:fill="auto"/>
          </w:tcPr>
          <w:p w:rsidR="00191ED1" w:rsidRDefault="00191ED1">
            <w:pPr>
              <w:pStyle w:val="bodytext"/>
            </w:pPr>
          </w:p>
        </w:tc>
        <w:tc>
          <w:tcPr>
            <w:tcW w:w="6202" w:type="dxa"/>
            <w:gridSpan w:val="3"/>
            <w:shd w:val="clear" w:color="auto" w:fill="auto"/>
          </w:tcPr>
          <w:p w:rsidR="00191ED1" w:rsidRPr="005D0452" w:rsidRDefault="00191ED1" w:rsidP="008753E2">
            <w:pPr>
              <w:tabs>
                <w:tab w:val="left" w:pos="250"/>
                <w:tab w:val="left" w:pos="675"/>
              </w:tabs>
              <w:jc w:val="both"/>
            </w:pPr>
            <w:r w:rsidRPr="005D0452">
              <w:t xml:space="preserve">Lietuvos Respublikos socialinės apsaugos ir darbo ministro </w:t>
            </w:r>
            <w:smartTag w:uri="urn:schemas-microsoft-com:office:smarttags" w:element="metricconverter">
              <w:smartTagPr>
                <w:attr w:name="ProductID" w:val="2005 m"/>
              </w:smartTagPr>
              <w:r w:rsidRPr="005D0452">
                <w:t>2005 m</w:t>
              </w:r>
            </w:smartTag>
            <w:r w:rsidRPr="005D0452">
              <w:t>. birželio 27 d. įsakymas Nr. A1-183 ,,Dėl kai kurių socialinei paramai gauti reikalingų formų patvirtinimo“</w:t>
            </w:r>
          </w:p>
        </w:tc>
      </w:tr>
      <w:tr w:rsidR="00191ED1" w:rsidTr="00780E19">
        <w:trPr>
          <w:trHeight w:val="675"/>
        </w:trPr>
        <w:tc>
          <w:tcPr>
            <w:tcW w:w="3544" w:type="dxa"/>
            <w:vMerge/>
            <w:shd w:val="clear" w:color="auto" w:fill="auto"/>
          </w:tcPr>
          <w:p w:rsidR="00191ED1" w:rsidRDefault="00191ED1">
            <w:pPr>
              <w:pStyle w:val="bodytext"/>
            </w:pPr>
          </w:p>
        </w:tc>
        <w:tc>
          <w:tcPr>
            <w:tcW w:w="6202" w:type="dxa"/>
            <w:gridSpan w:val="3"/>
            <w:shd w:val="clear" w:color="auto" w:fill="auto"/>
          </w:tcPr>
          <w:p w:rsidR="007402ED" w:rsidRPr="005D0452" w:rsidRDefault="00191ED1" w:rsidP="007402ED">
            <w:pPr>
              <w:tabs>
                <w:tab w:val="left" w:pos="250"/>
                <w:tab w:val="left" w:pos="675"/>
              </w:tabs>
              <w:jc w:val="both"/>
            </w:pPr>
            <w:r w:rsidRPr="005412DD">
              <w:t>Nuoroda:</w:t>
            </w:r>
            <w:hyperlink r:id="rId11" w:history="1">
              <w:r w:rsidR="007402ED" w:rsidRPr="002569B3">
                <w:rPr>
                  <w:rStyle w:val="Hipersaitas"/>
                </w:rPr>
                <w:t>https://www.e-tar.lt/portal/lt/legalAct/TAR.BC20ABB451B4/asr</w:t>
              </w:r>
            </w:hyperlink>
          </w:p>
        </w:tc>
      </w:tr>
      <w:tr w:rsidR="00191ED1" w:rsidTr="00780E19">
        <w:trPr>
          <w:trHeight w:val="651"/>
        </w:trPr>
        <w:tc>
          <w:tcPr>
            <w:tcW w:w="3544" w:type="dxa"/>
            <w:vMerge/>
            <w:shd w:val="clear" w:color="auto" w:fill="auto"/>
          </w:tcPr>
          <w:p w:rsidR="00191ED1" w:rsidRDefault="00191ED1">
            <w:pPr>
              <w:pStyle w:val="bodytext"/>
            </w:pPr>
          </w:p>
        </w:tc>
        <w:tc>
          <w:tcPr>
            <w:tcW w:w="6202" w:type="dxa"/>
            <w:gridSpan w:val="3"/>
            <w:shd w:val="clear" w:color="auto" w:fill="auto"/>
          </w:tcPr>
          <w:p w:rsidR="00191ED1" w:rsidRPr="001C248B" w:rsidRDefault="00191ED1" w:rsidP="00191ED1">
            <w:pPr>
              <w:tabs>
                <w:tab w:val="left" w:pos="250"/>
                <w:tab w:val="left" w:pos="675"/>
              </w:tabs>
              <w:jc w:val="both"/>
            </w:pPr>
            <w:r>
              <w:t>Išmokų teikimo asmenims, patiriantiems socialinę riziką, tvarkos aprašas, p</w:t>
            </w:r>
            <w:r w:rsidRPr="00085E80">
              <w:t>atvirtinta</w:t>
            </w:r>
            <w:r>
              <w:t>s</w:t>
            </w:r>
            <w:r w:rsidRPr="00085E80">
              <w:t xml:space="preserve"> Marijampolės savivaldybės tarybos 20</w:t>
            </w:r>
            <w:r>
              <w:t>18</w:t>
            </w:r>
            <w:r w:rsidRPr="00085E80">
              <w:t xml:space="preserve"> m. </w:t>
            </w:r>
            <w:r>
              <w:t xml:space="preserve">balandžio 30 d. </w:t>
            </w:r>
            <w:r w:rsidRPr="00085E80">
              <w:t>sprendimu Nr. 1-</w:t>
            </w:r>
            <w:r>
              <w:t>160</w:t>
            </w:r>
            <w:r w:rsidRPr="00085E80">
              <w:t xml:space="preserve"> ,,Dėl </w:t>
            </w:r>
            <w:r>
              <w:t>Išmokų teikimo asmenims, patiriantiems socialinę riziką, tvarkos aprašo</w:t>
            </w:r>
            <w:r w:rsidRPr="00085E80">
              <w:t xml:space="preserve"> patvirtinimo“</w:t>
            </w:r>
          </w:p>
        </w:tc>
      </w:tr>
      <w:tr w:rsidR="00191ED1" w:rsidTr="00780E19">
        <w:trPr>
          <w:trHeight w:val="651"/>
        </w:trPr>
        <w:tc>
          <w:tcPr>
            <w:tcW w:w="3544" w:type="dxa"/>
            <w:shd w:val="clear" w:color="auto" w:fill="auto"/>
          </w:tcPr>
          <w:p w:rsidR="00191ED1" w:rsidRDefault="00191ED1">
            <w:pPr>
              <w:pStyle w:val="bodytext"/>
            </w:pPr>
          </w:p>
        </w:tc>
        <w:tc>
          <w:tcPr>
            <w:tcW w:w="6202" w:type="dxa"/>
            <w:gridSpan w:val="3"/>
            <w:shd w:val="clear" w:color="auto" w:fill="auto"/>
          </w:tcPr>
          <w:p w:rsidR="00191ED1" w:rsidRDefault="00191ED1" w:rsidP="00191ED1">
            <w:pPr>
              <w:tabs>
                <w:tab w:val="left" w:pos="250"/>
                <w:tab w:val="left" w:pos="675"/>
              </w:tabs>
              <w:jc w:val="both"/>
            </w:pPr>
            <w:r>
              <w:t>Nuoroda:</w:t>
            </w:r>
            <w:hyperlink r:id="rId12" w:history="1">
              <w:r w:rsidRPr="009018A7">
                <w:rPr>
                  <w:rStyle w:val="Hipersaitas"/>
                </w:rPr>
                <w:t>https://www.e-tar.lt/portal/lt/legalAct/fe2a0e204ebb11e8bfc4ce79f90502d4</w:t>
              </w:r>
            </w:hyperlink>
          </w:p>
        </w:tc>
      </w:tr>
      <w:tr w:rsidR="00191ED1" w:rsidTr="00780E19">
        <w:tc>
          <w:tcPr>
            <w:tcW w:w="3544" w:type="dxa"/>
            <w:shd w:val="clear" w:color="auto" w:fill="auto"/>
          </w:tcPr>
          <w:p w:rsidR="00191ED1" w:rsidRDefault="00191ED1">
            <w:pPr>
              <w:pStyle w:val="bodytext"/>
            </w:pPr>
            <w:r>
              <w:t>Informacija ir dokumentai, kuriuos turi pateikti asmuo</w:t>
            </w:r>
          </w:p>
        </w:tc>
        <w:tc>
          <w:tcPr>
            <w:tcW w:w="6202" w:type="dxa"/>
            <w:gridSpan w:val="3"/>
            <w:shd w:val="clear" w:color="auto" w:fill="auto"/>
          </w:tcPr>
          <w:p w:rsidR="00191ED1" w:rsidRPr="00AE7CAE" w:rsidRDefault="00191ED1" w:rsidP="007B6703">
            <w:pPr>
              <w:ind w:left="372"/>
              <w:jc w:val="both"/>
              <w:rPr>
                <w:color w:val="040404"/>
              </w:rPr>
            </w:pPr>
            <w:r w:rsidRPr="00AE7CAE">
              <w:rPr>
                <w:color w:val="040404"/>
              </w:rPr>
              <w:t xml:space="preserve">1. Prašymas </w:t>
            </w:r>
          </w:p>
          <w:p w:rsidR="00191ED1" w:rsidRPr="00EC1D98" w:rsidRDefault="00191ED1" w:rsidP="009C4F43">
            <w:r>
              <w:t xml:space="preserve">      2. </w:t>
            </w:r>
            <w:r w:rsidRPr="00EC1D98">
              <w:t xml:space="preserve">Asmens tapatybę patvirtinantis dokumentas arba  </w:t>
            </w:r>
            <w:r>
              <w:t xml:space="preserve"> </w:t>
            </w:r>
            <w:r w:rsidRPr="00EC1D98">
              <w:t>teisę užsieniečiui nuolat arba laikinai gyventi</w:t>
            </w:r>
            <w:r>
              <w:t xml:space="preserve"> </w:t>
            </w:r>
            <w:r w:rsidRPr="00EC1D98">
              <w:t>Lietuvo</w:t>
            </w:r>
            <w:r>
              <w:t>s   Respublikoje   patvirtinantis</w:t>
            </w:r>
            <w:r w:rsidRPr="00EC1D98">
              <w:t xml:space="preserve">   dokument</w:t>
            </w:r>
            <w:r>
              <w:t>as</w:t>
            </w:r>
            <w:r w:rsidRPr="00EC1D98">
              <w:t xml:space="preserve"> </w:t>
            </w:r>
          </w:p>
          <w:p w:rsidR="00191ED1" w:rsidRDefault="00191ED1" w:rsidP="009C4F43">
            <w:r w:rsidRPr="009C4F43">
              <w:t xml:space="preserve">   </w:t>
            </w:r>
            <w:r>
              <w:t xml:space="preserve">   </w:t>
            </w:r>
            <w:r w:rsidRPr="009C4F43">
              <w:t xml:space="preserve">3. </w:t>
            </w:r>
            <w:r w:rsidRPr="0064232B">
              <w:t>Gimimo įrašas arba civilinės metrikacijos   skyriaus   išduotas  dokumentas,  kai   gimimo įrašas  neišduodamas, jeigu šių duomenų nėra Gyventojų registro</w:t>
            </w:r>
            <w:r>
              <w:t xml:space="preserve"> duomenų bazėje</w:t>
            </w:r>
          </w:p>
          <w:p w:rsidR="00191ED1" w:rsidRPr="004509E4" w:rsidRDefault="00191ED1" w:rsidP="009C4F43">
            <w:r>
              <w:t xml:space="preserve">      4. Įsiteisėjęs Teismo sprendimas įvaikinti</w:t>
            </w:r>
          </w:p>
          <w:p w:rsidR="00191ED1" w:rsidRDefault="00191ED1" w:rsidP="009C4F43">
            <w:pPr>
              <w:ind w:firstLine="250"/>
              <w:rPr>
                <w:color w:val="040404"/>
              </w:rPr>
            </w:pPr>
            <w:r>
              <w:rPr>
                <w:color w:val="040404"/>
              </w:rPr>
              <w:t xml:space="preserve">  5. Asmeninės </w:t>
            </w:r>
            <w:r>
              <w:t>banko</w:t>
            </w:r>
            <w:r w:rsidRPr="00BE2479">
              <w:rPr>
                <w:color w:val="040404"/>
              </w:rPr>
              <w:t xml:space="preserve"> sąskaitos numer</w:t>
            </w:r>
            <w:r>
              <w:rPr>
                <w:color w:val="040404"/>
              </w:rPr>
              <w:t>is</w:t>
            </w:r>
          </w:p>
          <w:p w:rsidR="00191ED1" w:rsidRDefault="007402ED" w:rsidP="00191ED1">
            <w:pPr>
              <w:rPr>
                <w:color w:val="000000"/>
              </w:rPr>
            </w:pPr>
            <w:r>
              <w:rPr>
                <w:color w:val="000000"/>
              </w:rPr>
              <w:t xml:space="preserve">   Fizinio</w:t>
            </w:r>
            <w:r w:rsidR="009042CC">
              <w:rPr>
                <w:color w:val="000000"/>
              </w:rPr>
              <w:t xml:space="preserve"> asmens</w:t>
            </w:r>
            <w:r w:rsidR="00191ED1">
              <w:rPr>
                <w:color w:val="000000"/>
              </w:rPr>
              <w:t>, turinčio teisę gauti išmoką, įgaliotas asmuo, be reikiamų dokumentų, turi pateikti savo asmens tapatybę patvirtinantį dokumentą, išskyrus atvejus, kai dėl atitinkamos išmokos skyrimo kreipiamasi elektroniniu būdu, ir įgaliojimą.</w:t>
            </w:r>
          </w:p>
          <w:p w:rsidR="00191ED1" w:rsidRDefault="00191ED1" w:rsidP="00191ED1">
            <w:pPr>
              <w:ind w:firstLine="250"/>
              <w:rPr>
                <w:color w:val="040404"/>
              </w:rPr>
            </w:pPr>
            <w:r>
              <w:rPr>
                <w:color w:val="000000"/>
              </w:rPr>
              <w:lastRenderedPageBreak/>
              <w:t xml:space="preserve">   Kai dėl išmokos skyrimo kreipiasi asmenys, kurie pripažinti ribotai veiksniais šioje srityje, be reikiamų dokumentų, jie turi pateikti dokumentus, patvirtinančius rūpybos nustatymą ir rūpintojo paskyrimą, bei rūpintojo sutikimą dėl asmens, kuris pripažintas ribotai veiksniu šioje srityje, kreipimosi skirti išmokas.</w:t>
            </w:r>
            <w:r>
              <w:t xml:space="preserve">   </w:t>
            </w:r>
          </w:p>
          <w:p w:rsidR="00191ED1" w:rsidRDefault="00191ED1" w:rsidP="004A0B1A">
            <w:pPr>
              <w:rPr>
                <w:i/>
              </w:rPr>
            </w:pPr>
            <w:r>
              <w:t xml:space="preserve">    </w:t>
            </w:r>
          </w:p>
        </w:tc>
      </w:tr>
      <w:tr w:rsidR="00191ED1" w:rsidTr="00780E19">
        <w:tc>
          <w:tcPr>
            <w:tcW w:w="3544" w:type="dxa"/>
            <w:shd w:val="clear" w:color="auto" w:fill="auto"/>
          </w:tcPr>
          <w:p w:rsidR="00191ED1" w:rsidRDefault="00191ED1">
            <w:pPr>
              <w:pStyle w:val="bodytext"/>
            </w:pPr>
            <w:r>
              <w:lastRenderedPageBreak/>
              <w:t xml:space="preserve">Informacija ir dokumentai, kuriuos </w:t>
            </w:r>
            <w:r w:rsidR="00FE7427">
              <w:t xml:space="preserve">paslaugos teikėjas gauna pats </w:t>
            </w:r>
          </w:p>
        </w:tc>
        <w:tc>
          <w:tcPr>
            <w:tcW w:w="6202" w:type="dxa"/>
            <w:gridSpan w:val="3"/>
            <w:shd w:val="clear" w:color="auto" w:fill="auto"/>
          </w:tcPr>
          <w:p w:rsidR="00191ED1" w:rsidRPr="00176501" w:rsidRDefault="00191ED1" w:rsidP="009042CC">
            <w:pPr>
              <w:numPr>
                <w:ilvl w:val="0"/>
                <w:numId w:val="14"/>
              </w:numPr>
              <w:tabs>
                <w:tab w:val="left" w:pos="0"/>
                <w:tab w:val="left" w:pos="726"/>
              </w:tabs>
              <w:ind w:left="0" w:firstLine="392"/>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t>ę patvirtinančio dokumento rūšį</w:t>
            </w:r>
          </w:p>
          <w:p w:rsidR="00191ED1" w:rsidRPr="005B11EB" w:rsidRDefault="00191ED1" w:rsidP="009042CC">
            <w:pPr>
              <w:numPr>
                <w:ilvl w:val="0"/>
                <w:numId w:val="14"/>
              </w:numPr>
              <w:tabs>
                <w:tab w:val="left" w:pos="0"/>
                <w:tab w:val="left" w:pos="718"/>
              </w:tabs>
              <w:ind w:left="0" w:firstLine="392"/>
            </w:pPr>
            <w:r w:rsidRPr="005B11EB">
              <w:t xml:space="preserve">Valstybinio socialinio draudimo fondo valdybos prie Socialinės apsaugos ir darbo ministerijos (Konstitucijos pr. 12, 09308 Vilnius, </w:t>
            </w:r>
            <w:hyperlink r:id="rId13" w:history="1">
              <w:r w:rsidRPr="00E56291">
                <w:rPr>
                  <w:rStyle w:val="Hipersaitas"/>
                </w:rPr>
                <w:t>www.sodra.lt</w:t>
              </w:r>
            </w:hyperlink>
            <w:r w:rsidRPr="005B11EB">
              <w:t xml:space="preserve">) ir jos teritorinių skyrių – </w:t>
            </w:r>
            <w:r w:rsidRPr="00176501">
              <w:t>gaunamas ir draudžiamąsias pajamas, pajamų mokėjimo laikotarpį, draudžiamojo laikotarpio pradžią ir pabaigą, draudėją, atskaitymus iš Sodros iš</w:t>
            </w:r>
            <w:r w:rsidR="008753E2">
              <w:t>mokų</w:t>
            </w:r>
          </w:p>
        </w:tc>
      </w:tr>
      <w:tr w:rsidR="00191ED1" w:rsidTr="00780E19">
        <w:tc>
          <w:tcPr>
            <w:tcW w:w="3544" w:type="dxa"/>
            <w:shd w:val="clear" w:color="auto" w:fill="auto"/>
          </w:tcPr>
          <w:p w:rsidR="00191ED1" w:rsidRPr="005C6BC5" w:rsidRDefault="00191ED1" w:rsidP="007E7C93">
            <w:pPr>
              <w:spacing w:after="100" w:afterAutospacing="1"/>
            </w:pPr>
            <w:r w:rsidRPr="005C6BC5">
              <w:t>Administracinės paslaugos tipas</w:t>
            </w:r>
          </w:p>
        </w:tc>
        <w:tc>
          <w:tcPr>
            <w:tcW w:w="6202" w:type="dxa"/>
            <w:gridSpan w:val="3"/>
            <w:shd w:val="clear" w:color="auto" w:fill="auto"/>
            <w:vAlign w:val="center"/>
          </w:tcPr>
          <w:p w:rsidR="00191ED1" w:rsidRPr="005C6BC5" w:rsidRDefault="00191ED1" w:rsidP="007E7C93">
            <w:r w:rsidRPr="005C6BC5">
              <w:t xml:space="preserve">Elektroninė </w:t>
            </w:r>
          </w:p>
          <w:p w:rsidR="00191ED1" w:rsidRPr="005C6BC5" w:rsidRDefault="00191ED1" w:rsidP="007E7C93">
            <w:r w:rsidRPr="005C6BC5">
              <w:t>Neelektroninė paslauga</w:t>
            </w:r>
          </w:p>
        </w:tc>
      </w:tr>
      <w:tr w:rsidR="00191ED1" w:rsidRPr="00CF2520" w:rsidTr="00780E19">
        <w:tc>
          <w:tcPr>
            <w:tcW w:w="3544" w:type="dxa"/>
            <w:vMerge w:val="restart"/>
            <w:shd w:val="clear" w:color="auto" w:fill="auto"/>
            <w:hideMark/>
          </w:tcPr>
          <w:p w:rsidR="00191ED1" w:rsidRPr="005C6BC5" w:rsidRDefault="00191ED1" w:rsidP="007E7C93">
            <w:pPr>
              <w:spacing w:after="100" w:afterAutospacing="1"/>
            </w:pPr>
            <w:r w:rsidRPr="005C6BC5">
              <w:t>Duomenys apie elektroninės administracinės paslaugos teikimą</w:t>
            </w:r>
          </w:p>
        </w:tc>
        <w:tc>
          <w:tcPr>
            <w:tcW w:w="6202" w:type="dxa"/>
            <w:gridSpan w:val="3"/>
            <w:shd w:val="clear" w:color="auto" w:fill="auto"/>
            <w:vAlign w:val="center"/>
            <w:hideMark/>
          </w:tcPr>
          <w:p w:rsidR="00191ED1" w:rsidRDefault="00191ED1" w:rsidP="008971BD">
            <w:r w:rsidRPr="005C6BC5">
              <w:rPr>
                <w:b/>
              </w:rPr>
              <w:t>Nuoroda</w:t>
            </w:r>
            <w:r w:rsidRPr="005C6BC5">
              <w:t xml:space="preserve">: </w:t>
            </w:r>
          </w:p>
          <w:p w:rsidR="00191ED1" w:rsidRDefault="00346468" w:rsidP="00191ED1">
            <w:hyperlink r:id="rId14" w:history="1">
              <w:r w:rsidR="00191ED1" w:rsidRPr="009124D6">
                <w:rPr>
                  <w:rStyle w:val="Hipersaitas"/>
                </w:rPr>
                <w:t>https://www.marijampole.lt/go.php/lit/Administracines-paslaugos</w:t>
              </w:r>
            </w:hyperlink>
          </w:p>
          <w:p w:rsidR="00191ED1" w:rsidRDefault="00346468" w:rsidP="008971BD">
            <w:hyperlink r:id="rId15" w:history="1">
              <w:r w:rsidR="00191ED1" w:rsidRPr="000D4921">
                <w:rPr>
                  <w:rStyle w:val="Hipersaitas"/>
                </w:rPr>
                <w:t>http://www.spis.lt/</w:t>
              </w:r>
            </w:hyperlink>
          </w:p>
          <w:p w:rsidR="00191ED1" w:rsidRPr="005C6BC5" w:rsidRDefault="00191ED1" w:rsidP="007E7C93">
            <w:r w:rsidRPr="005C6BC5">
              <w:rPr>
                <w:b/>
              </w:rPr>
              <w:t xml:space="preserve">Brandos lygis: </w:t>
            </w:r>
            <w:r w:rsidRPr="005C6BC5">
              <w:t xml:space="preserve">4, </w:t>
            </w:r>
          </w:p>
          <w:p w:rsidR="00191ED1" w:rsidRPr="005C6BC5" w:rsidRDefault="00191ED1" w:rsidP="007E7C93">
            <w:r w:rsidRPr="005C6BC5">
              <w:rPr>
                <w:b/>
              </w:rPr>
              <w:t>Tapatybės nustatymas</w:t>
            </w:r>
            <w:r w:rsidRPr="005C6BC5">
              <w:t>: reikalingas</w:t>
            </w:r>
          </w:p>
          <w:p w:rsidR="00191ED1" w:rsidRPr="00CF2520" w:rsidRDefault="00191ED1" w:rsidP="007E7C93">
            <w:r w:rsidRPr="005C6BC5">
              <w:rPr>
                <w:b/>
              </w:rPr>
              <w:t>Paslaugos užsakymo prisijungimo būdai</w:t>
            </w:r>
            <w:r w:rsidRPr="005C6BC5">
              <w:t>:</w:t>
            </w:r>
          </w:p>
        </w:tc>
      </w:tr>
      <w:tr w:rsidR="00191ED1" w:rsidRPr="005C6BC5" w:rsidTr="00780E19">
        <w:tc>
          <w:tcPr>
            <w:tcW w:w="3544" w:type="dxa"/>
            <w:vMerge/>
            <w:shd w:val="clear" w:color="auto" w:fill="auto"/>
            <w:hideMark/>
          </w:tcPr>
          <w:p w:rsidR="00191ED1" w:rsidRPr="005C6BC5" w:rsidRDefault="00191ED1" w:rsidP="007E7C93">
            <w:pPr>
              <w:spacing w:after="100" w:afterAutospacing="1"/>
            </w:pPr>
          </w:p>
        </w:tc>
        <w:tc>
          <w:tcPr>
            <w:tcW w:w="2888" w:type="dxa"/>
            <w:shd w:val="clear" w:color="auto" w:fill="auto"/>
            <w:hideMark/>
          </w:tcPr>
          <w:p w:rsidR="00191ED1" w:rsidRPr="00CF2520" w:rsidRDefault="00191ED1" w:rsidP="007E7C93">
            <w:pPr>
              <w:rPr>
                <w:u w:val="single"/>
              </w:rPr>
            </w:pPr>
            <w:r w:rsidRPr="00CF2520">
              <w:rPr>
                <w:u w:val="single"/>
              </w:rPr>
              <w:t>Gyventojams:</w:t>
            </w:r>
          </w:p>
          <w:p w:rsidR="00191ED1" w:rsidRPr="00CF2520" w:rsidRDefault="00191ED1" w:rsidP="007E7C93">
            <w:r w:rsidRPr="00CF2520">
              <w:t>-elektroninio parašo naudotojams;</w:t>
            </w:r>
          </w:p>
          <w:p w:rsidR="00191ED1" w:rsidRPr="00CF2520" w:rsidRDefault="00191ED1" w:rsidP="007E7C93">
            <w:r w:rsidRPr="00CF2520">
              <w:t>-asmens tapatybės kortelė</w:t>
            </w:r>
          </w:p>
          <w:p w:rsidR="00191ED1" w:rsidRPr="00CF2520" w:rsidRDefault="00191ED1" w:rsidP="007E7C93"/>
        </w:tc>
        <w:tc>
          <w:tcPr>
            <w:tcW w:w="3314" w:type="dxa"/>
            <w:gridSpan w:val="2"/>
            <w:shd w:val="clear" w:color="auto" w:fill="auto"/>
          </w:tcPr>
          <w:p w:rsidR="00191ED1" w:rsidRPr="00CF2520" w:rsidRDefault="00191ED1" w:rsidP="007E7C93">
            <w:pPr>
              <w:rPr>
                <w:u w:val="single"/>
              </w:rPr>
            </w:pPr>
            <w:r w:rsidRPr="00CF2520">
              <w:rPr>
                <w:u w:val="single"/>
              </w:rPr>
              <w:t>Užsieniečiai</w:t>
            </w:r>
          </w:p>
          <w:p w:rsidR="00191ED1" w:rsidRPr="00CF2520" w:rsidRDefault="00191ED1" w:rsidP="007E7C93">
            <w:r w:rsidRPr="00CF2520">
              <w:t>-elektroninio parašo naudotojams;</w:t>
            </w:r>
          </w:p>
          <w:p w:rsidR="00191ED1" w:rsidRPr="005C6BC5" w:rsidRDefault="00191ED1" w:rsidP="007E7C93">
            <w:r w:rsidRPr="00CF2520">
              <w:t>-asmens tapatybės kortelė</w:t>
            </w:r>
          </w:p>
        </w:tc>
      </w:tr>
      <w:tr w:rsidR="00191ED1" w:rsidTr="00780E19">
        <w:tc>
          <w:tcPr>
            <w:tcW w:w="3544" w:type="dxa"/>
            <w:shd w:val="clear" w:color="auto" w:fill="auto"/>
          </w:tcPr>
          <w:p w:rsidR="00191ED1" w:rsidRPr="005C6BC5" w:rsidRDefault="00191ED1" w:rsidP="007E7C93">
            <w:pPr>
              <w:spacing w:after="100" w:afterAutospacing="1"/>
            </w:pPr>
            <w:r w:rsidRPr="005C6BC5">
              <w:t>Administracinės paslaugos teikimo būtinų veiksmų seka</w:t>
            </w:r>
          </w:p>
        </w:tc>
        <w:tc>
          <w:tcPr>
            <w:tcW w:w="6202" w:type="dxa"/>
            <w:gridSpan w:val="3"/>
            <w:shd w:val="clear" w:color="auto" w:fill="auto"/>
            <w:vAlign w:val="center"/>
          </w:tcPr>
          <w:p w:rsidR="00191ED1" w:rsidRPr="005C6BC5" w:rsidRDefault="00191ED1" w:rsidP="007E7C93">
            <w:r w:rsidRPr="005C6BC5">
              <w:t>Būtinų atlikti veiksmų seka teikiant paslaugą elektroniniu būdu (pridedama schema Nr.1)</w:t>
            </w:r>
          </w:p>
          <w:p w:rsidR="00191ED1" w:rsidRPr="005C6BC5" w:rsidRDefault="00191ED1" w:rsidP="007E7C93">
            <w:r w:rsidRPr="005C6BC5">
              <w:t>Būtinų atlikti veiksmų seka teikiant paslaugą neelektroniniu būdu (pridedama schema Nr.2)</w:t>
            </w:r>
          </w:p>
        </w:tc>
      </w:tr>
      <w:tr w:rsidR="00191ED1" w:rsidTr="00780E19">
        <w:tc>
          <w:tcPr>
            <w:tcW w:w="3544" w:type="dxa"/>
            <w:shd w:val="clear" w:color="auto" w:fill="auto"/>
          </w:tcPr>
          <w:p w:rsidR="00191ED1" w:rsidRDefault="00191ED1" w:rsidP="007E7C93">
            <w:pPr>
              <w:pStyle w:val="bodytext"/>
            </w:pPr>
            <w:r>
              <w:t>Administracinės paslaugos teikėjas</w:t>
            </w:r>
          </w:p>
        </w:tc>
        <w:tc>
          <w:tcPr>
            <w:tcW w:w="6202" w:type="dxa"/>
            <w:gridSpan w:val="3"/>
            <w:shd w:val="clear" w:color="auto" w:fill="auto"/>
          </w:tcPr>
          <w:p w:rsidR="008753E2" w:rsidRPr="00045E8F" w:rsidRDefault="008753E2" w:rsidP="008753E2">
            <w:r w:rsidRPr="00045E8F">
              <w:t>Piniginės paramos skyriaus vyriausiosios specialistės:</w:t>
            </w:r>
          </w:p>
          <w:p w:rsidR="008753E2" w:rsidRPr="00045E8F" w:rsidRDefault="008753E2" w:rsidP="008753E2">
            <w:r w:rsidRPr="00045E8F">
              <w:t xml:space="preserve">Vaida Kučiauskienė, tel. (8 343) 90 015, </w:t>
            </w:r>
          </w:p>
          <w:p w:rsidR="008753E2" w:rsidRPr="00045E8F" w:rsidRDefault="008753E2" w:rsidP="008753E2">
            <w:pPr>
              <w:rPr>
                <w:lang w:val="da-DK"/>
              </w:rPr>
            </w:pPr>
            <w:proofErr w:type="spellStart"/>
            <w:r w:rsidRPr="00045E8F">
              <w:t>el.p</w:t>
            </w:r>
            <w:proofErr w:type="spellEnd"/>
            <w:r w:rsidRPr="00045E8F">
              <w:t xml:space="preserve">. </w:t>
            </w:r>
            <w:hyperlink r:id="rId16" w:history="1">
              <w:r w:rsidRPr="00045E8F">
                <w:rPr>
                  <w:rStyle w:val="Hipersaitas"/>
                  <w:color w:val="auto"/>
                </w:rPr>
                <w:t>vaida.kuciauskiene</w:t>
              </w:r>
              <w:r w:rsidRPr="00045E8F">
                <w:rPr>
                  <w:rStyle w:val="Hipersaitas"/>
                  <w:color w:val="auto"/>
                  <w:lang w:val="da-DK"/>
                </w:rPr>
                <w:t>@marijampole.lt</w:t>
              </w:r>
            </w:hyperlink>
          </w:p>
          <w:p w:rsidR="005C42E5" w:rsidRPr="00780E19" w:rsidRDefault="005C42E5" w:rsidP="005C42E5">
            <w:r w:rsidRPr="00780E19">
              <w:t xml:space="preserve">Gintarė </w:t>
            </w:r>
            <w:proofErr w:type="spellStart"/>
            <w:r w:rsidRPr="00780E19">
              <w:t>Staskevičienė</w:t>
            </w:r>
            <w:proofErr w:type="spellEnd"/>
            <w:r w:rsidRPr="00780E19">
              <w:t>, tel. 90 019,</w:t>
            </w:r>
          </w:p>
          <w:p w:rsidR="00191ED1" w:rsidRPr="005B11EB" w:rsidRDefault="005C42E5" w:rsidP="00780E19">
            <w:proofErr w:type="spellStart"/>
            <w:r w:rsidRPr="00780E19">
              <w:t>el.p</w:t>
            </w:r>
            <w:proofErr w:type="spellEnd"/>
            <w:r w:rsidRPr="00780E19">
              <w:t>.</w:t>
            </w:r>
            <w:r w:rsidRPr="00B24EA2">
              <w:rPr>
                <w:color w:val="FF0000"/>
              </w:rPr>
              <w:t xml:space="preserve"> </w:t>
            </w:r>
            <w:hyperlink r:id="rId17" w:history="1">
              <w:r w:rsidR="00780E19" w:rsidRPr="009324A0">
                <w:rPr>
                  <w:rStyle w:val="Hipersaitas"/>
                </w:rPr>
                <w:t>gintare.staskeviciene@marijampole.lt</w:t>
              </w:r>
            </w:hyperlink>
          </w:p>
        </w:tc>
      </w:tr>
      <w:tr w:rsidR="00191ED1" w:rsidTr="00780E19">
        <w:tc>
          <w:tcPr>
            <w:tcW w:w="3544" w:type="dxa"/>
            <w:shd w:val="clear" w:color="auto" w:fill="auto"/>
          </w:tcPr>
          <w:p w:rsidR="00191ED1" w:rsidRDefault="00191ED1">
            <w:pPr>
              <w:pStyle w:val="bodytext"/>
            </w:pPr>
            <w:r>
              <w:t>Administracinės paslaugos vadovas</w:t>
            </w:r>
          </w:p>
        </w:tc>
        <w:tc>
          <w:tcPr>
            <w:tcW w:w="6202" w:type="dxa"/>
            <w:gridSpan w:val="3"/>
            <w:shd w:val="clear" w:color="auto" w:fill="auto"/>
          </w:tcPr>
          <w:p w:rsidR="00191ED1" w:rsidRPr="00DF2260" w:rsidRDefault="00191ED1" w:rsidP="0027140A">
            <w:pPr>
              <w:jc w:val="both"/>
            </w:pPr>
            <w:r>
              <w:t>Piniginės</w:t>
            </w:r>
            <w:r w:rsidRPr="006730FA">
              <w:t xml:space="preserve"> paramos skyriaus vedėja Vida Bružinskaitė, tel. </w:t>
            </w:r>
            <w:r>
              <w:t>(</w:t>
            </w:r>
            <w:r w:rsidRPr="006730FA">
              <w:t>8 343</w:t>
            </w:r>
            <w:r>
              <w:t>)</w:t>
            </w:r>
            <w:r w:rsidRPr="006730FA">
              <w:t xml:space="preserve"> 90016, </w:t>
            </w:r>
            <w:proofErr w:type="spellStart"/>
            <w:r w:rsidRPr="006730FA">
              <w:t>el.p</w:t>
            </w:r>
            <w:proofErr w:type="spellEnd"/>
            <w:r w:rsidRPr="006730FA">
              <w:t xml:space="preserve">. </w:t>
            </w:r>
            <w:hyperlink r:id="rId18" w:history="1">
              <w:r w:rsidRPr="006730FA">
                <w:rPr>
                  <w:rStyle w:val="Hipersaitas"/>
                </w:rPr>
                <w:t>vida.bruzinskaite@marijampole.lt</w:t>
              </w:r>
            </w:hyperlink>
          </w:p>
        </w:tc>
      </w:tr>
      <w:tr w:rsidR="00191ED1" w:rsidTr="00780E19">
        <w:trPr>
          <w:trHeight w:val="525"/>
        </w:trPr>
        <w:tc>
          <w:tcPr>
            <w:tcW w:w="3544" w:type="dxa"/>
            <w:vMerge w:val="restart"/>
            <w:shd w:val="clear" w:color="auto" w:fill="auto"/>
          </w:tcPr>
          <w:p w:rsidR="00191ED1" w:rsidRPr="005C6BC5" w:rsidRDefault="00191ED1" w:rsidP="007E7C93">
            <w:pPr>
              <w:spacing w:after="100" w:afterAutospacing="1"/>
            </w:pPr>
            <w:r w:rsidRPr="005C6BC5">
              <w:t>Administracinės paslaugos suteikimo trukmė</w:t>
            </w:r>
          </w:p>
        </w:tc>
        <w:tc>
          <w:tcPr>
            <w:tcW w:w="2985" w:type="dxa"/>
            <w:gridSpan w:val="2"/>
            <w:shd w:val="clear" w:color="auto" w:fill="auto"/>
            <w:vAlign w:val="center"/>
          </w:tcPr>
          <w:p w:rsidR="00191ED1" w:rsidRPr="005C6BC5" w:rsidRDefault="00191ED1" w:rsidP="0007485C">
            <w:r w:rsidRPr="005C6BC5">
              <w:t xml:space="preserve">Jei paslauga teikiama elektroniniu būdu: </w:t>
            </w:r>
            <w:r>
              <w:t>per mėnesį</w:t>
            </w:r>
            <w:r w:rsidRPr="005C6BC5">
              <w:t>.</w:t>
            </w:r>
          </w:p>
        </w:tc>
        <w:tc>
          <w:tcPr>
            <w:tcW w:w="3217" w:type="dxa"/>
            <w:shd w:val="clear" w:color="auto" w:fill="auto"/>
            <w:vAlign w:val="center"/>
          </w:tcPr>
          <w:p w:rsidR="00191ED1" w:rsidRPr="005C6BC5" w:rsidRDefault="00191ED1" w:rsidP="0007485C">
            <w:r w:rsidRPr="005C6BC5">
              <w:t xml:space="preserve">Jei paslauga teikiama neelektroniniu būdu: </w:t>
            </w:r>
            <w:r>
              <w:t>per mėnesį</w:t>
            </w:r>
          </w:p>
        </w:tc>
      </w:tr>
      <w:tr w:rsidR="00191ED1" w:rsidTr="00780E19">
        <w:trPr>
          <w:trHeight w:val="1142"/>
        </w:trPr>
        <w:tc>
          <w:tcPr>
            <w:tcW w:w="3544" w:type="dxa"/>
            <w:vMerge/>
            <w:shd w:val="clear" w:color="auto" w:fill="auto"/>
          </w:tcPr>
          <w:p w:rsidR="00191ED1" w:rsidRDefault="00191ED1">
            <w:pPr>
              <w:pStyle w:val="bodytext"/>
            </w:pPr>
          </w:p>
        </w:tc>
        <w:tc>
          <w:tcPr>
            <w:tcW w:w="6202" w:type="dxa"/>
            <w:gridSpan w:val="3"/>
            <w:shd w:val="clear" w:color="auto" w:fill="auto"/>
            <w:vAlign w:val="center"/>
          </w:tcPr>
          <w:p w:rsidR="00191ED1" w:rsidRDefault="00191ED1" w:rsidP="00DE4C3C">
            <w:r w:rsidRPr="00AB3369">
              <w:t xml:space="preserve">Pastaba. </w:t>
            </w:r>
            <w:r>
              <w:t>Sprendimas dėl išmokos  skyrimo turi būti priimtas ne vėliau kaip per mėnesį nuo prašymo ir visų reikiamų dokumentų gavimo dienos.</w:t>
            </w:r>
          </w:p>
          <w:p w:rsidR="00191ED1" w:rsidRPr="005B11EB" w:rsidRDefault="00191ED1" w:rsidP="00DE4C3C">
            <w:pPr>
              <w:ind w:firstLine="392"/>
              <w:jc w:val="both"/>
            </w:pPr>
            <w:r>
              <w:t xml:space="preserve">Jeigu valstybės elektroninės valdžios sistemoje teikiama tokios rūšies elektroninė paslauga, savivaldybės </w:t>
            </w:r>
            <w:r>
              <w:lastRenderedPageBreak/>
              <w:t>administracija, priėmusi sprendimą dėl elektroniniu būdu pateikto</w:t>
            </w:r>
            <w:r>
              <w:rPr>
                <w:b/>
                <w:bCs/>
              </w:rPr>
              <w:t xml:space="preserve"> </w:t>
            </w:r>
            <w:r>
              <w:t>prašymo,</w:t>
            </w:r>
            <w:r>
              <w:rPr>
                <w:b/>
                <w:bCs/>
              </w:rPr>
              <w:t xml:space="preserve"> </w:t>
            </w:r>
            <w:r>
              <w:t xml:space="preserve">tą pačią dieną priimtą sprendimą pateikia elektroninių paslaugų sistemos paslaugos teikimo eigos </w:t>
            </w:r>
            <w:proofErr w:type="spellStart"/>
            <w:r>
              <w:t>stebėsenos</w:t>
            </w:r>
            <w:proofErr w:type="spellEnd"/>
            <w:r>
              <w:t xml:space="preserve"> modulyje.</w:t>
            </w:r>
          </w:p>
        </w:tc>
      </w:tr>
      <w:tr w:rsidR="00191ED1" w:rsidTr="00780E19">
        <w:tc>
          <w:tcPr>
            <w:tcW w:w="3544" w:type="dxa"/>
            <w:shd w:val="clear" w:color="auto" w:fill="auto"/>
          </w:tcPr>
          <w:p w:rsidR="00191ED1" w:rsidRDefault="00191ED1">
            <w:pPr>
              <w:pStyle w:val="bodytext"/>
            </w:pPr>
            <w:r>
              <w:lastRenderedPageBreak/>
              <w:t>Administracinės paslaugos suteikimo kaina (jei administracinė paslauga teikiama atlygintinai)</w:t>
            </w:r>
          </w:p>
        </w:tc>
        <w:tc>
          <w:tcPr>
            <w:tcW w:w="6202" w:type="dxa"/>
            <w:gridSpan w:val="3"/>
            <w:shd w:val="clear" w:color="auto" w:fill="auto"/>
          </w:tcPr>
          <w:p w:rsidR="00191ED1" w:rsidRPr="005B11EB" w:rsidRDefault="00191ED1" w:rsidP="0091423A">
            <w:pPr>
              <w:ind w:firstLine="392"/>
              <w:jc w:val="both"/>
            </w:pPr>
            <w:r w:rsidRPr="005B11EB">
              <w:t>P</w:t>
            </w:r>
            <w:r>
              <w:t>aslauga teikiama neatlygintinai</w:t>
            </w:r>
          </w:p>
        </w:tc>
      </w:tr>
      <w:tr w:rsidR="00191ED1" w:rsidTr="00780E19">
        <w:tc>
          <w:tcPr>
            <w:tcW w:w="3544" w:type="dxa"/>
            <w:shd w:val="clear" w:color="auto" w:fill="auto"/>
          </w:tcPr>
          <w:p w:rsidR="00191ED1" w:rsidRDefault="00191ED1">
            <w:pPr>
              <w:pStyle w:val="bodytext"/>
            </w:pPr>
            <w:r>
              <w:t>Prašymo forma, pildymo pavyzdys ir prašymo turinys</w:t>
            </w:r>
          </w:p>
        </w:tc>
        <w:tc>
          <w:tcPr>
            <w:tcW w:w="6202" w:type="dxa"/>
            <w:gridSpan w:val="3"/>
            <w:shd w:val="clear" w:color="auto" w:fill="auto"/>
          </w:tcPr>
          <w:p w:rsidR="00191ED1" w:rsidRPr="005B11EB" w:rsidRDefault="00346468" w:rsidP="0091423A">
            <w:pPr>
              <w:ind w:firstLine="392"/>
              <w:jc w:val="both"/>
              <w:rPr>
                <w:color w:val="00B0F0"/>
              </w:rPr>
            </w:pPr>
            <w:hyperlink r:id="rId19" w:tgtFrame="_blank" w:history="1">
              <w:r w:rsidR="00191ED1" w:rsidRPr="005B11EB">
                <w:rPr>
                  <w:color w:val="000000"/>
                </w:rPr>
                <w:t>Prašym</w:t>
              </w:r>
              <w:r w:rsidR="00191ED1">
                <w:rPr>
                  <w:color w:val="000000"/>
                </w:rPr>
                <w:t>as</w:t>
              </w:r>
            </w:hyperlink>
            <w:r w:rsidR="00191ED1">
              <w:rPr>
                <w:color w:val="000000"/>
              </w:rPr>
              <w:t xml:space="preserve"> – SP-3 (A) forma</w:t>
            </w:r>
          </w:p>
        </w:tc>
      </w:tr>
      <w:tr w:rsidR="00191ED1" w:rsidRPr="00064A22" w:rsidTr="00780E19">
        <w:trPr>
          <w:trHeight w:val="4995"/>
        </w:trPr>
        <w:tc>
          <w:tcPr>
            <w:tcW w:w="3544" w:type="dxa"/>
            <w:shd w:val="clear" w:color="auto" w:fill="auto"/>
          </w:tcPr>
          <w:p w:rsidR="00191ED1" w:rsidRDefault="00191ED1">
            <w:pPr>
              <w:pStyle w:val="bodytext"/>
            </w:pPr>
            <w:r>
              <w:t>Prašymo priėmimo vieta</w:t>
            </w:r>
          </w:p>
        </w:tc>
        <w:tc>
          <w:tcPr>
            <w:tcW w:w="6202" w:type="dxa"/>
            <w:gridSpan w:val="3"/>
            <w:shd w:val="clear" w:color="auto" w:fill="auto"/>
          </w:tcPr>
          <w:p w:rsidR="008753E2" w:rsidRPr="00BE419F" w:rsidRDefault="008753E2" w:rsidP="008753E2">
            <w:r w:rsidRPr="00BE419F">
              <w:rPr>
                <w:b/>
                <w:bCs/>
              </w:rPr>
              <w:t xml:space="preserve">Asmenys </w:t>
            </w:r>
            <w:r w:rsidRPr="00BE419F">
              <w:t>prašymą pateikia deklaruotos gyvenamosios vietos (savivaldybės, kurioje yra įtraukti į gyvenamosios vietos neturinčių asmenų apsk</w:t>
            </w:r>
            <w:r>
              <w:t>aitą) seniūnijos specialistams</w:t>
            </w:r>
          </w:p>
          <w:p w:rsidR="008753E2" w:rsidRDefault="008753E2" w:rsidP="008753E2">
            <w:r w:rsidRPr="0025395E">
              <w:rPr>
                <w:b/>
                <w:bCs/>
              </w:rPr>
              <w:t xml:space="preserve">Asmenys, </w:t>
            </w:r>
            <w:r w:rsidRPr="0025395E">
              <w:t xml:space="preserve">nedeklaravę gyvenamosios vietos ar  neįtraukti į gyvenamosios vietos neturinčių asmenų apskaitą, </w:t>
            </w:r>
            <w:r w:rsidRPr="00BE419F">
              <w:t xml:space="preserve">prašymą pateikia </w:t>
            </w:r>
            <w:r w:rsidRPr="0025395E">
              <w:t xml:space="preserve"> seniūnij</w:t>
            </w:r>
            <w:r>
              <w:t>os</w:t>
            </w:r>
            <w:r w:rsidRPr="0025395E">
              <w:t>, kurio</w:t>
            </w:r>
            <w:r>
              <w:t xml:space="preserve">je </w:t>
            </w:r>
            <w:r w:rsidRPr="0025395E">
              <w:t>faktiškai gyvena</w:t>
            </w:r>
            <w:r>
              <w:t>, specialistams</w:t>
            </w:r>
          </w:p>
          <w:p w:rsidR="004023AA" w:rsidRPr="00085E80" w:rsidRDefault="004023AA" w:rsidP="004023AA">
            <w:pPr>
              <w:jc w:val="both"/>
            </w:pPr>
            <w:r w:rsidRPr="00085E80">
              <w:t>Degučių seniūnijoje, Marijampolė, R.Juknevičiaus g. 28, tel. 70 619;</w:t>
            </w:r>
          </w:p>
          <w:p w:rsidR="004023AA" w:rsidRPr="00085E80" w:rsidRDefault="004023AA" w:rsidP="004023AA">
            <w:pPr>
              <w:jc w:val="both"/>
            </w:pPr>
            <w:r w:rsidRPr="00085E80">
              <w:t>Mokolų seniūnijoje, Marijampolė, Mokolų g. 61, tel.  57 762;</w:t>
            </w:r>
          </w:p>
          <w:p w:rsidR="004023AA" w:rsidRPr="00085E80" w:rsidRDefault="004023AA" w:rsidP="004023AA">
            <w:pPr>
              <w:jc w:val="both"/>
            </w:pPr>
            <w:r w:rsidRPr="00085E80">
              <w:t xml:space="preserve">Narto seniūnijoje, Marijampolė, Lietuvninkų g. 18, 52 477. </w:t>
            </w:r>
          </w:p>
          <w:p w:rsidR="004023AA" w:rsidRPr="00085E80" w:rsidRDefault="004023AA" w:rsidP="004023AA">
            <w:pPr>
              <w:jc w:val="both"/>
            </w:pPr>
            <w:r w:rsidRPr="00085E80">
              <w:t>Igliaukos seniūnijoje, Vytauto g.19, Igliauka, Marijampolės sav.</w:t>
            </w:r>
            <w:r>
              <w:t>, tel. 24 525</w:t>
            </w:r>
          </w:p>
          <w:p w:rsidR="004023AA" w:rsidRPr="00085E80" w:rsidRDefault="004023AA" w:rsidP="004023AA">
            <w:r w:rsidRPr="00085E80">
              <w:t xml:space="preserve">Gudelių seniūnijoje, </w:t>
            </w:r>
            <w:r>
              <w:t xml:space="preserve">Vytauto g. 8, </w:t>
            </w:r>
            <w:r w:rsidRPr="00085E80">
              <w:t>Gudelių k., Marijampolės sav.</w:t>
            </w:r>
            <w:r>
              <w:t>, 37 225</w:t>
            </w:r>
          </w:p>
          <w:p w:rsidR="004023AA" w:rsidRPr="00085E80" w:rsidRDefault="004023AA" w:rsidP="004023AA">
            <w:r w:rsidRPr="00085E80">
              <w:t>Liudvinavo seniūnijoje, Vytauto g. 6, Liudvinavas, Marijampolės sav.</w:t>
            </w:r>
            <w:r>
              <w:t>, 20 450</w:t>
            </w:r>
          </w:p>
          <w:p w:rsidR="004023AA" w:rsidRPr="00085E80" w:rsidRDefault="004023AA" w:rsidP="004023AA">
            <w:r w:rsidRPr="00085E80">
              <w:t>Marijampolės seniūnijoje, Lietuvninkų g. 18, Marijampolė</w:t>
            </w:r>
            <w:r>
              <w:t>, tel. 50 708</w:t>
            </w:r>
          </w:p>
          <w:p w:rsidR="004023AA" w:rsidRPr="00085E80" w:rsidRDefault="004023AA" w:rsidP="004023AA">
            <w:r w:rsidRPr="00085E80">
              <w:t>Sasnavos seniūnijoje, Sūduvos g. 27, Sasnava Marijampolės sav.</w:t>
            </w:r>
            <w:r>
              <w:t>, tel. 28 766</w:t>
            </w:r>
          </w:p>
          <w:p w:rsidR="004023AA" w:rsidRDefault="004023AA" w:rsidP="004023AA">
            <w:r w:rsidRPr="00085E80">
              <w:t xml:space="preserve">Šunskų seniūnijoje, Varpo g. 32, </w:t>
            </w:r>
            <w:proofErr w:type="spellStart"/>
            <w:r w:rsidRPr="00085E80">
              <w:t>Šunskai</w:t>
            </w:r>
            <w:proofErr w:type="spellEnd"/>
            <w:r w:rsidRPr="00085E80">
              <w:t>, Marijampolės sav.</w:t>
            </w:r>
            <w:r>
              <w:t>, tel. 28 174</w:t>
            </w:r>
          </w:p>
          <w:p w:rsidR="00191ED1" w:rsidRDefault="004023AA" w:rsidP="007402ED">
            <w:pPr>
              <w:rPr>
                <w:color w:val="000000"/>
              </w:rPr>
            </w:pPr>
            <w:r>
              <w:rPr>
                <w:color w:val="000000"/>
              </w:rPr>
              <w:t xml:space="preserve">  </w:t>
            </w:r>
            <w:r w:rsidR="008753E2">
              <w:rPr>
                <w:color w:val="000000"/>
              </w:rPr>
              <w:t xml:space="preserve">  </w:t>
            </w:r>
            <w:r w:rsidR="008753E2" w:rsidRPr="002C51B1">
              <w:rPr>
                <w:color w:val="000000"/>
              </w:rPr>
              <w:t>Asmenų, Gyvenamosios vietos deklaravimo įstatymo nustatyta tvarka nedeklaravusių gyvenamosios vietos ir neįtrauktų į gyvenamosios vietos nedeklaravusių asmenų apskaitą, faktinė gyvenamoji vieta nustatoma vadovaujantis asmens, pateikusio prašymą gauti išmoką, pateikta informacija ir duomenimis, taip pat valstybės, žinybiniuose registruose arba valstybės, savivaldybių informacinėse sistemose esančiais duomenimis, pagrindžiančiais asmenų ekonominius, socialinius ar asmeninius interesus toje savivaldybėje. Tais atvejais, kai, įvertinus pareiškėjo pateiktą informaciją ir duomenis apie faktinę gyvenamąją vietą, paaiškėja, kad jie netikslūs ar klaidingi, ir (ar) valstybės, žinybiniuose registruose arba valstybės, savivaldybių informacinėse sistemose nėra duomenų apie pareiškėją, faktinė gyvenamoji vieta patikrinama savivaldybės administracijos seniūnijų ar Piniginės paramos skyriaus darbuotojų ir surašomas socialinės apsaugos ir darbo ministro nustatytos formos buities ir gyvenimo sąlygų patikrinimo aktas</w:t>
            </w:r>
          </w:p>
          <w:p w:rsidR="00780E19" w:rsidRPr="005B11EB" w:rsidRDefault="00780E19" w:rsidP="007402ED">
            <w:r>
              <w:t xml:space="preserve">Paslauga teikiama ir elektroniniu būdu </w:t>
            </w:r>
            <w:hyperlink r:id="rId20" w:history="1">
              <w:r w:rsidRPr="00EE7446">
                <w:rPr>
                  <w:rStyle w:val="Hipersaitas"/>
                </w:rPr>
                <w:t>http://www.spis.lt</w:t>
              </w:r>
            </w:hyperlink>
          </w:p>
        </w:tc>
      </w:tr>
    </w:tbl>
    <w:p w:rsidR="006E5C9F" w:rsidRDefault="006E5C9F">
      <w:pPr>
        <w:sectPr w:rsidR="006E5C9F" w:rsidSect="00C2535A">
          <w:pgSz w:w="11906" w:h="16838" w:code="9"/>
          <w:pgMar w:top="1134" w:right="567" w:bottom="1134" w:left="1701" w:header="567" w:footer="567" w:gutter="0"/>
          <w:cols w:space="1296"/>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4186"/>
        <w:gridCol w:w="1417"/>
        <w:gridCol w:w="7874"/>
      </w:tblGrid>
      <w:tr w:rsidR="00532552" w:rsidRPr="007E7C93" w:rsidTr="008F0B30">
        <w:tc>
          <w:tcPr>
            <w:tcW w:w="1309" w:type="dxa"/>
            <w:tcBorders>
              <w:top w:val="single" w:sz="4" w:space="0" w:color="auto"/>
              <w:left w:val="single" w:sz="4" w:space="0" w:color="auto"/>
              <w:bottom w:val="single" w:sz="4" w:space="0" w:color="auto"/>
              <w:right w:val="single" w:sz="4" w:space="0" w:color="auto"/>
            </w:tcBorders>
          </w:tcPr>
          <w:p w:rsidR="00532552" w:rsidRPr="007E7C93" w:rsidRDefault="00532552" w:rsidP="007E7C93">
            <w:pPr>
              <w:jc w:val="center"/>
              <w:rPr>
                <w:b/>
              </w:rPr>
            </w:pPr>
            <w:r w:rsidRPr="007E7C93">
              <w:rPr>
                <w:b/>
              </w:rPr>
              <w:lastRenderedPageBreak/>
              <w:t>Sekos žymėjimas</w:t>
            </w:r>
          </w:p>
        </w:tc>
        <w:tc>
          <w:tcPr>
            <w:tcW w:w="4186" w:type="dxa"/>
            <w:tcBorders>
              <w:top w:val="single" w:sz="4" w:space="0" w:color="auto"/>
              <w:left w:val="single" w:sz="4" w:space="0" w:color="auto"/>
              <w:bottom w:val="single" w:sz="4" w:space="0" w:color="auto"/>
              <w:right w:val="single" w:sz="4" w:space="0" w:color="auto"/>
            </w:tcBorders>
          </w:tcPr>
          <w:p w:rsidR="00532552" w:rsidRPr="007E7C93" w:rsidRDefault="00532552" w:rsidP="00532552">
            <w:pPr>
              <w:rPr>
                <w:b/>
              </w:rPr>
            </w:pPr>
            <w:r w:rsidRPr="007E7C93">
              <w:rPr>
                <w:b/>
              </w:rPr>
              <w:t>Standartinis sekos pavadinimas rekomenduojamoje schemoje</w:t>
            </w:r>
          </w:p>
        </w:tc>
        <w:tc>
          <w:tcPr>
            <w:tcW w:w="1417" w:type="dxa"/>
            <w:tcBorders>
              <w:top w:val="single" w:sz="4" w:space="0" w:color="auto"/>
              <w:left w:val="single" w:sz="4" w:space="0" w:color="auto"/>
              <w:bottom w:val="single" w:sz="4" w:space="0" w:color="auto"/>
              <w:right w:val="single" w:sz="4" w:space="0" w:color="auto"/>
            </w:tcBorders>
          </w:tcPr>
          <w:p w:rsidR="00532552" w:rsidRDefault="00532552" w:rsidP="007E7C93">
            <w:pPr>
              <w:jc w:val="center"/>
            </w:pPr>
            <w:r>
              <w:t xml:space="preserve">įrašyti </w:t>
            </w:r>
            <w:r>
              <w:br/>
              <w:t>TAIP arba NE</w:t>
            </w:r>
          </w:p>
        </w:tc>
        <w:tc>
          <w:tcPr>
            <w:tcW w:w="7874" w:type="dxa"/>
            <w:tcBorders>
              <w:top w:val="single" w:sz="4" w:space="0" w:color="auto"/>
              <w:left w:val="single" w:sz="4" w:space="0" w:color="auto"/>
              <w:bottom w:val="single" w:sz="4" w:space="0" w:color="auto"/>
              <w:right w:val="single" w:sz="4" w:space="0" w:color="auto"/>
            </w:tcBorders>
          </w:tcPr>
          <w:p w:rsidR="00986005" w:rsidRPr="007E7C93" w:rsidRDefault="00986005" w:rsidP="00532552">
            <w:pPr>
              <w:rPr>
                <w:b/>
              </w:rPr>
            </w:pPr>
            <w:r>
              <w:t xml:space="preserve">Prašymo </w:t>
            </w:r>
            <w:r w:rsidR="00C84A46" w:rsidRPr="00E1716D">
              <w:rPr>
                <w:color w:val="000000"/>
              </w:rPr>
              <w:t>išmok</w:t>
            </w:r>
            <w:r w:rsidR="00C84A46">
              <w:rPr>
                <w:color w:val="000000"/>
              </w:rPr>
              <w:t>ai</w:t>
            </w:r>
            <w:r w:rsidR="00787A6F">
              <w:rPr>
                <w:color w:val="000000"/>
              </w:rPr>
              <w:t xml:space="preserve"> </w:t>
            </w:r>
            <w:r w:rsidR="00CB2FD5">
              <w:rPr>
                <w:color w:val="000000"/>
              </w:rPr>
              <w:t xml:space="preserve">įvaikinus vaiką </w:t>
            </w:r>
            <w:r>
              <w:t xml:space="preserve">priėmimas, išmokos </w:t>
            </w:r>
            <w:r w:rsidR="00CA6164" w:rsidRPr="00F31C8F">
              <w:t>skyrimas ir mokėjimas</w:t>
            </w:r>
          </w:p>
          <w:p w:rsidR="00532552" w:rsidRPr="007E7C93" w:rsidRDefault="00532552" w:rsidP="00532552">
            <w:pPr>
              <w:rPr>
                <w:b/>
              </w:rPr>
            </w:pPr>
          </w:p>
        </w:tc>
      </w:tr>
      <w:tr w:rsidR="00CA6164" w:rsidRPr="007E7C93" w:rsidTr="008F0B30">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A</w:t>
            </w:r>
          </w:p>
        </w:tc>
        <w:tc>
          <w:tcPr>
            <w:tcW w:w="4186"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„Vieno langelio“ asmenų aptarnavimo padalinys</w:t>
            </w:r>
          </w:p>
        </w:tc>
        <w:tc>
          <w:tcPr>
            <w:tcW w:w="1417"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NE</w:t>
            </w:r>
          </w:p>
        </w:tc>
        <w:tc>
          <w:tcPr>
            <w:tcW w:w="7874"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pPr>
          </w:p>
        </w:tc>
      </w:tr>
      <w:tr w:rsidR="00CA6164" w:rsidRPr="007E7C93" w:rsidTr="008F0B30">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B</w:t>
            </w:r>
          </w:p>
        </w:tc>
        <w:tc>
          <w:tcPr>
            <w:tcW w:w="4186"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Institucijos vadovas ar jo įgaliotas tarnautojas</w:t>
            </w:r>
          </w:p>
        </w:tc>
        <w:tc>
          <w:tcPr>
            <w:tcW w:w="1417"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NE</w:t>
            </w:r>
          </w:p>
        </w:tc>
        <w:tc>
          <w:tcPr>
            <w:tcW w:w="7874"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pPr>
          </w:p>
        </w:tc>
      </w:tr>
      <w:tr w:rsidR="00CA6164" w:rsidRPr="007E7C93" w:rsidTr="008F0B30">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C</w:t>
            </w:r>
          </w:p>
        </w:tc>
        <w:tc>
          <w:tcPr>
            <w:tcW w:w="4186"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Paslaugos vadovas</w:t>
            </w:r>
          </w:p>
        </w:tc>
        <w:tc>
          <w:tcPr>
            <w:tcW w:w="1417"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NE</w:t>
            </w:r>
          </w:p>
        </w:tc>
        <w:tc>
          <w:tcPr>
            <w:tcW w:w="7874"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pPr>
          </w:p>
        </w:tc>
      </w:tr>
      <w:tr w:rsidR="00CA6164" w:rsidRPr="007E7C93" w:rsidTr="008F0B30">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D</w:t>
            </w:r>
          </w:p>
        </w:tc>
        <w:tc>
          <w:tcPr>
            <w:tcW w:w="4186"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Paslaugos teikėjas</w:t>
            </w:r>
          </w:p>
        </w:tc>
        <w:tc>
          <w:tcPr>
            <w:tcW w:w="1417"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TAIP</w:t>
            </w:r>
          </w:p>
        </w:tc>
        <w:tc>
          <w:tcPr>
            <w:tcW w:w="7874" w:type="dxa"/>
            <w:tcBorders>
              <w:top w:val="single" w:sz="4" w:space="0" w:color="auto"/>
              <w:left w:val="single" w:sz="4" w:space="0" w:color="auto"/>
              <w:bottom w:val="single" w:sz="4" w:space="0" w:color="auto"/>
              <w:right w:val="single" w:sz="4" w:space="0" w:color="auto"/>
            </w:tcBorders>
          </w:tcPr>
          <w:p w:rsidR="008753E2" w:rsidRDefault="007E0F10" w:rsidP="008753E2">
            <w:r w:rsidRPr="0007485C">
              <w:t xml:space="preserve"> </w:t>
            </w:r>
            <w:r w:rsidR="008753E2">
              <w:t>Piniginės</w:t>
            </w:r>
            <w:r w:rsidR="008753E2" w:rsidRPr="0060382F">
              <w:t xml:space="preserve"> paramos skyriaus</w:t>
            </w:r>
            <w:r w:rsidR="008753E2">
              <w:t xml:space="preserve"> </w:t>
            </w:r>
            <w:r w:rsidR="008753E2" w:rsidRPr="0060382F">
              <w:t>vyr</w:t>
            </w:r>
            <w:r w:rsidR="008753E2">
              <w:t xml:space="preserve">iausiosios </w:t>
            </w:r>
            <w:r w:rsidR="008753E2" w:rsidRPr="0060382F">
              <w:t>specialistė</w:t>
            </w:r>
            <w:r w:rsidR="008753E2">
              <w:t>s:</w:t>
            </w:r>
          </w:p>
          <w:p w:rsidR="008753E2" w:rsidRPr="009803C2" w:rsidRDefault="008753E2" w:rsidP="008753E2">
            <w:r w:rsidRPr="009803C2">
              <w:t xml:space="preserve">Vaida Kučiauskienė, tel. (8 343) 90 015, </w:t>
            </w:r>
            <w:proofErr w:type="spellStart"/>
            <w:r w:rsidRPr="009803C2">
              <w:t>el.p</w:t>
            </w:r>
            <w:proofErr w:type="spellEnd"/>
            <w:r w:rsidRPr="009803C2">
              <w:t xml:space="preserve">. </w:t>
            </w:r>
          </w:p>
          <w:p w:rsidR="008753E2" w:rsidRDefault="00346468" w:rsidP="008753E2">
            <w:hyperlink r:id="rId21" w:history="1">
              <w:r w:rsidR="008753E2" w:rsidRPr="009018A7">
                <w:rPr>
                  <w:rStyle w:val="Hipersaitas"/>
                </w:rPr>
                <w:t>vaida.kuciauskiene</w:t>
              </w:r>
              <w:r w:rsidR="008753E2" w:rsidRPr="008C7772">
                <w:rPr>
                  <w:rStyle w:val="Hipersaitas"/>
                  <w:lang w:val="da-DK"/>
                </w:rPr>
                <w:t>@</w:t>
              </w:r>
              <w:proofErr w:type="spellStart"/>
              <w:r w:rsidR="008753E2" w:rsidRPr="009018A7">
                <w:rPr>
                  <w:rStyle w:val="Hipersaitas"/>
                </w:rPr>
                <w:t>marijampole.lt</w:t>
              </w:r>
              <w:proofErr w:type="spellEnd"/>
            </w:hyperlink>
          </w:p>
          <w:p w:rsidR="005C42E5" w:rsidRPr="00780E19" w:rsidRDefault="005C42E5" w:rsidP="005C42E5">
            <w:r w:rsidRPr="00780E19">
              <w:t xml:space="preserve">Gintarė </w:t>
            </w:r>
            <w:proofErr w:type="spellStart"/>
            <w:r w:rsidRPr="00780E19">
              <w:t>Staskevičienė</w:t>
            </w:r>
            <w:proofErr w:type="spellEnd"/>
            <w:r w:rsidRPr="00780E19">
              <w:t>, tel. 90 019,</w:t>
            </w:r>
          </w:p>
          <w:p w:rsidR="00A27D1B" w:rsidRPr="0007485C" w:rsidRDefault="005C42E5" w:rsidP="00780E19">
            <w:proofErr w:type="spellStart"/>
            <w:r w:rsidRPr="00780E19">
              <w:t>el.p</w:t>
            </w:r>
            <w:proofErr w:type="spellEnd"/>
            <w:r w:rsidRPr="00780E19">
              <w:t>.</w:t>
            </w:r>
            <w:r w:rsidRPr="00B24EA2">
              <w:rPr>
                <w:color w:val="FF0000"/>
              </w:rPr>
              <w:t xml:space="preserve"> </w:t>
            </w:r>
            <w:hyperlink r:id="rId22" w:history="1">
              <w:r w:rsidR="00780E19" w:rsidRPr="009324A0">
                <w:rPr>
                  <w:rStyle w:val="Hipersaitas"/>
                </w:rPr>
                <w:t>gintare.staskeviciene@marijampole.lt</w:t>
              </w:r>
            </w:hyperlink>
          </w:p>
        </w:tc>
      </w:tr>
      <w:tr w:rsidR="00CA6164" w:rsidRPr="007E7C93" w:rsidTr="008F0B30">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E</w:t>
            </w:r>
          </w:p>
        </w:tc>
        <w:tc>
          <w:tcPr>
            <w:tcW w:w="4186"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Institucijos administracijos padaliniai, iš kurių gaunama informacija ir dokumentai</w:t>
            </w:r>
          </w:p>
        </w:tc>
        <w:tc>
          <w:tcPr>
            <w:tcW w:w="1417"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TAIP</w:t>
            </w:r>
          </w:p>
        </w:tc>
        <w:tc>
          <w:tcPr>
            <w:tcW w:w="7874" w:type="dxa"/>
            <w:tcBorders>
              <w:top w:val="single" w:sz="4" w:space="0" w:color="auto"/>
              <w:left w:val="single" w:sz="4" w:space="0" w:color="auto"/>
              <w:bottom w:val="single" w:sz="4" w:space="0" w:color="auto"/>
              <w:right w:val="single" w:sz="4" w:space="0" w:color="auto"/>
            </w:tcBorders>
          </w:tcPr>
          <w:p w:rsidR="00FB55B6" w:rsidRDefault="00FB55B6" w:rsidP="00FB55B6">
            <w:r w:rsidRPr="006730FA">
              <w:t>Degučių seniūnijos specialistės</w:t>
            </w:r>
            <w:r>
              <w:t>:</w:t>
            </w:r>
          </w:p>
          <w:p w:rsidR="00FB55B6" w:rsidRDefault="00FB55B6" w:rsidP="00FB55B6">
            <w:r>
              <w:t xml:space="preserve">Jolanta </w:t>
            </w:r>
            <w:proofErr w:type="spellStart"/>
            <w:r>
              <w:t>Jasinskaitė</w:t>
            </w:r>
            <w:proofErr w:type="spellEnd"/>
            <w:r w:rsidRPr="006730FA">
              <w:t xml:space="preserve">, tel. </w:t>
            </w:r>
            <w:r>
              <w:t xml:space="preserve">(8 343) </w:t>
            </w:r>
            <w:r w:rsidRPr="006730FA">
              <w:t>75</w:t>
            </w:r>
            <w:r>
              <w:t> </w:t>
            </w:r>
            <w:r w:rsidRPr="006730FA">
              <w:t>070</w:t>
            </w:r>
            <w:r>
              <w:t xml:space="preserve"> </w:t>
            </w:r>
            <w:hyperlink r:id="rId23" w:history="1">
              <w:r w:rsidRPr="00016215">
                <w:rPr>
                  <w:rStyle w:val="Hipersaitas"/>
                </w:rPr>
                <w:t>jolanta.jasinskaitė</w:t>
              </w:r>
              <w:r w:rsidRPr="00D04E0F">
                <w:rPr>
                  <w:rStyle w:val="Hipersaitas"/>
                </w:rPr>
                <w:t>@</w:t>
              </w:r>
              <w:r w:rsidRPr="00016215">
                <w:rPr>
                  <w:rStyle w:val="Hipersaitas"/>
                </w:rPr>
                <w:t>marijampole.lt</w:t>
              </w:r>
            </w:hyperlink>
          </w:p>
          <w:p w:rsidR="00FB55B6" w:rsidRDefault="00FB55B6" w:rsidP="00FB55B6">
            <w:r>
              <w:t xml:space="preserve">Gintarė </w:t>
            </w:r>
            <w:proofErr w:type="spellStart"/>
            <w:r>
              <w:t>Mirijauskienė</w:t>
            </w:r>
            <w:proofErr w:type="spellEnd"/>
            <w:r w:rsidRPr="006730FA">
              <w:t>,</w:t>
            </w:r>
            <w:r>
              <w:t xml:space="preserve"> tel. (8 343) 70 619 </w:t>
            </w:r>
            <w:hyperlink r:id="rId24" w:history="1">
              <w:r w:rsidRPr="00B83C0D">
                <w:rPr>
                  <w:rStyle w:val="Hipersaitas"/>
                </w:rPr>
                <w:t>gintare.mirijauskiene@marijampole.lt</w:t>
              </w:r>
            </w:hyperlink>
          </w:p>
          <w:p w:rsidR="00FB55B6" w:rsidRDefault="00FB55B6" w:rsidP="00FB55B6">
            <w:r w:rsidRPr="004F137B">
              <w:t xml:space="preserve">Loreta Lukoševičienė, </w:t>
            </w:r>
            <w:r>
              <w:t xml:space="preserve">tel. </w:t>
            </w:r>
            <w:r w:rsidRPr="004F137B">
              <w:t>(8 343) 70</w:t>
            </w:r>
            <w:r>
              <w:t> </w:t>
            </w:r>
            <w:r w:rsidRPr="004F137B">
              <w:t>619</w:t>
            </w:r>
          </w:p>
          <w:p w:rsidR="00FB55B6" w:rsidRDefault="00346468" w:rsidP="00FB55B6">
            <w:hyperlink r:id="rId25" w:history="1">
              <w:r w:rsidR="00FB55B6" w:rsidRPr="00CB537B">
                <w:rPr>
                  <w:rStyle w:val="Hipersaitas"/>
                </w:rPr>
                <w:t>loreta.lukoseviciene</w:t>
              </w:r>
              <w:r w:rsidR="00FB55B6" w:rsidRPr="005C6EBC">
                <w:rPr>
                  <w:rStyle w:val="Hipersaitas"/>
                  <w:lang w:val="da-DK"/>
                </w:rPr>
                <w:t>@marijampole.lt</w:t>
              </w:r>
            </w:hyperlink>
          </w:p>
          <w:p w:rsidR="00FB55B6" w:rsidRDefault="00FB55B6" w:rsidP="00FB55B6">
            <w:r w:rsidRPr="00780E19">
              <w:t>vyresnioji socialinė darbuotoja Sandra Urbonienė,</w:t>
            </w:r>
            <w:r>
              <w:t xml:space="preserve"> tel. </w:t>
            </w:r>
            <w:r w:rsidRPr="004F137B">
              <w:t>(8 343) 70</w:t>
            </w:r>
            <w:r>
              <w:t> </w:t>
            </w:r>
            <w:r w:rsidRPr="004F137B">
              <w:t>619</w:t>
            </w:r>
          </w:p>
          <w:p w:rsidR="00FB55B6" w:rsidRDefault="00346468" w:rsidP="00FB55B6">
            <w:hyperlink r:id="rId26" w:history="1">
              <w:r w:rsidR="00FB55B6" w:rsidRPr="00501911">
                <w:rPr>
                  <w:rStyle w:val="Hipersaitas"/>
                </w:rPr>
                <w:t>sandra.urboniene</w:t>
              </w:r>
              <w:r w:rsidR="00FB55B6" w:rsidRPr="00501911">
                <w:rPr>
                  <w:rStyle w:val="Hipersaitas"/>
                  <w:lang w:val="da-DK"/>
                </w:rPr>
                <w:t>@mar</w:t>
              </w:r>
              <w:proofErr w:type="spellStart"/>
              <w:r w:rsidR="00FB55B6" w:rsidRPr="00501911">
                <w:rPr>
                  <w:rStyle w:val="Hipersaitas"/>
                </w:rPr>
                <w:t>ijampole.lt</w:t>
              </w:r>
              <w:proofErr w:type="spellEnd"/>
            </w:hyperlink>
          </w:p>
          <w:p w:rsidR="00FB55B6" w:rsidRPr="006730FA" w:rsidRDefault="00FB55B6" w:rsidP="00FB55B6">
            <w:r w:rsidRPr="006730FA">
              <w:t>Mokolų seniūnijos specialistė Vanda Laurinavičienė,</w:t>
            </w:r>
            <w:r>
              <w:t xml:space="preserve"> </w:t>
            </w:r>
            <w:r w:rsidRPr="006730FA">
              <w:t xml:space="preserve">tel. </w:t>
            </w:r>
            <w:r>
              <w:t xml:space="preserve">(8 343) </w:t>
            </w:r>
            <w:r w:rsidRPr="006730FA">
              <w:t>57</w:t>
            </w:r>
            <w:r>
              <w:t> </w:t>
            </w:r>
            <w:r w:rsidRPr="006730FA">
              <w:t>762</w:t>
            </w:r>
            <w:r>
              <w:t xml:space="preserve">, </w:t>
            </w:r>
            <w:hyperlink r:id="rId27" w:history="1">
              <w:r w:rsidRPr="00016215">
                <w:rPr>
                  <w:rStyle w:val="Hipersaitas"/>
                </w:rPr>
                <w:t>vanda.laurinaviciene@marijampole.lt</w:t>
              </w:r>
            </w:hyperlink>
          </w:p>
          <w:p w:rsidR="00FB55B6" w:rsidRPr="00500339" w:rsidRDefault="00FB55B6" w:rsidP="00FB55B6">
            <w:r w:rsidRPr="00780E19">
              <w:rPr>
                <w:rFonts w:eastAsia="MS Mincho"/>
              </w:rPr>
              <w:t>vyresnioji socialinė darbuotoja</w:t>
            </w:r>
            <w:r>
              <w:rPr>
                <w:rFonts w:eastAsia="MS Mincho"/>
              </w:rPr>
              <w:t xml:space="preserve"> Aušrinė </w:t>
            </w:r>
            <w:proofErr w:type="spellStart"/>
            <w:r>
              <w:rPr>
                <w:rFonts w:eastAsia="MS Mincho"/>
              </w:rPr>
              <w:t>Galinienė</w:t>
            </w:r>
            <w:proofErr w:type="spellEnd"/>
            <w:r w:rsidRPr="006730FA">
              <w:rPr>
                <w:rFonts w:eastAsia="MS Mincho"/>
              </w:rPr>
              <w:t xml:space="preserve">, </w:t>
            </w:r>
            <w:r w:rsidRPr="006730FA">
              <w:t xml:space="preserve">tel. </w:t>
            </w:r>
            <w:r>
              <w:t xml:space="preserve">(8 343) </w:t>
            </w:r>
            <w:r w:rsidRPr="006730FA">
              <w:t>57</w:t>
            </w:r>
            <w:r>
              <w:t> </w:t>
            </w:r>
            <w:r w:rsidRPr="006730FA">
              <w:t>762</w:t>
            </w:r>
            <w:r>
              <w:t xml:space="preserve">, </w:t>
            </w:r>
            <w:hyperlink r:id="rId28" w:history="1">
              <w:r w:rsidRPr="00016215">
                <w:rPr>
                  <w:rStyle w:val="Hipersaitas"/>
                  <w:rFonts w:eastAsia="MS Mincho"/>
                </w:rPr>
                <w:t>ausrine.galiniene</w:t>
              </w:r>
              <w:r w:rsidRPr="005C6EBC">
                <w:rPr>
                  <w:rStyle w:val="Hipersaitas"/>
                  <w:rFonts w:eastAsia="MS Mincho"/>
                  <w:lang w:val="da-DK"/>
                </w:rPr>
                <w:t>@</w:t>
              </w:r>
              <w:proofErr w:type="spellStart"/>
              <w:r w:rsidRPr="00016215">
                <w:rPr>
                  <w:rStyle w:val="Hipersaitas"/>
                  <w:rFonts w:eastAsia="MS Mincho"/>
                </w:rPr>
                <w:t>marijampole.lt</w:t>
              </w:r>
              <w:proofErr w:type="spellEnd"/>
            </w:hyperlink>
          </w:p>
          <w:p w:rsidR="00FB55B6" w:rsidRPr="006730FA" w:rsidRDefault="00FB55B6" w:rsidP="00FB55B6">
            <w:r w:rsidRPr="006730FA">
              <w:t>Narto seniūnijos specialistė</w:t>
            </w:r>
            <w:r>
              <w:t xml:space="preserve"> Jurgita </w:t>
            </w:r>
            <w:proofErr w:type="spellStart"/>
            <w:r>
              <w:t>Vilkelienė</w:t>
            </w:r>
            <w:proofErr w:type="spellEnd"/>
            <w:r w:rsidRPr="006730FA">
              <w:t>, tel.</w:t>
            </w:r>
            <w:r>
              <w:t xml:space="preserve"> (8 343) 52 477, </w:t>
            </w:r>
            <w:hyperlink r:id="rId29" w:history="1">
              <w:r w:rsidRPr="00B83C0D">
                <w:rPr>
                  <w:rStyle w:val="Hipersaitas"/>
                </w:rPr>
                <w:t>jurgita.vilkeliene@marijampole.lt</w:t>
              </w:r>
            </w:hyperlink>
          </w:p>
          <w:p w:rsidR="00FB55B6" w:rsidRDefault="00FB55B6" w:rsidP="00FB55B6">
            <w:r w:rsidRPr="00780E19">
              <w:t>vyresnioji socialinė darbuotoja</w:t>
            </w:r>
            <w:r>
              <w:t xml:space="preserve"> Daiva Sadauskienė, </w:t>
            </w:r>
            <w:r w:rsidRPr="006730FA">
              <w:t>tel.</w:t>
            </w:r>
            <w:r>
              <w:t xml:space="preserve"> (8 343) 52 477, </w:t>
            </w:r>
            <w:hyperlink r:id="rId30" w:history="1">
              <w:r w:rsidRPr="00016215">
                <w:rPr>
                  <w:rStyle w:val="Hipersaitas"/>
                </w:rPr>
                <w:t>daiva.sadauskiene</w:t>
              </w:r>
              <w:r w:rsidRPr="00016215">
                <w:rPr>
                  <w:rStyle w:val="Hipersaitas"/>
                  <w:lang w:val="en-US"/>
                </w:rPr>
                <w:t>@</w:t>
              </w:r>
              <w:proofErr w:type="spellStart"/>
              <w:r w:rsidRPr="00016215">
                <w:rPr>
                  <w:rStyle w:val="Hipersaitas"/>
                </w:rPr>
                <w:t>martijampole.lt</w:t>
              </w:r>
              <w:proofErr w:type="spellEnd"/>
            </w:hyperlink>
          </w:p>
          <w:p w:rsidR="00FB55B6" w:rsidRPr="00CC453B" w:rsidRDefault="00FB55B6" w:rsidP="00FB55B6">
            <w:r w:rsidRPr="006730FA">
              <w:t>Igliaukos seniūnijos specialistė</w:t>
            </w:r>
            <w:r>
              <w:t xml:space="preserve"> Lina </w:t>
            </w:r>
            <w:proofErr w:type="spellStart"/>
            <w:r>
              <w:t>Prajarienė</w:t>
            </w:r>
            <w:proofErr w:type="spellEnd"/>
            <w:r>
              <w:t xml:space="preserve">, </w:t>
            </w:r>
            <w:r w:rsidRPr="006730FA">
              <w:t xml:space="preserve">tel. </w:t>
            </w:r>
            <w:r>
              <w:t xml:space="preserve">(8 343) </w:t>
            </w:r>
            <w:r w:rsidRPr="006730FA">
              <w:t xml:space="preserve">24 </w:t>
            </w:r>
            <w:r>
              <w:t xml:space="preserve">525, </w:t>
            </w:r>
            <w:hyperlink r:id="rId31" w:history="1">
              <w:r w:rsidRPr="00B83C0D">
                <w:rPr>
                  <w:rStyle w:val="Hipersaitas"/>
                </w:rPr>
                <w:t>lina.prajariene</w:t>
              </w:r>
              <w:r w:rsidRPr="005C6EBC">
                <w:rPr>
                  <w:rStyle w:val="Hipersaitas"/>
                </w:rPr>
                <w:t>@marijampole.lt</w:t>
              </w:r>
            </w:hyperlink>
          </w:p>
          <w:p w:rsidR="00FB55B6" w:rsidRPr="00780E19" w:rsidRDefault="00FB55B6" w:rsidP="00FB55B6">
            <w:r w:rsidRPr="006730FA">
              <w:t xml:space="preserve">Gudelių seniūnijos </w:t>
            </w:r>
            <w:r w:rsidRPr="00780E19">
              <w:t xml:space="preserve">vyresnioji socialinė darbuotoja Raimonda </w:t>
            </w:r>
            <w:proofErr w:type="spellStart"/>
            <w:r w:rsidRPr="00780E19">
              <w:t>Tačilauskienė</w:t>
            </w:r>
            <w:proofErr w:type="spellEnd"/>
            <w:r w:rsidRPr="00780E19">
              <w:t>,</w:t>
            </w:r>
          </w:p>
          <w:p w:rsidR="00FB55B6" w:rsidRDefault="00FB55B6" w:rsidP="00FB55B6">
            <w:r w:rsidRPr="006730FA">
              <w:t xml:space="preserve">tel. </w:t>
            </w:r>
            <w:r>
              <w:t xml:space="preserve">(8 343) </w:t>
            </w:r>
            <w:r w:rsidRPr="006730FA">
              <w:t xml:space="preserve">37 225, </w:t>
            </w:r>
            <w:proofErr w:type="spellStart"/>
            <w:r w:rsidRPr="00780E19">
              <w:rPr>
                <w:color w:val="0000FF"/>
              </w:rPr>
              <w:t>raimonda.tacilauskiene</w:t>
            </w:r>
            <w:proofErr w:type="spellEnd"/>
            <w:r w:rsidR="00346468" w:rsidRPr="00780E19">
              <w:rPr>
                <w:color w:val="0000FF"/>
              </w:rPr>
              <w:fldChar w:fldCharType="begin"/>
            </w:r>
            <w:r w:rsidR="00346468" w:rsidRPr="00780E19">
              <w:rPr>
                <w:color w:val="0000FF"/>
              </w:rPr>
              <w:instrText>HYPERLINK "mailto:zaneta.kliokiene@marijampole.lt"</w:instrText>
            </w:r>
            <w:r w:rsidR="00346468" w:rsidRPr="00780E19">
              <w:rPr>
                <w:color w:val="0000FF"/>
              </w:rPr>
              <w:fldChar w:fldCharType="separate"/>
            </w:r>
            <w:r w:rsidRPr="00780E19">
              <w:rPr>
                <w:rStyle w:val="Hipersaitas"/>
                <w:lang w:val="da-DK"/>
              </w:rPr>
              <w:t>@</w:t>
            </w:r>
            <w:proofErr w:type="spellStart"/>
            <w:r w:rsidRPr="00780E19">
              <w:rPr>
                <w:rStyle w:val="Hipersaitas"/>
              </w:rPr>
              <w:t>marijampole.lt</w:t>
            </w:r>
            <w:proofErr w:type="spellEnd"/>
            <w:r w:rsidR="00346468" w:rsidRPr="00780E19">
              <w:rPr>
                <w:color w:val="0000FF"/>
              </w:rPr>
              <w:fldChar w:fldCharType="end"/>
            </w:r>
          </w:p>
          <w:p w:rsidR="00FB55B6" w:rsidRDefault="00FB55B6" w:rsidP="00FB55B6">
            <w:r w:rsidRPr="006730FA">
              <w:t>Liudvinavo seniūnijos specialistė</w:t>
            </w:r>
            <w:r>
              <w:t xml:space="preserve"> Onutė </w:t>
            </w:r>
            <w:proofErr w:type="spellStart"/>
            <w:r>
              <w:t>Pauliukonienė</w:t>
            </w:r>
            <w:proofErr w:type="spellEnd"/>
            <w:r>
              <w:t xml:space="preserve">, </w:t>
            </w:r>
            <w:r w:rsidRPr="006730FA">
              <w:t xml:space="preserve">tel. </w:t>
            </w:r>
            <w:r>
              <w:t xml:space="preserve">(8 343) 20 540, </w:t>
            </w:r>
            <w:hyperlink r:id="rId32" w:history="1">
              <w:r w:rsidRPr="00B83C0D">
                <w:rPr>
                  <w:rStyle w:val="Hipersaitas"/>
                </w:rPr>
                <w:t>onute.pauliukoniene</w:t>
              </w:r>
              <w:r w:rsidRPr="005C6EBC">
                <w:rPr>
                  <w:rStyle w:val="Hipersaitas"/>
                  <w:lang w:val="da-DK"/>
                </w:rPr>
                <w:t>@</w:t>
              </w:r>
              <w:proofErr w:type="spellStart"/>
              <w:r w:rsidRPr="00B83C0D">
                <w:rPr>
                  <w:rStyle w:val="Hipersaitas"/>
                </w:rPr>
                <w:t>marijampole.lt</w:t>
              </w:r>
              <w:proofErr w:type="spellEnd"/>
            </w:hyperlink>
          </w:p>
          <w:p w:rsidR="00FB55B6" w:rsidRDefault="00FB55B6" w:rsidP="00FB55B6">
            <w:r w:rsidRPr="00780E19">
              <w:lastRenderedPageBreak/>
              <w:t>vyresnioji socialinė darbuotoja</w:t>
            </w:r>
            <w:r>
              <w:t xml:space="preserve"> Lina Juškevičienė,</w:t>
            </w:r>
            <w:r w:rsidRPr="006730FA">
              <w:t xml:space="preserve"> tel. </w:t>
            </w:r>
            <w:r>
              <w:t xml:space="preserve">(8 343) 20 540,  </w:t>
            </w:r>
            <w:hyperlink r:id="rId33" w:history="1">
              <w:r w:rsidRPr="00016215">
                <w:rPr>
                  <w:rStyle w:val="Hipersaitas"/>
                </w:rPr>
                <w:t>lina.juskeviciene@marijampole.lt</w:t>
              </w:r>
            </w:hyperlink>
          </w:p>
          <w:p w:rsidR="00FB55B6" w:rsidRPr="006730FA" w:rsidRDefault="00FB55B6" w:rsidP="00FB55B6">
            <w:r>
              <w:rPr>
                <w:rFonts w:eastAsia="MS Mincho"/>
              </w:rPr>
              <w:t>Ma</w:t>
            </w:r>
            <w:r w:rsidRPr="006730FA">
              <w:rPr>
                <w:rFonts w:eastAsia="MS Mincho"/>
              </w:rPr>
              <w:t>rijampolės seniūnijos specialistė</w:t>
            </w:r>
            <w:r>
              <w:rPr>
                <w:rFonts w:eastAsia="MS Mincho"/>
              </w:rPr>
              <w:t xml:space="preserve"> </w:t>
            </w:r>
            <w:r w:rsidRPr="006730FA">
              <w:rPr>
                <w:rFonts w:eastAsia="MS Mincho"/>
              </w:rPr>
              <w:t xml:space="preserve">Dalė Vaitkevičienė, tel. </w:t>
            </w:r>
            <w:r>
              <w:t xml:space="preserve">(8 343) </w:t>
            </w:r>
            <w:r w:rsidRPr="006730FA">
              <w:rPr>
                <w:rFonts w:eastAsia="MS Mincho"/>
              </w:rPr>
              <w:t>50</w:t>
            </w:r>
            <w:r>
              <w:rPr>
                <w:rFonts w:eastAsia="MS Mincho"/>
              </w:rPr>
              <w:t xml:space="preserve"> 708, </w:t>
            </w:r>
            <w:hyperlink r:id="rId34" w:history="1">
              <w:r w:rsidRPr="00016215">
                <w:rPr>
                  <w:rStyle w:val="Hipersaitas"/>
                  <w:rFonts w:eastAsia="MS Mincho"/>
                </w:rPr>
                <w:t>dale.vaitkeviciene@</w:t>
              </w:r>
              <w:r w:rsidRPr="00016215">
                <w:rPr>
                  <w:rStyle w:val="Hipersaitas"/>
                </w:rPr>
                <w:t>marijampole.lt</w:t>
              </w:r>
            </w:hyperlink>
          </w:p>
          <w:p w:rsidR="00FB55B6" w:rsidRPr="006730FA" w:rsidRDefault="00FB55B6" w:rsidP="00FB55B6">
            <w:r w:rsidRPr="00780E19">
              <w:t>vyresnioji socialinė darbuotoja</w:t>
            </w:r>
            <w:r>
              <w:t xml:space="preserve"> Daiva Matulevičienė</w:t>
            </w:r>
            <w:r w:rsidRPr="006730FA">
              <w:t xml:space="preserve">, </w:t>
            </w:r>
            <w:r w:rsidRPr="006730FA">
              <w:rPr>
                <w:rFonts w:eastAsia="MS Mincho"/>
              </w:rPr>
              <w:t xml:space="preserve">tel. </w:t>
            </w:r>
            <w:r>
              <w:t xml:space="preserve">(8 343) </w:t>
            </w:r>
            <w:r w:rsidRPr="006730FA">
              <w:rPr>
                <w:rFonts w:eastAsia="MS Mincho"/>
              </w:rPr>
              <w:t>50</w:t>
            </w:r>
            <w:r>
              <w:rPr>
                <w:rFonts w:eastAsia="MS Mincho"/>
              </w:rPr>
              <w:t xml:space="preserve"> 708, </w:t>
            </w:r>
            <w:hyperlink r:id="rId35" w:history="1">
              <w:r>
                <w:rPr>
                  <w:rStyle w:val="Hipersaitas"/>
                </w:rPr>
                <w:t>daiva.matuleviciene</w:t>
              </w:r>
              <w:r w:rsidRPr="009027DC">
                <w:rPr>
                  <w:rStyle w:val="Hipersaitas"/>
                </w:rPr>
                <w:t>@marijampole.lt</w:t>
              </w:r>
            </w:hyperlink>
          </w:p>
          <w:p w:rsidR="00FB55B6" w:rsidRPr="006730FA" w:rsidRDefault="00FB55B6" w:rsidP="00FB55B6">
            <w:r w:rsidRPr="006730FA">
              <w:t xml:space="preserve">Sasnavos seniūnijos </w:t>
            </w:r>
            <w:r w:rsidRPr="00780E19">
              <w:t>vyresnioji socialinė darbuotoja</w:t>
            </w:r>
            <w:r>
              <w:t xml:space="preserve"> </w:t>
            </w:r>
            <w:r w:rsidRPr="006730FA">
              <w:t>Alytė Mockevičienė, tel.</w:t>
            </w:r>
            <w:r>
              <w:t xml:space="preserve"> (8 343) </w:t>
            </w:r>
            <w:r w:rsidRPr="006730FA">
              <w:t xml:space="preserve">28 766, </w:t>
            </w:r>
            <w:hyperlink r:id="rId36" w:history="1">
              <w:r w:rsidRPr="009027DC">
                <w:rPr>
                  <w:rStyle w:val="Hipersaitas"/>
                </w:rPr>
                <w:t>alyte.mockevičiene@marijampole.lt</w:t>
              </w:r>
            </w:hyperlink>
          </w:p>
          <w:p w:rsidR="00CA6164" w:rsidRPr="0007485C" w:rsidRDefault="00FB55B6" w:rsidP="00FB55B6">
            <w:r w:rsidRPr="006730FA">
              <w:t>Šunskų seniūnijo</w:t>
            </w:r>
            <w:r>
              <w:t xml:space="preserve">s </w:t>
            </w:r>
            <w:r w:rsidRPr="00780E19">
              <w:t>vyresnioji socialinė darbuotoja Jurgita</w:t>
            </w:r>
            <w:r>
              <w:t xml:space="preserve"> </w:t>
            </w:r>
            <w:proofErr w:type="spellStart"/>
            <w:r>
              <w:t>Šamburskienė</w:t>
            </w:r>
            <w:proofErr w:type="spellEnd"/>
            <w:r>
              <w:t xml:space="preserve">, </w:t>
            </w:r>
            <w:r w:rsidRPr="006730FA">
              <w:t xml:space="preserve">tel. </w:t>
            </w:r>
            <w:r>
              <w:t xml:space="preserve">(8 343) </w:t>
            </w:r>
            <w:r w:rsidRPr="006730FA">
              <w:t xml:space="preserve">28 174, </w:t>
            </w:r>
            <w:hyperlink r:id="rId37" w:history="1">
              <w:r>
                <w:rPr>
                  <w:rStyle w:val="Hipersaitas"/>
                </w:rPr>
                <w:t>jurgita.samburskiene</w:t>
              </w:r>
              <w:r w:rsidRPr="009027DC">
                <w:rPr>
                  <w:rStyle w:val="Hipersaitas"/>
                </w:rPr>
                <w:t>@marijampole.lt</w:t>
              </w:r>
            </w:hyperlink>
          </w:p>
        </w:tc>
      </w:tr>
      <w:tr w:rsidR="00CA6164" w:rsidRPr="007E7C93" w:rsidTr="008F0B30">
        <w:trPr>
          <w:trHeight w:val="923"/>
        </w:trPr>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lastRenderedPageBreak/>
              <w:t>F</w:t>
            </w:r>
          </w:p>
        </w:tc>
        <w:tc>
          <w:tcPr>
            <w:tcW w:w="4186" w:type="dxa"/>
            <w:tcBorders>
              <w:top w:val="single" w:sz="4" w:space="0" w:color="auto"/>
              <w:left w:val="single" w:sz="4" w:space="0" w:color="auto"/>
              <w:bottom w:val="single" w:sz="4" w:space="0" w:color="auto"/>
              <w:right w:val="single" w:sz="4" w:space="0" w:color="auto"/>
            </w:tcBorders>
          </w:tcPr>
          <w:p w:rsidR="00CA6164" w:rsidRDefault="00CA6164" w:rsidP="008F0B30">
            <w:r w:rsidRPr="007E7C93">
              <w:rPr>
                <w:b/>
              </w:rPr>
              <w:t>Institucijai pavaldžios įstaigos, iš kurių gaunama informacija ir dokumentai</w:t>
            </w:r>
          </w:p>
        </w:tc>
        <w:tc>
          <w:tcPr>
            <w:tcW w:w="1417" w:type="dxa"/>
            <w:tcBorders>
              <w:top w:val="single" w:sz="4" w:space="0" w:color="auto"/>
              <w:left w:val="single" w:sz="4" w:space="0" w:color="auto"/>
              <w:bottom w:val="single" w:sz="4" w:space="0" w:color="auto"/>
              <w:right w:val="single" w:sz="4" w:space="0" w:color="auto"/>
            </w:tcBorders>
          </w:tcPr>
          <w:p w:rsidR="00CA6164" w:rsidRPr="00465E93" w:rsidRDefault="00CA6164" w:rsidP="007E7C93">
            <w:pPr>
              <w:spacing w:line="360" w:lineRule="auto"/>
              <w:jc w:val="center"/>
            </w:pPr>
            <w:r>
              <w:t>NE</w:t>
            </w:r>
          </w:p>
        </w:tc>
        <w:tc>
          <w:tcPr>
            <w:tcW w:w="7874"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p>
        </w:tc>
      </w:tr>
      <w:tr w:rsidR="00CA6164" w:rsidRPr="007E7C93" w:rsidTr="008F0B30">
        <w:tc>
          <w:tcPr>
            <w:tcW w:w="1309" w:type="dxa"/>
            <w:tcBorders>
              <w:top w:val="single" w:sz="4" w:space="0" w:color="auto"/>
              <w:left w:val="single" w:sz="4" w:space="0" w:color="auto"/>
              <w:bottom w:val="single" w:sz="4" w:space="0" w:color="auto"/>
              <w:right w:val="single" w:sz="4" w:space="0" w:color="auto"/>
            </w:tcBorders>
          </w:tcPr>
          <w:p w:rsidR="00CA6164" w:rsidRPr="007E7C93" w:rsidRDefault="00CA6164" w:rsidP="007E7C93">
            <w:pPr>
              <w:spacing w:line="360" w:lineRule="auto"/>
              <w:jc w:val="center"/>
              <w:rPr>
                <w:b/>
              </w:rPr>
            </w:pPr>
            <w:r w:rsidRPr="007E7C93">
              <w:rPr>
                <w:b/>
              </w:rPr>
              <w:t>G</w:t>
            </w:r>
          </w:p>
        </w:tc>
        <w:tc>
          <w:tcPr>
            <w:tcW w:w="4186" w:type="dxa"/>
            <w:tcBorders>
              <w:top w:val="single" w:sz="4" w:space="0" w:color="auto"/>
              <w:left w:val="single" w:sz="4" w:space="0" w:color="auto"/>
              <w:bottom w:val="single" w:sz="4" w:space="0" w:color="auto"/>
              <w:right w:val="single" w:sz="4" w:space="0" w:color="auto"/>
            </w:tcBorders>
          </w:tcPr>
          <w:p w:rsidR="00CA6164" w:rsidRDefault="00CA6164" w:rsidP="007E7C93">
            <w:pPr>
              <w:spacing w:line="360" w:lineRule="auto"/>
            </w:pPr>
            <w:r w:rsidRPr="007E7C93">
              <w:rPr>
                <w:b/>
              </w:rPr>
              <w:t>Institucijai nepavaldžios įstaigos, iš kurių gaunama informacija ir dokumentai</w:t>
            </w:r>
          </w:p>
        </w:tc>
        <w:tc>
          <w:tcPr>
            <w:tcW w:w="1417" w:type="dxa"/>
            <w:tcBorders>
              <w:top w:val="single" w:sz="4" w:space="0" w:color="auto"/>
              <w:left w:val="single" w:sz="4" w:space="0" w:color="auto"/>
              <w:bottom w:val="single" w:sz="4" w:space="0" w:color="auto"/>
              <w:right w:val="single" w:sz="4" w:space="0" w:color="auto"/>
            </w:tcBorders>
          </w:tcPr>
          <w:p w:rsidR="00CA6164" w:rsidRPr="00465E93" w:rsidRDefault="007E0F10" w:rsidP="007E7C93">
            <w:pPr>
              <w:spacing w:line="360" w:lineRule="auto"/>
              <w:jc w:val="center"/>
            </w:pPr>
            <w:r>
              <w:t>TAIP</w:t>
            </w:r>
          </w:p>
        </w:tc>
        <w:tc>
          <w:tcPr>
            <w:tcW w:w="7874" w:type="dxa"/>
            <w:tcBorders>
              <w:top w:val="single" w:sz="4" w:space="0" w:color="auto"/>
              <w:left w:val="single" w:sz="4" w:space="0" w:color="auto"/>
              <w:bottom w:val="single" w:sz="4" w:space="0" w:color="auto"/>
              <w:right w:val="single" w:sz="4" w:space="0" w:color="auto"/>
            </w:tcBorders>
          </w:tcPr>
          <w:p w:rsidR="008753E2" w:rsidRPr="00176501" w:rsidRDefault="008753E2" w:rsidP="009042CC">
            <w:pPr>
              <w:numPr>
                <w:ilvl w:val="0"/>
                <w:numId w:val="15"/>
              </w:numPr>
              <w:tabs>
                <w:tab w:val="left" w:pos="34"/>
                <w:tab w:val="left" w:pos="753"/>
              </w:tabs>
              <w:ind w:left="34" w:firstLine="358"/>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t>ę patvirtinančio dokumento rūšį</w:t>
            </w:r>
          </w:p>
          <w:p w:rsidR="0007485C" w:rsidRDefault="008753E2" w:rsidP="009042CC">
            <w:pPr>
              <w:numPr>
                <w:ilvl w:val="0"/>
                <w:numId w:val="15"/>
              </w:numPr>
              <w:tabs>
                <w:tab w:val="left" w:pos="0"/>
                <w:tab w:val="left" w:pos="708"/>
              </w:tabs>
              <w:ind w:left="0" w:firstLine="392"/>
              <w:jc w:val="both"/>
            </w:pPr>
            <w:r w:rsidRPr="005B11EB">
              <w:t xml:space="preserve">Valstybinio socialinio draudimo fondo valdybos prie Socialinės apsaugos ir darbo ministerijos (Konstitucijos pr. 12, 09308 Vilnius, </w:t>
            </w:r>
            <w:hyperlink r:id="rId38" w:history="1">
              <w:r w:rsidRPr="00E56291">
                <w:rPr>
                  <w:rStyle w:val="Hipersaitas"/>
                </w:rPr>
                <w:t>www.sodra.lt</w:t>
              </w:r>
            </w:hyperlink>
            <w:r w:rsidRPr="005B11EB">
              <w:t xml:space="preserve">) ir jos teritorinių skyrių – </w:t>
            </w:r>
            <w:r w:rsidRPr="00176501">
              <w:t>gaunamas ir draudžiamąsias pajamas, pajamų mokėjimo laikotarpį, draudžiamojo laikotarpio pradžią ir pabaigą, draudėją, atskaitymus iš Sodros iš</w:t>
            </w:r>
            <w:r>
              <w:t>mokų</w:t>
            </w:r>
          </w:p>
        </w:tc>
      </w:tr>
      <w:tr w:rsidR="007E0F10" w:rsidRPr="007E7C93" w:rsidTr="008F0B30">
        <w:tc>
          <w:tcPr>
            <w:tcW w:w="1309" w:type="dxa"/>
            <w:tcBorders>
              <w:top w:val="single" w:sz="4" w:space="0" w:color="auto"/>
              <w:left w:val="single" w:sz="4" w:space="0" w:color="auto"/>
              <w:bottom w:val="single" w:sz="4" w:space="0" w:color="auto"/>
              <w:right w:val="single" w:sz="4" w:space="0" w:color="auto"/>
            </w:tcBorders>
          </w:tcPr>
          <w:p w:rsidR="007E0F10" w:rsidRPr="007E7C93" w:rsidRDefault="007E0F10" w:rsidP="007E7C93">
            <w:pPr>
              <w:spacing w:line="360" w:lineRule="auto"/>
              <w:jc w:val="center"/>
              <w:rPr>
                <w:b/>
              </w:rPr>
            </w:pPr>
            <w:r w:rsidRPr="007E7C93">
              <w:rPr>
                <w:b/>
              </w:rPr>
              <w:t>H</w:t>
            </w:r>
          </w:p>
        </w:tc>
        <w:tc>
          <w:tcPr>
            <w:tcW w:w="4186" w:type="dxa"/>
            <w:tcBorders>
              <w:top w:val="single" w:sz="4" w:space="0" w:color="auto"/>
              <w:left w:val="single" w:sz="4" w:space="0" w:color="auto"/>
              <w:bottom w:val="single" w:sz="4" w:space="0" w:color="auto"/>
              <w:right w:val="single" w:sz="4" w:space="0" w:color="auto"/>
            </w:tcBorders>
          </w:tcPr>
          <w:p w:rsidR="007E0F10" w:rsidRDefault="007E0F10" w:rsidP="007E7C93">
            <w:pPr>
              <w:spacing w:line="360" w:lineRule="auto"/>
            </w:pPr>
            <w:r w:rsidRPr="007E7C93">
              <w:rPr>
                <w:b/>
              </w:rPr>
              <w:t>Paslaugos vadovas</w:t>
            </w:r>
          </w:p>
        </w:tc>
        <w:tc>
          <w:tcPr>
            <w:tcW w:w="1417" w:type="dxa"/>
            <w:tcBorders>
              <w:top w:val="single" w:sz="4" w:space="0" w:color="auto"/>
              <w:left w:val="single" w:sz="4" w:space="0" w:color="auto"/>
              <w:bottom w:val="single" w:sz="4" w:space="0" w:color="auto"/>
              <w:right w:val="single" w:sz="4" w:space="0" w:color="auto"/>
            </w:tcBorders>
          </w:tcPr>
          <w:p w:rsidR="007E0F10" w:rsidRPr="00465E93" w:rsidRDefault="007E0F10" w:rsidP="007E7C93">
            <w:pPr>
              <w:spacing w:line="360" w:lineRule="auto"/>
              <w:jc w:val="center"/>
            </w:pPr>
            <w:r>
              <w:t>TAIP</w:t>
            </w:r>
          </w:p>
        </w:tc>
        <w:tc>
          <w:tcPr>
            <w:tcW w:w="7874" w:type="dxa"/>
            <w:tcBorders>
              <w:top w:val="single" w:sz="4" w:space="0" w:color="auto"/>
              <w:left w:val="single" w:sz="4" w:space="0" w:color="auto"/>
              <w:bottom w:val="single" w:sz="4" w:space="0" w:color="auto"/>
              <w:right w:val="single" w:sz="4" w:space="0" w:color="auto"/>
            </w:tcBorders>
          </w:tcPr>
          <w:p w:rsidR="007E0F10" w:rsidRPr="007E7C93" w:rsidRDefault="00F862B4" w:rsidP="008F0B30">
            <w:pPr>
              <w:rPr>
                <w:b/>
              </w:rPr>
            </w:pPr>
            <w:r>
              <w:t>Piniginės</w:t>
            </w:r>
            <w:r w:rsidR="007E0F10" w:rsidRPr="006730FA">
              <w:t xml:space="preserve"> paramos skyriaus vedėja Vida Bružinskaitė, tel. </w:t>
            </w:r>
            <w:r w:rsidR="007E0F10">
              <w:t>(</w:t>
            </w:r>
            <w:r w:rsidR="007E0F10" w:rsidRPr="006730FA">
              <w:t>8 343</w:t>
            </w:r>
            <w:r w:rsidR="007E0F10">
              <w:t>)</w:t>
            </w:r>
            <w:r w:rsidR="007E0F10" w:rsidRPr="006730FA">
              <w:t xml:space="preserve"> 90016, </w:t>
            </w:r>
            <w:proofErr w:type="spellStart"/>
            <w:r w:rsidR="007E0F10" w:rsidRPr="006730FA">
              <w:t>el.p</w:t>
            </w:r>
            <w:proofErr w:type="spellEnd"/>
            <w:r w:rsidR="007E0F10" w:rsidRPr="006730FA">
              <w:t xml:space="preserve">. </w:t>
            </w:r>
            <w:hyperlink r:id="rId39" w:history="1">
              <w:r w:rsidR="007E0F10" w:rsidRPr="006730FA">
                <w:rPr>
                  <w:rStyle w:val="Hipersaitas"/>
                </w:rPr>
                <w:t>vida.bruzinskaite@marijampole.lt</w:t>
              </w:r>
            </w:hyperlink>
          </w:p>
        </w:tc>
      </w:tr>
      <w:tr w:rsidR="007E0F10" w:rsidRPr="007E7C93" w:rsidTr="008F0B30">
        <w:tc>
          <w:tcPr>
            <w:tcW w:w="1309" w:type="dxa"/>
            <w:tcBorders>
              <w:top w:val="single" w:sz="4" w:space="0" w:color="auto"/>
              <w:left w:val="single" w:sz="4" w:space="0" w:color="auto"/>
              <w:bottom w:val="single" w:sz="4" w:space="0" w:color="auto"/>
              <w:right w:val="single" w:sz="4" w:space="0" w:color="auto"/>
            </w:tcBorders>
          </w:tcPr>
          <w:p w:rsidR="007E0F10" w:rsidRPr="007E7C93" w:rsidRDefault="007E0F10" w:rsidP="007E7C93">
            <w:pPr>
              <w:jc w:val="center"/>
              <w:rPr>
                <w:b/>
              </w:rPr>
            </w:pPr>
            <w:r w:rsidRPr="007E7C93">
              <w:rPr>
                <w:b/>
              </w:rPr>
              <w:t>K</w:t>
            </w:r>
          </w:p>
        </w:tc>
        <w:tc>
          <w:tcPr>
            <w:tcW w:w="4186" w:type="dxa"/>
            <w:tcBorders>
              <w:top w:val="single" w:sz="4" w:space="0" w:color="auto"/>
              <w:left w:val="single" w:sz="4" w:space="0" w:color="auto"/>
              <w:bottom w:val="single" w:sz="4" w:space="0" w:color="auto"/>
              <w:right w:val="single" w:sz="4" w:space="0" w:color="auto"/>
            </w:tcBorders>
          </w:tcPr>
          <w:p w:rsidR="007E0F10" w:rsidRDefault="007E0F10" w:rsidP="00532552">
            <w:r w:rsidRPr="007E7C93">
              <w:rPr>
                <w:b/>
              </w:rPr>
              <w:t>Institucijos administracijos padaliniai (pavaldžios įstaigos), su kuriais derinamas atsakymo asmeniui projektas</w:t>
            </w:r>
          </w:p>
        </w:tc>
        <w:tc>
          <w:tcPr>
            <w:tcW w:w="1417" w:type="dxa"/>
            <w:tcBorders>
              <w:top w:val="single" w:sz="4" w:space="0" w:color="auto"/>
              <w:left w:val="single" w:sz="4" w:space="0" w:color="auto"/>
              <w:bottom w:val="single" w:sz="4" w:space="0" w:color="auto"/>
              <w:right w:val="single" w:sz="4" w:space="0" w:color="auto"/>
            </w:tcBorders>
          </w:tcPr>
          <w:p w:rsidR="007E0F10" w:rsidRPr="00465E93" w:rsidRDefault="007E0F10" w:rsidP="007E7C93">
            <w:pPr>
              <w:jc w:val="center"/>
            </w:pPr>
            <w:r>
              <w:t>TAIP</w:t>
            </w:r>
          </w:p>
        </w:tc>
        <w:tc>
          <w:tcPr>
            <w:tcW w:w="7874" w:type="dxa"/>
            <w:tcBorders>
              <w:top w:val="single" w:sz="4" w:space="0" w:color="auto"/>
              <w:left w:val="single" w:sz="4" w:space="0" w:color="auto"/>
              <w:bottom w:val="single" w:sz="4" w:space="0" w:color="auto"/>
              <w:right w:val="single" w:sz="4" w:space="0" w:color="auto"/>
            </w:tcBorders>
          </w:tcPr>
          <w:p w:rsidR="007E0F10" w:rsidRPr="007E7C93" w:rsidRDefault="007E0F10" w:rsidP="008F0B30">
            <w:pPr>
              <w:rPr>
                <w:b/>
              </w:rPr>
            </w:pPr>
            <w:r>
              <w:t xml:space="preserve"> </w:t>
            </w:r>
            <w:r w:rsidR="008753E2">
              <w:t xml:space="preserve">Teisės skyriaus vedėja Ilona Žilinskienė, tel. (8 343) 90 028, </w:t>
            </w:r>
            <w:proofErr w:type="spellStart"/>
            <w:r w:rsidR="008753E2">
              <w:t>el.p</w:t>
            </w:r>
            <w:proofErr w:type="spellEnd"/>
            <w:r w:rsidR="008753E2">
              <w:t xml:space="preserve">. </w:t>
            </w:r>
            <w:hyperlink r:id="rId40" w:history="1">
              <w:r w:rsidR="008753E2" w:rsidRPr="0060571D">
                <w:rPr>
                  <w:rStyle w:val="Hipersaitas"/>
                </w:rPr>
                <w:t>ilona.zilinskiene</w:t>
              </w:r>
              <w:r w:rsidR="008753E2" w:rsidRPr="008C7772">
                <w:rPr>
                  <w:rStyle w:val="Hipersaitas"/>
                  <w:lang w:val="da-DK"/>
                </w:rPr>
                <w:t>@</w:t>
              </w:r>
              <w:proofErr w:type="spellStart"/>
              <w:r w:rsidR="008753E2" w:rsidRPr="0060571D">
                <w:rPr>
                  <w:rStyle w:val="Hipersaitas"/>
                </w:rPr>
                <w:t>marijampole.lt</w:t>
              </w:r>
              <w:proofErr w:type="spellEnd"/>
            </w:hyperlink>
          </w:p>
        </w:tc>
      </w:tr>
      <w:tr w:rsidR="007E0F10" w:rsidRPr="008F0B30" w:rsidTr="008F0B30">
        <w:tc>
          <w:tcPr>
            <w:tcW w:w="1309" w:type="dxa"/>
            <w:tcBorders>
              <w:top w:val="single" w:sz="4" w:space="0" w:color="auto"/>
              <w:left w:val="single" w:sz="4" w:space="0" w:color="auto"/>
              <w:bottom w:val="single" w:sz="4" w:space="0" w:color="auto"/>
              <w:right w:val="single" w:sz="4" w:space="0" w:color="auto"/>
            </w:tcBorders>
          </w:tcPr>
          <w:p w:rsidR="007E0F10" w:rsidRPr="008F0B30" w:rsidRDefault="007E0F10" w:rsidP="007E7C93">
            <w:pPr>
              <w:spacing w:line="360" w:lineRule="auto"/>
              <w:jc w:val="center"/>
              <w:rPr>
                <w:b/>
              </w:rPr>
            </w:pPr>
            <w:r w:rsidRPr="008F0B30">
              <w:rPr>
                <w:b/>
              </w:rPr>
              <w:t>L</w:t>
            </w:r>
          </w:p>
        </w:tc>
        <w:tc>
          <w:tcPr>
            <w:tcW w:w="4186" w:type="dxa"/>
            <w:tcBorders>
              <w:top w:val="single" w:sz="4" w:space="0" w:color="auto"/>
              <w:left w:val="single" w:sz="4" w:space="0" w:color="auto"/>
              <w:bottom w:val="single" w:sz="4" w:space="0" w:color="auto"/>
              <w:right w:val="single" w:sz="4" w:space="0" w:color="auto"/>
            </w:tcBorders>
          </w:tcPr>
          <w:p w:rsidR="007E0F10" w:rsidRPr="008F0B30" w:rsidRDefault="007E0F10" w:rsidP="007E7C93">
            <w:pPr>
              <w:spacing w:line="360" w:lineRule="auto"/>
              <w:rPr>
                <w:b/>
              </w:rPr>
            </w:pPr>
            <w:r w:rsidRPr="008F0B30">
              <w:rPr>
                <w:b/>
              </w:rPr>
              <w:t>Institucijos vadovas ar jo įgaliotas tarnautojas</w:t>
            </w:r>
          </w:p>
        </w:tc>
        <w:tc>
          <w:tcPr>
            <w:tcW w:w="1417" w:type="dxa"/>
            <w:tcBorders>
              <w:top w:val="single" w:sz="4" w:space="0" w:color="auto"/>
              <w:left w:val="single" w:sz="4" w:space="0" w:color="auto"/>
              <w:bottom w:val="single" w:sz="4" w:space="0" w:color="auto"/>
              <w:right w:val="single" w:sz="4" w:space="0" w:color="auto"/>
            </w:tcBorders>
          </w:tcPr>
          <w:p w:rsidR="007E0F10" w:rsidRPr="008F0B30" w:rsidRDefault="007E0F10" w:rsidP="007E7C93">
            <w:pPr>
              <w:spacing w:line="360" w:lineRule="auto"/>
              <w:jc w:val="center"/>
            </w:pPr>
            <w:r w:rsidRPr="008F0B30">
              <w:t>TAIP</w:t>
            </w:r>
          </w:p>
        </w:tc>
        <w:tc>
          <w:tcPr>
            <w:tcW w:w="7874" w:type="dxa"/>
            <w:tcBorders>
              <w:top w:val="single" w:sz="4" w:space="0" w:color="auto"/>
              <w:left w:val="single" w:sz="4" w:space="0" w:color="auto"/>
              <w:bottom w:val="single" w:sz="4" w:space="0" w:color="auto"/>
              <w:right w:val="single" w:sz="4" w:space="0" w:color="auto"/>
            </w:tcBorders>
          </w:tcPr>
          <w:p w:rsidR="007E0F10" w:rsidRPr="008F0B30" w:rsidRDefault="007E0F10" w:rsidP="004037CF">
            <w:r w:rsidRPr="008F0B30">
              <w:t xml:space="preserve">Marijampolės savivaldybės administracijos direktorius </w:t>
            </w:r>
          </w:p>
          <w:p w:rsidR="004037CF" w:rsidRPr="008F0B30" w:rsidRDefault="004037CF" w:rsidP="004037CF">
            <w:r w:rsidRPr="008F0B30">
              <w:t xml:space="preserve">Karolis </w:t>
            </w:r>
            <w:proofErr w:type="spellStart"/>
            <w:r w:rsidRPr="008F0B30">
              <w:t>Podolskis</w:t>
            </w:r>
            <w:proofErr w:type="spellEnd"/>
            <w:r w:rsidRPr="008F0B30">
              <w:t xml:space="preserve">, tel. (8 343) 90 011, </w:t>
            </w:r>
            <w:proofErr w:type="spellStart"/>
            <w:r w:rsidRPr="008F0B30">
              <w:t>el.p</w:t>
            </w:r>
            <w:proofErr w:type="spellEnd"/>
            <w:r w:rsidRPr="008F0B30">
              <w:t xml:space="preserve">. </w:t>
            </w:r>
          </w:p>
          <w:p w:rsidR="004037CF" w:rsidRPr="008F0B30" w:rsidRDefault="00346468" w:rsidP="004037CF">
            <w:hyperlink r:id="rId41" w:history="1">
              <w:r w:rsidR="004037CF" w:rsidRPr="008F0B30">
                <w:rPr>
                  <w:rStyle w:val="Hipersaitas"/>
                  <w:color w:val="auto"/>
                </w:rPr>
                <w:t>karolis.podolskis</w:t>
              </w:r>
              <w:r w:rsidR="004037CF" w:rsidRPr="00CB2B06">
                <w:rPr>
                  <w:rStyle w:val="Hipersaitas"/>
                  <w:color w:val="auto"/>
                  <w:lang w:val="da-DK"/>
                </w:rPr>
                <w:t>@</w:t>
              </w:r>
              <w:proofErr w:type="spellStart"/>
              <w:r w:rsidR="004037CF" w:rsidRPr="008F0B30">
                <w:rPr>
                  <w:rStyle w:val="Hipersaitas"/>
                  <w:color w:val="auto"/>
                </w:rPr>
                <w:t>marijampole.lt</w:t>
              </w:r>
              <w:proofErr w:type="spellEnd"/>
            </w:hyperlink>
          </w:p>
        </w:tc>
      </w:tr>
    </w:tbl>
    <w:p w:rsidR="00532552" w:rsidRPr="008F0B30" w:rsidRDefault="00532552"/>
    <w:sectPr w:rsidR="00532552" w:rsidRPr="008F0B30" w:rsidSect="00FB55B6">
      <w:pgSz w:w="16838" w:h="11906" w:orient="landscape" w:code="9"/>
      <w:pgMar w:top="720" w:right="720" w:bottom="720" w:left="1418"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770647F"/>
    <w:multiLevelType w:val="hybridMultilevel"/>
    <w:tmpl w:val="4C96A5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5">
    <w:nsid w:val="270345E1"/>
    <w:multiLevelType w:val="hybridMultilevel"/>
    <w:tmpl w:val="17A2F2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7">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8">
    <w:nsid w:val="2CC415F3"/>
    <w:multiLevelType w:val="hybridMultilevel"/>
    <w:tmpl w:val="BB0C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D1F00BD"/>
    <w:multiLevelType w:val="hybridMultilevel"/>
    <w:tmpl w:val="E3C45FA8"/>
    <w:lvl w:ilvl="0" w:tplc="62E0ACC8">
      <w:start w:val="1"/>
      <w:numFmt w:val="decimal"/>
      <w:lvlText w:val="%1."/>
      <w:lvlJc w:val="left"/>
      <w:pPr>
        <w:ind w:left="752" w:hanging="36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0">
    <w:nsid w:val="45702862"/>
    <w:multiLevelType w:val="hybridMultilevel"/>
    <w:tmpl w:val="87205C10"/>
    <w:lvl w:ilvl="0" w:tplc="11CC10B6">
      <w:start w:val="1"/>
      <w:numFmt w:val="decimal"/>
      <w:lvlText w:val="%1)"/>
      <w:lvlJc w:val="left"/>
      <w:pPr>
        <w:ind w:left="600" w:hanging="360"/>
      </w:pPr>
      <w:rPr>
        <w:rFonts w:hint="default"/>
      </w:rPr>
    </w:lvl>
    <w:lvl w:ilvl="1" w:tplc="04270019" w:tentative="1">
      <w:start w:val="1"/>
      <w:numFmt w:val="lowerLetter"/>
      <w:lvlText w:val="%2."/>
      <w:lvlJc w:val="left"/>
      <w:pPr>
        <w:ind w:left="1320" w:hanging="360"/>
      </w:pPr>
    </w:lvl>
    <w:lvl w:ilvl="2" w:tplc="0427001B" w:tentative="1">
      <w:start w:val="1"/>
      <w:numFmt w:val="lowerRoman"/>
      <w:lvlText w:val="%3."/>
      <w:lvlJc w:val="right"/>
      <w:pPr>
        <w:ind w:left="2040" w:hanging="180"/>
      </w:pPr>
    </w:lvl>
    <w:lvl w:ilvl="3" w:tplc="0427000F" w:tentative="1">
      <w:start w:val="1"/>
      <w:numFmt w:val="decimal"/>
      <w:lvlText w:val="%4."/>
      <w:lvlJc w:val="left"/>
      <w:pPr>
        <w:ind w:left="2760" w:hanging="360"/>
      </w:pPr>
    </w:lvl>
    <w:lvl w:ilvl="4" w:tplc="04270019" w:tentative="1">
      <w:start w:val="1"/>
      <w:numFmt w:val="lowerLetter"/>
      <w:lvlText w:val="%5."/>
      <w:lvlJc w:val="left"/>
      <w:pPr>
        <w:ind w:left="3480" w:hanging="360"/>
      </w:pPr>
    </w:lvl>
    <w:lvl w:ilvl="5" w:tplc="0427001B" w:tentative="1">
      <w:start w:val="1"/>
      <w:numFmt w:val="lowerRoman"/>
      <w:lvlText w:val="%6."/>
      <w:lvlJc w:val="right"/>
      <w:pPr>
        <w:ind w:left="4200" w:hanging="180"/>
      </w:pPr>
    </w:lvl>
    <w:lvl w:ilvl="6" w:tplc="0427000F" w:tentative="1">
      <w:start w:val="1"/>
      <w:numFmt w:val="decimal"/>
      <w:lvlText w:val="%7."/>
      <w:lvlJc w:val="left"/>
      <w:pPr>
        <w:ind w:left="4920" w:hanging="360"/>
      </w:pPr>
    </w:lvl>
    <w:lvl w:ilvl="7" w:tplc="04270019" w:tentative="1">
      <w:start w:val="1"/>
      <w:numFmt w:val="lowerLetter"/>
      <w:lvlText w:val="%8."/>
      <w:lvlJc w:val="left"/>
      <w:pPr>
        <w:ind w:left="5640" w:hanging="360"/>
      </w:pPr>
    </w:lvl>
    <w:lvl w:ilvl="8" w:tplc="0427001B" w:tentative="1">
      <w:start w:val="1"/>
      <w:numFmt w:val="lowerRoman"/>
      <w:lvlText w:val="%9."/>
      <w:lvlJc w:val="right"/>
      <w:pPr>
        <w:ind w:left="6360" w:hanging="180"/>
      </w:pPr>
    </w:lvl>
  </w:abstractNum>
  <w:abstractNum w:abstractNumId="11">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nsid w:val="52780C4E"/>
    <w:multiLevelType w:val="hybridMultilevel"/>
    <w:tmpl w:val="BE0C59A4"/>
    <w:lvl w:ilvl="0" w:tplc="180A8702">
      <w:start w:val="1"/>
      <w:numFmt w:val="decimal"/>
      <w:lvlText w:val="%1."/>
      <w:lvlJc w:val="left"/>
      <w:pPr>
        <w:ind w:left="752" w:hanging="36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3">
    <w:nsid w:val="56787118"/>
    <w:multiLevelType w:val="hybridMultilevel"/>
    <w:tmpl w:val="88E07A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num w:numId="1">
    <w:abstractNumId w:val="11"/>
  </w:num>
  <w:num w:numId="2">
    <w:abstractNumId w:val="6"/>
  </w:num>
  <w:num w:numId="3">
    <w:abstractNumId w:val="7"/>
  </w:num>
  <w:num w:numId="4">
    <w:abstractNumId w:val="14"/>
  </w:num>
  <w:num w:numId="5">
    <w:abstractNumId w:val="0"/>
  </w:num>
  <w:num w:numId="6">
    <w:abstractNumId w:val="3"/>
  </w:num>
  <w:num w:numId="7">
    <w:abstractNumId w:val="1"/>
  </w:num>
  <w:num w:numId="8">
    <w:abstractNumId w:val="2"/>
  </w:num>
  <w:num w:numId="9">
    <w:abstractNumId w:val="8"/>
  </w:num>
  <w:num w:numId="10">
    <w:abstractNumId w:val="5"/>
  </w:num>
  <w:num w:numId="11">
    <w:abstractNumId w:val="13"/>
  </w:num>
  <w:num w:numId="12">
    <w:abstractNumId w:val="4"/>
  </w:num>
  <w:num w:numId="13">
    <w:abstractNumId w:val="10"/>
  </w:num>
  <w:num w:numId="14">
    <w:abstractNumId w:val="12"/>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1296"/>
  <w:hyphenationZone w:val="396"/>
  <w:drawingGridHorizontalSpacing w:val="120"/>
  <w:displayHorizontalDrawingGridEvery w:val="2"/>
  <w:displayVerticalDrawingGridEvery w:val="2"/>
  <w:characterSpacingControl w:val="doNotCompress"/>
  <w:compat/>
  <w:rsids>
    <w:rsidRoot w:val="008507A3"/>
    <w:rsid w:val="00013C0D"/>
    <w:rsid w:val="00024D57"/>
    <w:rsid w:val="00042C6B"/>
    <w:rsid w:val="00064A22"/>
    <w:rsid w:val="0007485C"/>
    <w:rsid w:val="00087431"/>
    <w:rsid w:val="0009132F"/>
    <w:rsid w:val="000C52FF"/>
    <w:rsid w:val="000C6C11"/>
    <w:rsid w:val="000F48F1"/>
    <w:rsid w:val="001105BC"/>
    <w:rsid w:val="00191ED1"/>
    <w:rsid w:val="001A1588"/>
    <w:rsid w:val="001A1978"/>
    <w:rsid w:val="001C248B"/>
    <w:rsid w:val="001C4FB6"/>
    <w:rsid w:val="001C7F13"/>
    <w:rsid w:val="001D310F"/>
    <w:rsid w:val="001D4C24"/>
    <w:rsid w:val="001F1725"/>
    <w:rsid w:val="002011BE"/>
    <w:rsid w:val="00205428"/>
    <w:rsid w:val="00241FE4"/>
    <w:rsid w:val="0027140A"/>
    <w:rsid w:val="00283B62"/>
    <w:rsid w:val="00295499"/>
    <w:rsid w:val="002A4DA0"/>
    <w:rsid w:val="002B18C7"/>
    <w:rsid w:val="002E4A1E"/>
    <w:rsid w:val="0032409B"/>
    <w:rsid w:val="0033237E"/>
    <w:rsid w:val="00346468"/>
    <w:rsid w:val="00386854"/>
    <w:rsid w:val="00397A6A"/>
    <w:rsid w:val="003A4210"/>
    <w:rsid w:val="003B1820"/>
    <w:rsid w:val="004023AA"/>
    <w:rsid w:val="004037CF"/>
    <w:rsid w:val="0041270B"/>
    <w:rsid w:val="004723A3"/>
    <w:rsid w:val="00492320"/>
    <w:rsid w:val="004A0B1A"/>
    <w:rsid w:val="004A3ACC"/>
    <w:rsid w:val="004A6DE2"/>
    <w:rsid w:val="004B2829"/>
    <w:rsid w:val="004E5282"/>
    <w:rsid w:val="00502CE4"/>
    <w:rsid w:val="005051D6"/>
    <w:rsid w:val="00532552"/>
    <w:rsid w:val="0053340B"/>
    <w:rsid w:val="0054090D"/>
    <w:rsid w:val="005477CF"/>
    <w:rsid w:val="00570E5D"/>
    <w:rsid w:val="005915F6"/>
    <w:rsid w:val="00595C2A"/>
    <w:rsid w:val="00595E9A"/>
    <w:rsid w:val="005B103B"/>
    <w:rsid w:val="005B2C5E"/>
    <w:rsid w:val="005C42E5"/>
    <w:rsid w:val="005E20CB"/>
    <w:rsid w:val="005E28E2"/>
    <w:rsid w:val="0060382F"/>
    <w:rsid w:val="0064232B"/>
    <w:rsid w:val="00667735"/>
    <w:rsid w:val="0069044B"/>
    <w:rsid w:val="006B1B63"/>
    <w:rsid w:val="006C2842"/>
    <w:rsid w:val="006D2DF3"/>
    <w:rsid w:val="006D6A7F"/>
    <w:rsid w:val="006E5C9F"/>
    <w:rsid w:val="007026A3"/>
    <w:rsid w:val="007304D8"/>
    <w:rsid w:val="007402ED"/>
    <w:rsid w:val="00740872"/>
    <w:rsid w:val="00743D2B"/>
    <w:rsid w:val="007571A2"/>
    <w:rsid w:val="00767DF8"/>
    <w:rsid w:val="00780E19"/>
    <w:rsid w:val="00784701"/>
    <w:rsid w:val="00787A6F"/>
    <w:rsid w:val="007B491E"/>
    <w:rsid w:val="007B6703"/>
    <w:rsid w:val="007C655A"/>
    <w:rsid w:val="007E0F10"/>
    <w:rsid w:val="007E7C93"/>
    <w:rsid w:val="007F3B03"/>
    <w:rsid w:val="008507A3"/>
    <w:rsid w:val="008753E2"/>
    <w:rsid w:val="008971BD"/>
    <w:rsid w:val="008F020E"/>
    <w:rsid w:val="008F0B30"/>
    <w:rsid w:val="009042CC"/>
    <w:rsid w:val="0091423A"/>
    <w:rsid w:val="00934B13"/>
    <w:rsid w:val="00943D43"/>
    <w:rsid w:val="0096486E"/>
    <w:rsid w:val="009654DF"/>
    <w:rsid w:val="00986005"/>
    <w:rsid w:val="00992D2E"/>
    <w:rsid w:val="009C4F43"/>
    <w:rsid w:val="009D717B"/>
    <w:rsid w:val="009F3087"/>
    <w:rsid w:val="00A10DE9"/>
    <w:rsid w:val="00A12CCA"/>
    <w:rsid w:val="00A1364C"/>
    <w:rsid w:val="00A20CDE"/>
    <w:rsid w:val="00A27D1B"/>
    <w:rsid w:val="00A31A3D"/>
    <w:rsid w:val="00A40B5C"/>
    <w:rsid w:val="00A50404"/>
    <w:rsid w:val="00A626D8"/>
    <w:rsid w:val="00AC517E"/>
    <w:rsid w:val="00AE557E"/>
    <w:rsid w:val="00B7667C"/>
    <w:rsid w:val="00B856A8"/>
    <w:rsid w:val="00BA43A1"/>
    <w:rsid w:val="00BC2FED"/>
    <w:rsid w:val="00BC33B7"/>
    <w:rsid w:val="00BC6387"/>
    <w:rsid w:val="00BE7052"/>
    <w:rsid w:val="00C24EEE"/>
    <w:rsid w:val="00C2535A"/>
    <w:rsid w:val="00C56DD5"/>
    <w:rsid w:val="00C61E94"/>
    <w:rsid w:val="00C65137"/>
    <w:rsid w:val="00C6592E"/>
    <w:rsid w:val="00C717F8"/>
    <w:rsid w:val="00C84A46"/>
    <w:rsid w:val="00C92F84"/>
    <w:rsid w:val="00CA6164"/>
    <w:rsid w:val="00CB2B06"/>
    <w:rsid w:val="00CB2FD5"/>
    <w:rsid w:val="00CE712D"/>
    <w:rsid w:val="00D16540"/>
    <w:rsid w:val="00D60725"/>
    <w:rsid w:val="00DC47F0"/>
    <w:rsid w:val="00DD101E"/>
    <w:rsid w:val="00DE031B"/>
    <w:rsid w:val="00DE4C3C"/>
    <w:rsid w:val="00DF2260"/>
    <w:rsid w:val="00E62CC6"/>
    <w:rsid w:val="00E74EDC"/>
    <w:rsid w:val="00EC23FC"/>
    <w:rsid w:val="00ED1C6C"/>
    <w:rsid w:val="00F31C8F"/>
    <w:rsid w:val="00F60AA7"/>
    <w:rsid w:val="00F862B4"/>
    <w:rsid w:val="00FB4970"/>
    <w:rsid w:val="00FB55B6"/>
    <w:rsid w:val="00FE7427"/>
    <w:rsid w:val="00FF2FAA"/>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HTML Cite"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BC2FED"/>
    <w:rPr>
      <w:sz w:val="24"/>
      <w:szCs w:val="24"/>
    </w:rPr>
  </w:style>
  <w:style w:type="paragraph" w:styleId="Antrat1">
    <w:name w:val="heading 1"/>
    <w:basedOn w:val="prastasis"/>
    <w:next w:val="prastasis"/>
    <w:qFormat/>
    <w:rsid w:val="00D16540"/>
    <w:pPr>
      <w:keepNext/>
      <w:spacing w:before="240" w:after="60"/>
      <w:outlineLvl w:val="0"/>
    </w:pPr>
    <w:rPr>
      <w:rFonts w:ascii="Arial" w:hAnsi="Arial" w:cs="Arial"/>
      <w:b/>
      <w:bCs/>
      <w:kern w:val="32"/>
      <w:sz w:val="32"/>
      <w:szCs w:val="32"/>
      <w:lang w:val="en-GB" w:eastAsia="en-US"/>
    </w:rPr>
  </w:style>
  <w:style w:type="paragraph" w:styleId="Antrat3">
    <w:name w:val="heading 3"/>
    <w:basedOn w:val="prastasis"/>
    <w:next w:val="prastasis"/>
    <w:qFormat/>
    <w:rsid w:val="00D16540"/>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6E5C9F"/>
    <w:pPr>
      <w:keepNext/>
      <w:shd w:val="clear" w:color="auto" w:fill="FFFF00"/>
      <w:outlineLvl w:val="3"/>
    </w:pPr>
    <w:rPr>
      <w:rFonts w:ascii="Arial" w:hAnsi="Arial"/>
      <w:b/>
      <w:szCs w:val="20"/>
      <w:lang w:val="en-IE" w:eastAsia="en-US"/>
    </w:rPr>
  </w:style>
  <w:style w:type="paragraph" w:styleId="Antrat5">
    <w:name w:val="heading 5"/>
    <w:basedOn w:val="prastasis"/>
    <w:next w:val="prastasis"/>
    <w:qFormat/>
    <w:rsid w:val="006E5C9F"/>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table" w:styleId="Lentelstinklelis">
    <w:name w:val="Table Grid"/>
    <w:basedOn w:val="prastojilentel"/>
    <w:rsid w:val="005325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traste">
    <w:name w:val="antraste"/>
    <w:basedOn w:val="prastasis"/>
    <w:rsid w:val="00D16540"/>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semiHidden/>
    <w:rsid w:val="00D16540"/>
    <w:pPr>
      <w:ind w:left="6180"/>
    </w:pPr>
    <w:rPr>
      <w:szCs w:val="20"/>
      <w:lang w:eastAsia="en-US"/>
    </w:rPr>
  </w:style>
  <w:style w:type="paragraph" w:styleId="Porat">
    <w:name w:val="footer"/>
    <w:basedOn w:val="prastasis"/>
    <w:semiHidden/>
    <w:rsid w:val="00D16540"/>
    <w:pPr>
      <w:tabs>
        <w:tab w:val="center" w:pos="4153"/>
        <w:tab w:val="right" w:pos="8306"/>
      </w:tabs>
    </w:pPr>
    <w:rPr>
      <w:sz w:val="20"/>
      <w:szCs w:val="20"/>
      <w:lang w:val="en-GB" w:eastAsia="en-US"/>
    </w:rPr>
  </w:style>
  <w:style w:type="paragraph" w:styleId="Pagrindinistekstas">
    <w:name w:val="Body Text"/>
    <w:basedOn w:val="prastasis"/>
    <w:semiHidden/>
    <w:rsid w:val="00D16540"/>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uiPriority w:val="99"/>
    <w:semiHidden/>
    <w:rsid w:val="00D165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ntrats">
    <w:name w:val="header"/>
    <w:basedOn w:val="prastasis"/>
    <w:semiHidden/>
    <w:rsid w:val="00D16540"/>
    <w:pPr>
      <w:tabs>
        <w:tab w:val="center" w:pos="4819"/>
        <w:tab w:val="right" w:pos="9638"/>
      </w:tabs>
    </w:pPr>
    <w:rPr>
      <w:rFonts w:ascii="TimesLT" w:hAnsi="TimesLT"/>
      <w:sz w:val="20"/>
      <w:szCs w:val="20"/>
      <w:lang w:val="en-GB" w:eastAsia="en-US"/>
    </w:rPr>
  </w:style>
  <w:style w:type="character" w:customStyle="1" w:styleId="HTMLiankstoformatuotasDiagrama">
    <w:name w:val="HTML iš anksto formatuotas Diagrama"/>
    <w:link w:val="HTMLiankstoformatuotas"/>
    <w:uiPriority w:val="99"/>
    <w:rsid w:val="00D16540"/>
    <w:rPr>
      <w:rFonts w:ascii="Courier New" w:hAnsi="Courier New" w:cs="Courier New"/>
      <w:lang w:val="lt-LT" w:eastAsia="lt-LT" w:bidi="ar-SA"/>
    </w:rPr>
  </w:style>
  <w:style w:type="paragraph" w:styleId="Debesliotekstas">
    <w:name w:val="Balloon Text"/>
    <w:basedOn w:val="prastasis"/>
    <w:semiHidden/>
    <w:rsid w:val="00CA6164"/>
    <w:rPr>
      <w:rFonts w:ascii="Tahoma" w:hAnsi="Tahoma" w:cs="Tahoma"/>
      <w:sz w:val="16"/>
      <w:szCs w:val="16"/>
    </w:rPr>
  </w:style>
  <w:style w:type="character" w:styleId="Grietas">
    <w:name w:val="Strong"/>
    <w:qFormat/>
    <w:rsid w:val="00BA43A1"/>
    <w:rPr>
      <w:rFonts w:ascii="Arial" w:hAnsi="Arial" w:cs="Arial" w:hint="default"/>
      <w:b/>
      <w:bCs/>
      <w:sz w:val="17"/>
      <w:szCs w:val="17"/>
    </w:rPr>
  </w:style>
  <w:style w:type="character" w:styleId="Perirtashipersaitas">
    <w:name w:val="FollowedHyperlink"/>
    <w:rsid w:val="008971BD"/>
    <w:rPr>
      <w:color w:val="800080"/>
      <w:u w:val="single"/>
    </w:rPr>
  </w:style>
  <w:style w:type="paragraph" w:customStyle="1" w:styleId="Bodytext0">
    <w:name w:val="Body text"/>
    <w:basedOn w:val="prastasis"/>
    <w:rsid w:val="00667735"/>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Emfaz">
    <w:name w:val="Emphasis"/>
    <w:uiPriority w:val="20"/>
    <w:qFormat/>
    <w:rsid w:val="002011BE"/>
    <w:rPr>
      <w:i/>
      <w:iCs/>
    </w:rPr>
  </w:style>
  <w:style w:type="paragraph" w:styleId="prastasistinklapis">
    <w:name w:val="Normal (Web)"/>
    <w:basedOn w:val="prastasis"/>
    <w:uiPriority w:val="99"/>
    <w:unhideWhenUsed/>
    <w:rsid w:val="002011BE"/>
    <w:pPr>
      <w:spacing w:before="45" w:after="45" w:line="285" w:lineRule="atLeast"/>
    </w:pPr>
    <w:rPr>
      <w:rFonts w:ascii="Verdana" w:hAnsi="Verdana"/>
      <w:color w:val="5D6067"/>
      <w:sz w:val="20"/>
      <w:szCs w:val="20"/>
    </w:rPr>
  </w:style>
  <w:style w:type="paragraph" w:customStyle="1" w:styleId="Pagrindinistekstas1">
    <w:name w:val="Pagrindinis tekstas1"/>
    <w:basedOn w:val="prastasis"/>
    <w:rsid w:val="004037CF"/>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HTMLcitata">
    <w:name w:val="HTML Cite"/>
    <w:uiPriority w:val="99"/>
    <w:unhideWhenUsed/>
    <w:rsid w:val="00191ED1"/>
    <w:rPr>
      <w:i/>
      <w:iCs/>
    </w:rPr>
  </w:style>
</w:styles>
</file>

<file path=word/webSettings.xml><?xml version="1.0" encoding="utf-8"?>
<w:webSettings xmlns:r="http://schemas.openxmlformats.org/officeDocument/2006/relationships" xmlns:w="http://schemas.openxmlformats.org/wordprocessingml/2006/main">
  <w:divs>
    <w:div w:id="668562360">
      <w:bodyDiv w:val="1"/>
      <w:marLeft w:val="0"/>
      <w:marRight w:val="0"/>
      <w:marTop w:val="0"/>
      <w:marBottom w:val="0"/>
      <w:divBdr>
        <w:top w:val="none" w:sz="0" w:space="0" w:color="auto"/>
        <w:left w:val="none" w:sz="0" w:space="0" w:color="auto"/>
        <w:bottom w:val="none" w:sz="0" w:space="0" w:color="auto"/>
        <w:right w:val="none" w:sz="0" w:space="0" w:color="auto"/>
      </w:divBdr>
    </w:div>
    <w:div w:id="953633139">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508788349">
      <w:bodyDiv w:val="1"/>
      <w:marLeft w:val="0"/>
      <w:marRight w:val="0"/>
      <w:marTop w:val="0"/>
      <w:marBottom w:val="0"/>
      <w:divBdr>
        <w:top w:val="none" w:sz="0" w:space="0" w:color="auto"/>
        <w:left w:val="none" w:sz="0" w:space="0" w:color="auto"/>
        <w:bottom w:val="none" w:sz="0" w:space="0" w:color="auto"/>
        <w:right w:val="none" w:sz="0" w:space="0" w:color="auto"/>
      </w:divBdr>
      <w:divsChild>
        <w:div w:id="94862438">
          <w:marLeft w:val="0"/>
          <w:marRight w:val="0"/>
          <w:marTop w:val="0"/>
          <w:marBottom w:val="0"/>
          <w:divBdr>
            <w:top w:val="none" w:sz="0" w:space="0" w:color="auto"/>
            <w:left w:val="none" w:sz="0" w:space="0" w:color="auto"/>
            <w:bottom w:val="none" w:sz="0" w:space="0" w:color="auto"/>
            <w:right w:val="none" w:sz="0" w:space="0" w:color="auto"/>
          </w:divBdr>
        </w:div>
        <w:div w:id="883181552">
          <w:marLeft w:val="0"/>
          <w:marRight w:val="0"/>
          <w:marTop w:val="0"/>
          <w:marBottom w:val="0"/>
          <w:divBdr>
            <w:top w:val="none" w:sz="0" w:space="0" w:color="auto"/>
            <w:left w:val="none" w:sz="0" w:space="0" w:color="auto"/>
            <w:bottom w:val="none" w:sz="0" w:space="0" w:color="auto"/>
            <w:right w:val="none" w:sz="0" w:space="0" w:color="auto"/>
          </w:divBdr>
        </w:div>
        <w:div w:id="1288048761">
          <w:marLeft w:val="0"/>
          <w:marRight w:val="0"/>
          <w:marTop w:val="0"/>
          <w:marBottom w:val="0"/>
          <w:divBdr>
            <w:top w:val="none" w:sz="0" w:space="0" w:color="auto"/>
            <w:left w:val="none" w:sz="0" w:space="0" w:color="auto"/>
            <w:bottom w:val="none" w:sz="0" w:space="0" w:color="auto"/>
            <w:right w:val="none" w:sz="0" w:space="0" w:color="auto"/>
          </w:divBdr>
        </w:div>
        <w:div w:id="1685476056">
          <w:marLeft w:val="0"/>
          <w:marRight w:val="0"/>
          <w:marTop w:val="0"/>
          <w:marBottom w:val="0"/>
          <w:divBdr>
            <w:top w:val="none" w:sz="0" w:space="0" w:color="auto"/>
            <w:left w:val="none" w:sz="0" w:space="0" w:color="auto"/>
            <w:bottom w:val="none" w:sz="0" w:space="0" w:color="auto"/>
            <w:right w:val="none" w:sz="0" w:space="0" w:color="auto"/>
          </w:divBdr>
        </w:div>
        <w:div w:id="1946111798">
          <w:marLeft w:val="0"/>
          <w:marRight w:val="0"/>
          <w:marTop w:val="0"/>
          <w:marBottom w:val="0"/>
          <w:divBdr>
            <w:top w:val="none" w:sz="0" w:space="0" w:color="auto"/>
            <w:left w:val="none" w:sz="0" w:space="0" w:color="auto"/>
            <w:bottom w:val="none" w:sz="0" w:space="0" w:color="auto"/>
            <w:right w:val="none" w:sz="0" w:space="0" w:color="auto"/>
          </w:divBdr>
        </w:div>
      </w:divsChild>
    </w:div>
    <w:div w:id="1606814678">
      <w:bodyDiv w:val="1"/>
      <w:marLeft w:val="0"/>
      <w:marRight w:val="0"/>
      <w:marTop w:val="0"/>
      <w:marBottom w:val="0"/>
      <w:divBdr>
        <w:top w:val="none" w:sz="0" w:space="0" w:color="auto"/>
        <w:left w:val="none" w:sz="0" w:space="0" w:color="auto"/>
        <w:bottom w:val="none" w:sz="0" w:space="0" w:color="auto"/>
        <w:right w:val="none" w:sz="0" w:space="0" w:color="auto"/>
      </w:divBdr>
    </w:div>
    <w:div w:id="1618758552">
      <w:bodyDiv w:val="1"/>
      <w:marLeft w:val="0"/>
      <w:marRight w:val="0"/>
      <w:marTop w:val="0"/>
      <w:marBottom w:val="0"/>
      <w:divBdr>
        <w:top w:val="none" w:sz="0" w:space="0" w:color="auto"/>
        <w:left w:val="none" w:sz="0" w:space="0" w:color="auto"/>
        <w:bottom w:val="none" w:sz="0" w:space="0" w:color="auto"/>
        <w:right w:val="none" w:sz="0" w:space="0" w:color="auto"/>
      </w:divBdr>
    </w:div>
    <w:div w:id="1799756846">
      <w:bodyDiv w:val="1"/>
      <w:marLeft w:val="0"/>
      <w:marRight w:val="0"/>
      <w:marTop w:val="0"/>
      <w:marBottom w:val="0"/>
      <w:divBdr>
        <w:top w:val="none" w:sz="0" w:space="0" w:color="auto"/>
        <w:left w:val="none" w:sz="0" w:space="0" w:color="auto"/>
        <w:bottom w:val="none" w:sz="0" w:space="0" w:color="auto"/>
        <w:right w:val="none" w:sz="0" w:space="0" w:color="auto"/>
      </w:divBdr>
    </w:div>
    <w:div w:id="212592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1DEDD43B92AE/asr" TargetMode="External"/><Relationship Id="rId13" Type="http://schemas.openxmlformats.org/officeDocument/2006/relationships/hyperlink" Target="http://www.sodra.lt" TargetMode="External"/><Relationship Id="rId18" Type="http://schemas.openxmlformats.org/officeDocument/2006/relationships/hyperlink" Target="mailto:vida.bruzinskaite@marijampole.lt" TargetMode="External"/><Relationship Id="rId26" Type="http://schemas.openxmlformats.org/officeDocument/2006/relationships/hyperlink" Target="mailto:sandra.urboniene@marijampole.lt" TargetMode="External"/><Relationship Id="rId39" Type="http://schemas.openxmlformats.org/officeDocument/2006/relationships/hyperlink" Target="mailto:vida.bruzinskaite@marijampole.lt" TargetMode="External"/><Relationship Id="rId3" Type="http://schemas.openxmlformats.org/officeDocument/2006/relationships/settings" Target="settings.xml"/><Relationship Id="rId21" Type="http://schemas.openxmlformats.org/officeDocument/2006/relationships/hyperlink" Target="mailto:vaida.kuciauskiene@marijampole.lt" TargetMode="External"/><Relationship Id="rId34" Type="http://schemas.openxmlformats.org/officeDocument/2006/relationships/hyperlink" Target="mailto:dale.vaitkeviciene@marijampole.lt" TargetMode="External"/><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e-tar.lt/portal/lt/legalAct/fe2a0e204ebb11e8bfc4ce79f90502d4" TargetMode="External"/><Relationship Id="rId17" Type="http://schemas.openxmlformats.org/officeDocument/2006/relationships/hyperlink" Target="mailto:gintare.staskeviciene@marijampole.lt" TargetMode="External"/><Relationship Id="rId25" Type="http://schemas.openxmlformats.org/officeDocument/2006/relationships/hyperlink" Target="mailto:loreta.lukoseviciene@marijampole.lt" TargetMode="External"/><Relationship Id="rId33" Type="http://schemas.openxmlformats.org/officeDocument/2006/relationships/hyperlink" Target="mailto:lina.juskeviciene@marijampole.lt" TargetMode="External"/><Relationship Id="rId38" Type="http://schemas.openxmlformats.org/officeDocument/2006/relationships/hyperlink" Target="http://www.sodra.lt" TargetMode="External"/><Relationship Id="rId2" Type="http://schemas.openxmlformats.org/officeDocument/2006/relationships/styles" Target="styles.xml"/><Relationship Id="rId16" Type="http://schemas.openxmlformats.org/officeDocument/2006/relationships/hyperlink" Target="mailto:vaida.kuciauskiene@marijampole.lt" TargetMode="External"/><Relationship Id="rId20" Type="http://schemas.openxmlformats.org/officeDocument/2006/relationships/hyperlink" Target="http://www.spis.lt" TargetMode="External"/><Relationship Id="rId29" Type="http://schemas.openxmlformats.org/officeDocument/2006/relationships/hyperlink" Target="mailto:jurgita.vilkeliene@marijampole.lt" TargetMode="External"/><Relationship Id="rId41" Type="http://schemas.openxmlformats.org/officeDocument/2006/relationships/hyperlink" Target="mailto:karolis.podolskis@marijampole.lt" TargetMode="External"/><Relationship Id="rId1" Type="http://schemas.openxmlformats.org/officeDocument/2006/relationships/numbering" Target="numbering.xml"/><Relationship Id="rId6" Type="http://schemas.openxmlformats.org/officeDocument/2006/relationships/hyperlink" Target="http://192.168.0.252/Litlex/LL.DLL?Tekstas=1?Id=11958&amp;Zd=i%F0mok%F8+vaikams+%E1statymas&amp;BF=4#P44333_6" TargetMode="External"/><Relationship Id="rId11" Type="http://schemas.openxmlformats.org/officeDocument/2006/relationships/hyperlink" Target="https://www.e-tar.lt/portal/lt/legalAct/TAR.BC20ABB451B4/asr" TargetMode="External"/><Relationship Id="rId24" Type="http://schemas.openxmlformats.org/officeDocument/2006/relationships/hyperlink" Target="mailto:gintare.mirijauskiene@marijampole.lt" TargetMode="External"/><Relationship Id="rId32" Type="http://schemas.openxmlformats.org/officeDocument/2006/relationships/hyperlink" Target="mailto:onute.pauliukoniene@marijampole.lt" TargetMode="External"/><Relationship Id="rId37" Type="http://schemas.openxmlformats.org/officeDocument/2006/relationships/hyperlink" Target="mailto:ausrine.galiniene@marijampole.lt" TargetMode="External"/><Relationship Id="rId40" Type="http://schemas.openxmlformats.org/officeDocument/2006/relationships/hyperlink" Target="mailto:ilona.zilinskiene@marijampole.lt" TargetMode="External"/><Relationship Id="rId5" Type="http://schemas.openxmlformats.org/officeDocument/2006/relationships/hyperlink" Target="http://www.spis.lt" TargetMode="External"/><Relationship Id="rId15" Type="http://schemas.openxmlformats.org/officeDocument/2006/relationships/hyperlink" Target="http://www.spis.lt/" TargetMode="External"/><Relationship Id="rId23" Type="http://schemas.openxmlformats.org/officeDocument/2006/relationships/hyperlink" Target="mailto:jolanta.jasinskait&#279;@marijampole.lt" TargetMode="External"/><Relationship Id="rId28" Type="http://schemas.openxmlformats.org/officeDocument/2006/relationships/hyperlink" Target="mailto:ausrine.galiniene@marijampole.lt" TargetMode="External"/><Relationship Id="rId36" Type="http://schemas.openxmlformats.org/officeDocument/2006/relationships/hyperlink" Target="mailto:alyte.mockevi&#269;iene@marijampole.lt" TargetMode="External"/><Relationship Id="rId10" Type="http://schemas.openxmlformats.org/officeDocument/2006/relationships/hyperlink" Target="https://www.e-tar.lt/portal/lt/legalAct/TAR.A1F3B14F0A00/asr" TargetMode="External"/><Relationship Id="rId19" Type="http://schemas.openxmlformats.org/officeDocument/2006/relationships/hyperlink" Target="http://www.vilnius.lt/pvstest/subsystems/service/documents/1815_SP4_forma_-_(nuo_12-01-02).doc" TargetMode="External"/><Relationship Id="rId31" Type="http://schemas.openxmlformats.org/officeDocument/2006/relationships/hyperlink" Target="mailto:lina.prajariene@marijampole.lt" TargetMode="External"/><Relationship Id="rId4" Type="http://schemas.openxmlformats.org/officeDocument/2006/relationships/webSettings" Target="webSettings.xml"/><Relationship Id="rId9" Type="http://schemas.openxmlformats.org/officeDocument/2006/relationships/hyperlink" Target="http://www3.lrs.lt/pls/inter2/dokpaieska.showdoc_l?p_id=416233" TargetMode="External"/><Relationship Id="rId14" Type="http://schemas.openxmlformats.org/officeDocument/2006/relationships/hyperlink" Target="https://www.marijampole.lt/go.php/lit/Administracines-paslaugos" TargetMode="External"/><Relationship Id="rId22" Type="http://schemas.openxmlformats.org/officeDocument/2006/relationships/hyperlink" Target="mailto:gintare.staskeviciene@marijampole.lt" TargetMode="External"/><Relationship Id="rId27" Type="http://schemas.openxmlformats.org/officeDocument/2006/relationships/hyperlink" Target="mailto:vanda.laurinaviciene@marijampole.lt" TargetMode="External"/><Relationship Id="rId30" Type="http://schemas.openxmlformats.org/officeDocument/2006/relationships/hyperlink" Target="mailto:daiva.sadauskiene@martijampole.lt" TargetMode="External"/><Relationship Id="rId35" Type="http://schemas.openxmlformats.org/officeDocument/2006/relationships/hyperlink" Target="mailto:sandra.kersyte@marijampole.lt" TargetMode="External"/><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2019_2020%20JJ\Paslaugos\sujungtos%20paslaugos%20darbinio%20ir%20namu%20komp\12-39%203%20vers%20parengta%20perk&#279;limui\12-39%20%20%20-I&#353;moka%20&#303;vaikinus%20vaik&#261;%20-apra&#353;ymas.dotx"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12-39   -Išmoka įvaikinus vaiką -aprašymas.dotx</Template>
  <TotalTime>7</TotalTime>
  <Pages>6</Pages>
  <Words>10373</Words>
  <Characters>5913</Characters>
  <Application>Microsoft Office Word</Application>
  <DocSecurity>0</DocSecurity>
  <Lines>49</Lines>
  <Paragraphs>32</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16254</CharactersWithSpaces>
  <SharedDoc>false</SharedDoc>
  <HLinks>
    <vt:vector size="222" baseType="variant">
      <vt:variant>
        <vt:i4>7995394</vt:i4>
      </vt:variant>
      <vt:variant>
        <vt:i4>117</vt:i4>
      </vt:variant>
      <vt:variant>
        <vt:i4>0</vt:i4>
      </vt:variant>
      <vt:variant>
        <vt:i4>5</vt:i4>
      </vt:variant>
      <vt:variant>
        <vt:lpwstr>mailto:karolis.podolskis@marijampole.lt</vt:lpwstr>
      </vt:variant>
      <vt:variant>
        <vt:lpwstr/>
      </vt:variant>
      <vt:variant>
        <vt:i4>6815753</vt:i4>
      </vt:variant>
      <vt:variant>
        <vt:i4>114</vt:i4>
      </vt:variant>
      <vt:variant>
        <vt:i4>0</vt:i4>
      </vt:variant>
      <vt:variant>
        <vt:i4>5</vt:i4>
      </vt:variant>
      <vt:variant>
        <vt:lpwstr>mailto:ilona.zilinskiene@marijampole.lt</vt:lpwstr>
      </vt:variant>
      <vt:variant>
        <vt:lpwstr/>
      </vt:variant>
      <vt:variant>
        <vt:i4>2162753</vt:i4>
      </vt:variant>
      <vt:variant>
        <vt:i4>111</vt:i4>
      </vt:variant>
      <vt:variant>
        <vt:i4>0</vt:i4>
      </vt:variant>
      <vt:variant>
        <vt:i4>5</vt:i4>
      </vt:variant>
      <vt:variant>
        <vt:lpwstr>mailto:vida.bruzinskaite@marijampole.lt</vt:lpwstr>
      </vt:variant>
      <vt:variant>
        <vt:lpwstr/>
      </vt:variant>
      <vt:variant>
        <vt:i4>1966103</vt:i4>
      </vt:variant>
      <vt:variant>
        <vt:i4>108</vt:i4>
      </vt:variant>
      <vt:variant>
        <vt:i4>0</vt:i4>
      </vt:variant>
      <vt:variant>
        <vt:i4>5</vt:i4>
      </vt:variant>
      <vt:variant>
        <vt:lpwstr>http://www.sodra.lt/</vt:lpwstr>
      </vt:variant>
      <vt:variant>
        <vt:lpwstr/>
      </vt:variant>
      <vt:variant>
        <vt:i4>6750233</vt:i4>
      </vt:variant>
      <vt:variant>
        <vt:i4>102</vt:i4>
      </vt:variant>
      <vt:variant>
        <vt:i4>0</vt:i4>
      </vt:variant>
      <vt:variant>
        <vt:i4>5</vt:i4>
      </vt:variant>
      <vt:variant>
        <vt:lpwstr>mailto:ausrine.galiniene@marijampole.lt</vt:lpwstr>
      </vt:variant>
      <vt:variant>
        <vt:lpwstr/>
      </vt:variant>
      <vt:variant>
        <vt:i4>7668093</vt:i4>
      </vt:variant>
      <vt:variant>
        <vt:i4>99</vt:i4>
      </vt:variant>
      <vt:variant>
        <vt:i4>0</vt:i4>
      </vt:variant>
      <vt:variant>
        <vt:i4>5</vt:i4>
      </vt:variant>
      <vt:variant>
        <vt:lpwstr>mailto:alyte.mockevičiene@marijampole.lt</vt:lpwstr>
      </vt:variant>
      <vt:variant>
        <vt:lpwstr/>
      </vt:variant>
      <vt:variant>
        <vt:i4>3014741</vt:i4>
      </vt:variant>
      <vt:variant>
        <vt:i4>96</vt:i4>
      </vt:variant>
      <vt:variant>
        <vt:i4>0</vt:i4>
      </vt:variant>
      <vt:variant>
        <vt:i4>5</vt:i4>
      </vt:variant>
      <vt:variant>
        <vt:lpwstr>mailto:sandra.kersyte@marijampole.lt</vt:lpwstr>
      </vt:variant>
      <vt:variant>
        <vt:lpwstr/>
      </vt:variant>
      <vt:variant>
        <vt:i4>3473489</vt:i4>
      </vt:variant>
      <vt:variant>
        <vt:i4>93</vt:i4>
      </vt:variant>
      <vt:variant>
        <vt:i4>0</vt:i4>
      </vt:variant>
      <vt:variant>
        <vt:i4>5</vt:i4>
      </vt:variant>
      <vt:variant>
        <vt:lpwstr>mailto:dale.vaitkeviciene@marijampole.lt</vt:lpwstr>
      </vt:variant>
      <vt:variant>
        <vt:lpwstr/>
      </vt:variant>
      <vt:variant>
        <vt:i4>3866699</vt:i4>
      </vt:variant>
      <vt:variant>
        <vt:i4>90</vt:i4>
      </vt:variant>
      <vt:variant>
        <vt:i4>0</vt:i4>
      </vt:variant>
      <vt:variant>
        <vt:i4>5</vt:i4>
      </vt:variant>
      <vt:variant>
        <vt:lpwstr>mailto:lina.juskeviciene@marijampole.lt</vt:lpwstr>
      </vt:variant>
      <vt:variant>
        <vt:lpwstr/>
      </vt:variant>
      <vt:variant>
        <vt:i4>655477</vt:i4>
      </vt:variant>
      <vt:variant>
        <vt:i4>87</vt:i4>
      </vt:variant>
      <vt:variant>
        <vt:i4>0</vt:i4>
      </vt:variant>
      <vt:variant>
        <vt:i4>5</vt:i4>
      </vt:variant>
      <vt:variant>
        <vt:lpwstr>mailto:onute.pauliukoniene@marijampole.lt</vt:lpwstr>
      </vt:variant>
      <vt:variant>
        <vt:lpwstr/>
      </vt:variant>
      <vt:variant>
        <vt:i4>4653112</vt:i4>
      </vt:variant>
      <vt:variant>
        <vt:i4>84</vt:i4>
      </vt:variant>
      <vt:variant>
        <vt:i4>0</vt:i4>
      </vt:variant>
      <vt:variant>
        <vt:i4>5</vt:i4>
      </vt:variant>
      <vt:variant>
        <vt:lpwstr>mailto:zaneta.kliokiene@marijampole.lt</vt:lpwstr>
      </vt:variant>
      <vt:variant>
        <vt:lpwstr/>
      </vt:variant>
      <vt:variant>
        <vt:i4>5898286</vt:i4>
      </vt:variant>
      <vt:variant>
        <vt:i4>81</vt:i4>
      </vt:variant>
      <vt:variant>
        <vt:i4>0</vt:i4>
      </vt:variant>
      <vt:variant>
        <vt:i4>5</vt:i4>
      </vt:variant>
      <vt:variant>
        <vt:lpwstr>mailto:lina.prajariene@marijampole.lt</vt:lpwstr>
      </vt:variant>
      <vt:variant>
        <vt:lpwstr/>
      </vt:variant>
      <vt:variant>
        <vt:i4>5636147</vt:i4>
      </vt:variant>
      <vt:variant>
        <vt:i4>78</vt:i4>
      </vt:variant>
      <vt:variant>
        <vt:i4>0</vt:i4>
      </vt:variant>
      <vt:variant>
        <vt:i4>5</vt:i4>
      </vt:variant>
      <vt:variant>
        <vt:lpwstr>mailto:daiva.sadauskiene@martijampole.lt</vt:lpwstr>
      </vt:variant>
      <vt:variant>
        <vt:lpwstr/>
      </vt:variant>
      <vt:variant>
        <vt:i4>6619154</vt:i4>
      </vt:variant>
      <vt:variant>
        <vt:i4>75</vt:i4>
      </vt:variant>
      <vt:variant>
        <vt:i4>0</vt:i4>
      </vt:variant>
      <vt:variant>
        <vt:i4>5</vt:i4>
      </vt:variant>
      <vt:variant>
        <vt:lpwstr>mailto:jurgita.vilkeliene@marijampole.lt</vt:lpwstr>
      </vt:variant>
      <vt:variant>
        <vt:lpwstr/>
      </vt:variant>
      <vt:variant>
        <vt:i4>6750233</vt:i4>
      </vt:variant>
      <vt:variant>
        <vt:i4>72</vt:i4>
      </vt:variant>
      <vt:variant>
        <vt:i4>0</vt:i4>
      </vt:variant>
      <vt:variant>
        <vt:i4>5</vt:i4>
      </vt:variant>
      <vt:variant>
        <vt:lpwstr>mailto:ausrine.galiniene@marijampole.lt</vt:lpwstr>
      </vt:variant>
      <vt:variant>
        <vt:lpwstr/>
      </vt:variant>
      <vt:variant>
        <vt:i4>721015</vt:i4>
      </vt:variant>
      <vt:variant>
        <vt:i4>69</vt:i4>
      </vt:variant>
      <vt:variant>
        <vt:i4>0</vt:i4>
      </vt:variant>
      <vt:variant>
        <vt:i4>5</vt:i4>
      </vt:variant>
      <vt:variant>
        <vt:lpwstr>mailto:vanda.laurinaviciene@marijampole.lt</vt:lpwstr>
      </vt:variant>
      <vt:variant>
        <vt:lpwstr/>
      </vt:variant>
      <vt:variant>
        <vt:i4>5636137</vt:i4>
      </vt:variant>
      <vt:variant>
        <vt:i4>66</vt:i4>
      </vt:variant>
      <vt:variant>
        <vt:i4>0</vt:i4>
      </vt:variant>
      <vt:variant>
        <vt:i4>5</vt:i4>
      </vt:variant>
      <vt:variant>
        <vt:lpwstr>mailto:sandra.urboniene@marijampole.lt</vt:lpwstr>
      </vt:variant>
      <vt:variant>
        <vt:lpwstr/>
      </vt:variant>
      <vt:variant>
        <vt:i4>5767230</vt:i4>
      </vt:variant>
      <vt:variant>
        <vt:i4>63</vt:i4>
      </vt:variant>
      <vt:variant>
        <vt:i4>0</vt:i4>
      </vt:variant>
      <vt:variant>
        <vt:i4>5</vt:i4>
      </vt:variant>
      <vt:variant>
        <vt:lpwstr>mailto:loreta.lukoseviciene@marijampole.lt</vt:lpwstr>
      </vt:variant>
      <vt:variant>
        <vt:lpwstr/>
      </vt:variant>
      <vt:variant>
        <vt:i4>7995397</vt:i4>
      </vt:variant>
      <vt:variant>
        <vt:i4>60</vt:i4>
      </vt:variant>
      <vt:variant>
        <vt:i4>0</vt:i4>
      </vt:variant>
      <vt:variant>
        <vt:i4>5</vt:i4>
      </vt:variant>
      <vt:variant>
        <vt:lpwstr>mailto:gintare.mirijauskiene@marijampole.lt</vt:lpwstr>
      </vt:variant>
      <vt:variant>
        <vt:lpwstr/>
      </vt:variant>
      <vt:variant>
        <vt:i4>24576107</vt:i4>
      </vt:variant>
      <vt:variant>
        <vt:i4>57</vt:i4>
      </vt:variant>
      <vt:variant>
        <vt:i4>0</vt:i4>
      </vt:variant>
      <vt:variant>
        <vt:i4>5</vt:i4>
      </vt:variant>
      <vt:variant>
        <vt:lpwstr>mailto:jolanta.jasinskaitė@marijampole.lt</vt:lpwstr>
      </vt:variant>
      <vt:variant>
        <vt:lpwstr/>
      </vt:variant>
      <vt:variant>
        <vt:i4>18022428</vt:i4>
      </vt:variant>
      <vt:variant>
        <vt:i4>54</vt:i4>
      </vt:variant>
      <vt:variant>
        <vt:i4>0</vt:i4>
      </vt:variant>
      <vt:variant>
        <vt:i4>5</vt:i4>
      </vt:variant>
      <vt:variant>
        <vt:lpwstr>mailto:gintare.staskevičiene@marijampole.lt</vt:lpwstr>
      </vt:variant>
      <vt:variant>
        <vt:lpwstr/>
      </vt:variant>
      <vt:variant>
        <vt:i4>7208989</vt:i4>
      </vt:variant>
      <vt:variant>
        <vt:i4>51</vt:i4>
      </vt:variant>
      <vt:variant>
        <vt:i4>0</vt:i4>
      </vt:variant>
      <vt:variant>
        <vt:i4>5</vt:i4>
      </vt:variant>
      <vt:variant>
        <vt:lpwstr>mailto:vaida.kuciauskiene@marijampole.lt</vt:lpwstr>
      </vt:variant>
      <vt:variant>
        <vt:lpwstr/>
      </vt:variant>
      <vt:variant>
        <vt:i4>7274499</vt:i4>
      </vt:variant>
      <vt:variant>
        <vt:i4>48</vt:i4>
      </vt:variant>
      <vt:variant>
        <vt:i4>0</vt:i4>
      </vt:variant>
      <vt:variant>
        <vt:i4>5</vt:i4>
      </vt:variant>
      <vt:variant>
        <vt:lpwstr>http://www.vilnius.lt/pvstest/subsystems/service/documents/1815_SP4_forma_-_(nuo_12-01-02).doc</vt:lpwstr>
      </vt:variant>
      <vt:variant>
        <vt:lpwstr/>
      </vt:variant>
      <vt:variant>
        <vt:i4>2162753</vt:i4>
      </vt:variant>
      <vt:variant>
        <vt:i4>45</vt:i4>
      </vt:variant>
      <vt:variant>
        <vt:i4>0</vt:i4>
      </vt:variant>
      <vt:variant>
        <vt:i4>5</vt:i4>
      </vt:variant>
      <vt:variant>
        <vt:lpwstr>mailto:vida.bruzinskaite@marijampole.lt</vt:lpwstr>
      </vt:variant>
      <vt:variant>
        <vt:lpwstr/>
      </vt:variant>
      <vt:variant>
        <vt:i4>18022428</vt:i4>
      </vt:variant>
      <vt:variant>
        <vt:i4>42</vt:i4>
      </vt:variant>
      <vt:variant>
        <vt:i4>0</vt:i4>
      </vt:variant>
      <vt:variant>
        <vt:i4>5</vt:i4>
      </vt:variant>
      <vt:variant>
        <vt:lpwstr>mailto:gintare.staskevičiene@marijampole.lt</vt:lpwstr>
      </vt:variant>
      <vt:variant>
        <vt:lpwstr/>
      </vt:variant>
      <vt:variant>
        <vt:i4>7208989</vt:i4>
      </vt:variant>
      <vt:variant>
        <vt:i4>39</vt:i4>
      </vt:variant>
      <vt:variant>
        <vt:i4>0</vt:i4>
      </vt:variant>
      <vt:variant>
        <vt:i4>5</vt:i4>
      </vt:variant>
      <vt:variant>
        <vt:lpwstr>mailto:vaida.kuciauskiene@marijampole.lt</vt:lpwstr>
      </vt:variant>
      <vt:variant>
        <vt:lpwstr/>
      </vt:variant>
      <vt:variant>
        <vt:i4>7012415</vt:i4>
      </vt:variant>
      <vt:variant>
        <vt:i4>36</vt:i4>
      </vt:variant>
      <vt:variant>
        <vt:i4>0</vt:i4>
      </vt:variant>
      <vt:variant>
        <vt:i4>5</vt:i4>
      </vt:variant>
      <vt:variant>
        <vt:lpwstr>http://www.spis.lt/</vt:lpwstr>
      </vt:variant>
      <vt:variant>
        <vt:lpwstr/>
      </vt:variant>
      <vt:variant>
        <vt:i4>6815870</vt:i4>
      </vt:variant>
      <vt:variant>
        <vt:i4>33</vt:i4>
      </vt:variant>
      <vt:variant>
        <vt:i4>0</vt:i4>
      </vt:variant>
      <vt:variant>
        <vt:i4>5</vt:i4>
      </vt:variant>
      <vt:variant>
        <vt:lpwstr>https://www.marijampole.lt/go.php/lit/Administracines-paslaugos</vt:lpwstr>
      </vt:variant>
      <vt:variant>
        <vt:lpwstr/>
      </vt:variant>
      <vt:variant>
        <vt:i4>1966103</vt:i4>
      </vt:variant>
      <vt:variant>
        <vt:i4>30</vt:i4>
      </vt:variant>
      <vt:variant>
        <vt:i4>0</vt:i4>
      </vt:variant>
      <vt:variant>
        <vt:i4>5</vt:i4>
      </vt:variant>
      <vt:variant>
        <vt:lpwstr>http://www.sodra.lt/</vt:lpwstr>
      </vt:variant>
      <vt:variant>
        <vt:lpwstr/>
      </vt:variant>
      <vt:variant>
        <vt:i4>1441862</vt:i4>
      </vt:variant>
      <vt:variant>
        <vt:i4>24</vt:i4>
      </vt:variant>
      <vt:variant>
        <vt:i4>0</vt:i4>
      </vt:variant>
      <vt:variant>
        <vt:i4>5</vt:i4>
      </vt:variant>
      <vt:variant>
        <vt:lpwstr>https://www.e-tar.lt/portal/lt/legalAct/fe2a0e204ebb11e8bfc4ce79f90502d4</vt:lpwstr>
      </vt:variant>
      <vt:variant>
        <vt:lpwstr/>
      </vt:variant>
      <vt:variant>
        <vt:i4>1114139</vt:i4>
      </vt:variant>
      <vt:variant>
        <vt:i4>21</vt:i4>
      </vt:variant>
      <vt:variant>
        <vt:i4>0</vt:i4>
      </vt:variant>
      <vt:variant>
        <vt:i4>5</vt:i4>
      </vt:variant>
      <vt:variant>
        <vt:lpwstr>https://www.e-tar.lt/portal/lt/legalAct/TAR.BC20ABB451B4/asr</vt:lpwstr>
      </vt:variant>
      <vt:variant>
        <vt:lpwstr/>
      </vt:variant>
      <vt:variant>
        <vt:i4>1376334</vt:i4>
      </vt:variant>
      <vt:variant>
        <vt:i4>18</vt:i4>
      </vt:variant>
      <vt:variant>
        <vt:i4>0</vt:i4>
      </vt:variant>
      <vt:variant>
        <vt:i4>5</vt:i4>
      </vt:variant>
      <vt:variant>
        <vt:lpwstr>https://www.e-tar.lt/portal/lt/legalAct/TAR.A1F3B14F0A00/asr</vt:lpwstr>
      </vt:variant>
      <vt:variant>
        <vt:lpwstr/>
      </vt:variant>
      <vt:variant>
        <vt:i4>6881343</vt:i4>
      </vt:variant>
      <vt:variant>
        <vt:i4>15</vt:i4>
      </vt:variant>
      <vt:variant>
        <vt:i4>0</vt:i4>
      </vt:variant>
      <vt:variant>
        <vt:i4>5</vt:i4>
      </vt:variant>
      <vt:variant>
        <vt:lpwstr>http://www3.lrs.lt/pls/inter2/dokpaieska.showdoc_l?p_id=416233</vt:lpwstr>
      </vt:variant>
      <vt:variant>
        <vt:lpwstr/>
      </vt:variant>
      <vt:variant>
        <vt:i4>1048644</vt:i4>
      </vt:variant>
      <vt:variant>
        <vt:i4>12</vt:i4>
      </vt:variant>
      <vt:variant>
        <vt:i4>0</vt:i4>
      </vt:variant>
      <vt:variant>
        <vt:i4>5</vt:i4>
      </vt:variant>
      <vt:variant>
        <vt:lpwstr>https://www.e-tar.lt/portal/lt/legalAct/TAR.1DEDD43B92AE/asr</vt:lpwstr>
      </vt:variant>
      <vt:variant>
        <vt:lpwstr/>
      </vt:variant>
      <vt:variant>
        <vt:i4>852015</vt:i4>
      </vt:variant>
      <vt:variant>
        <vt:i4>6</vt:i4>
      </vt:variant>
      <vt:variant>
        <vt:i4>0</vt:i4>
      </vt:variant>
      <vt:variant>
        <vt:i4>5</vt:i4>
      </vt:variant>
      <vt:variant>
        <vt:lpwstr>http://192.168.0.252/Litlex/LL.DLL?Tekstas=1?Id=11958&amp;Zd=i%F0mok%F8%2Bvaikams%2B%E1statymas&amp;BF=4</vt:lpwstr>
      </vt:variant>
      <vt:variant>
        <vt:lpwstr>P44333_6</vt:lpwstr>
      </vt:variant>
      <vt:variant>
        <vt:i4>2883645</vt:i4>
      </vt:variant>
      <vt:variant>
        <vt:i4>3</vt:i4>
      </vt:variant>
      <vt:variant>
        <vt:i4>0</vt:i4>
      </vt:variant>
      <vt:variant>
        <vt:i4>5</vt:i4>
      </vt:variant>
      <vt:variant>
        <vt:lpwstr>http://192.168.0.252/Litlex/ll.dll?Tekstas=1&amp;Id=44333&amp;BF=1</vt:lpwstr>
      </vt:variant>
      <vt:variant>
        <vt:lpwstr/>
      </vt:variant>
      <vt:variant>
        <vt:i4>7012415</vt:i4>
      </vt:variant>
      <vt:variant>
        <vt:i4>0</vt:i4>
      </vt:variant>
      <vt:variant>
        <vt:i4>0</vt:i4>
      </vt:variant>
      <vt:variant>
        <vt:i4>5</vt:i4>
      </vt:variant>
      <vt:variant>
        <vt:lpwstr>http://www.spis.lt/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Jurgita</dc:creator>
  <cp:lastModifiedBy>Jurgita</cp:lastModifiedBy>
  <cp:revision>2</cp:revision>
  <cp:lastPrinted>2020-05-07T19:34:00Z</cp:lastPrinted>
  <dcterms:created xsi:type="dcterms:W3CDTF">2020-05-07T19:25:00Z</dcterms:created>
  <dcterms:modified xsi:type="dcterms:W3CDTF">2020-05-07T19:34:00Z</dcterms:modified>
</cp:coreProperties>
</file>