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F12" w:rsidRPr="00BF1D33" w:rsidRDefault="00F52F12" w:rsidP="00EA331D">
      <w:pPr>
        <w:tabs>
          <w:tab w:val="left" w:pos="5557"/>
          <w:tab w:val="left" w:pos="6660"/>
        </w:tabs>
        <w:ind w:left="5760"/>
      </w:pPr>
    </w:p>
    <w:p w:rsidR="00774CD7" w:rsidRDefault="00774CD7" w:rsidP="00EA331D">
      <w:pPr>
        <w:tabs>
          <w:tab w:val="left" w:pos="5557"/>
          <w:tab w:val="left" w:pos="6840"/>
          <w:tab w:val="left" w:pos="7020"/>
        </w:tabs>
        <w:jc w:val="center"/>
        <w:rPr>
          <w:b/>
        </w:rPr>
      </w:pPr>
      <w:r>
        <w:rPr>
          <w:b/>
        </w:rPr>
        <w:t>ADMINISTRACINĖS PASLAUGOS TEIKIMO APRAŠYMAS</w:t>
      </w:r>
    </w:p>
    <w:p w:rsidR="00785CA3" w:rsidRDefault="00785CA3" w:rsidP="00EA331D">
      <w:pPr>
        <w:tabs>
          <w:tab w:val="left" w:pos="5557"/>
          <w:tab w:val="left" w:pos="6840"/>
          <w:tab w:val="left" w:pos="7020"/>
        </w:tabs>
        <w:jc w:val="center"/>
        <w:rPr>
          <w:b/>
        </w:rPr>
      </w:pPr>
    </w:p>
    <w:p w:rsidR="00774CD7" w:rsidRDefault="00CD65A9" w:rsidP="006E0549">
      <w:pPr>
        <w:tabs>
          <w:tab w:val="left" w:pos="5557"/>
          <w:tab w:val="left" w:pos="6840"/>
          <w:tab w:val="left" w:pos="7020"/>
        </w:tabs>
        <w:jc w:val="center"/>
        <w:rPr>
          <w:b/>
        </w:rPr>
      </w:pPr>
      <w:r>
        <w:rPr>
          <w:b/>
        </w:rPr>
        <w:t xml:space="preserve">DĖL </w:t>
      </w:r>
      <w:r w:rsidR="004B2DFC">
        <w:rPr>
          <w:b/>
        </w:rPr>
        <w:t xml:space="preserve">PRAŠYMO TEISEI Į </w:t>
      </w:r>
      <w:r>
        <w:rPr>
          <w:b/>
        </w:rPr>
        <w:t>KREDITO, PAIMTO DAUGIABUČIAM NAMUI ATNAUJINTI (MODERNIZUOTI), IR PA</w:t>
      </w:r>
      <w:r w:rsidR="004B2DFC">
        <w:rPr>
          <w:b/>
        </w:rPr>
        <w:t>LŪKANOMS APMOKĖTI</w:t>
      </w:r>
      <w:r>
        <w:rPr>
          <w:b/>
        </w:rPr>
        <w:t xml:space="preserve"> </w:t>
      </w:r>
      <w:r w:rsidR="00DD3807">
        <w:rPr>
          <w:b/>
        </w:rPr>
        <w:t>NUSTATYTI PRIĖMIM</w:t>
      </w:r>
      <w:r w:rsidR="00B922D6">
        <w:rPr>
          <w:b/>
        </w:rPr>
        <w:t xml:space="preserve">O, </w:t>
      </w:r>
      <w:r w:rsidR="00DD3807">
        <w:rPr>
          <w:b/>
        </w:rPr>
        <w:t>PAŽYMOS IŠDAVIM</w:t>
      </w:r>
      <w:r w:rsidR="00A030D8">
        <w:rPr>
          <w:b/>
        </w:rPr>
        <w:t>O</w:t>
      </w:r>
    </w:p>
    <w:p w:rsidR="00774CD7" w:rsidRDefault="00774CD7" w:rsidP="00EF7156">
      <w:pPr>
        <w:tabs>
          <w:tab w:val="left" w:pos="5557"/>
          <w:tab w:val="left" w:pos="6840"/>
          <w:tab w:val="left" w:pos="7020"/>
        </w:tabs>
        <w:ind w:firstLine="720"/>
      </w:pPr>
    </w:p>
    <w:p w:rsidR="00785CA3" w:rsidRPr="00153261" w:rsidRDefault="00785CA3" w:rsidP="00EF7156">
      <w:pPr>
        <w:tabs>
          <w:tab w:val="left" w:pos="5557"/>
          <w:tab w:val="left" w:pos="6840"/>
          <w:tab w:val="left" w:pos="7020"/>
        </w:tabs>
        <w:ind w:firstLine="720"/>
        <w:sectPr w:rsidR="00785CA3" w:rsidRPr="00153261" w:rsidSect="00D4625D">
          <w:headerReference w:type="even" r:id="rId7"/>
          <w:headerReference w:type="default" r:id="rId8"/>
          <w:footerReference w:type="even" r:id="rId9"/>
          <w:footerReference w:type="default" r:id="rId10"/>
          <w:headerReference w:type="first" r:id="rId11"/>
          <w:footerReference w:type="first" r:id="rId12"/>
          <w:type w:val="continuous"/>
          <w:pgSz w:w="11906" w:h="16838"/>
          <w:pgMar w:top="1134" w:right="567" w:bottom="1134" w:left="1701" w:header="567" w:footer="567" w:gutter="0"/>
          <w:pgNumType w:start="1"/>
          <w:cols w:space="1296"/>
          <w:formProt w:val="0"/>
          <w:titlePg/>
          <w:docGrid w:linePitch="360"/>
        </w:sectPr>
      </w:pPr>
    </w:p>
    <w:tbl>
      <w:tblPr>
        <w:tblW w:w="0" w:type="auto"/>
        <w:tblInd w:w="108" w:type="dxa"/>
        <w:tblLook w:val="01E0"/>
      </w:tblPr>
      <w:tblGrid>
        <w:gridCol w:w="3661"/>
        <w:gridCol w:w="44"/>
        <w:gridCol w:w="2696"/>
        <w:gridCol w:w="178"/>
        <w:gridCol w:w="3132"/>
        <w:gridCol w:w="35"/>
      </w:tblGrid>
      <w:tr w:rsidR="00774CD7"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774CD7" w:rsidRDefault="00774CD7" w:rsidP="00EA331D">
            <w:pPr>
              <w:pStyle w:val="bodytext"/>
            </w:pPr>
            <w:r>
              <w:lastRenderedPageBreak/>
              <w:t>Administracinės paslaugos pavadinimas</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1A2798" w:rsidRPr="009C32F7" w:rsidRDefault="0010608D" w:rsidP="003823D0">
            <w:pPr>
              <w:pStyle w:val="bodytext"/>
              <w:jc w:val="both"/>
              <w:rPr>
                <w:bCs/>
              </w:rPr>
            </w:pPr>
            <w:r w:rsidRPr="009C32F7">
              <w:rPr>
                <w:bCs/>
              </w:rPr>
              <w:t>Prašymo teisei į kredito</w:t>
            </w:r>
            <w:r w:rsidR="00D2446D">
              <w:t>, paimto daugiabučiam namui atnaujinti</w:t>
            </w:r>
            <w:r w:rsidR="00D2446D" w:rsidRPr="00D2446D">
              <w:t xml:space="preserve"> (</w:t>
            </w:r>
            <w:r w:rsidR="00D2446D">
              <w:t>modernizuoti)</w:t>
            </w:r>
            <w:r w:rsidR="00D2446D" w:rsidRPr="00D2446D">
              <w:t xml:space="preserve">, </w:t>
            </w:r>
            <w:r w:rsidR="00D2446D">
              <w:t>ir pa</w:t>
            </w:r>
            <w:r>
              <w:t>lūkanoms apmokėti</w:t>
            </w:r>
            <w:r w:rsidR="00D2446D">
              <w:t xml:space="preserve"> </w:t>
            </w:r>
            <w:r>
              <w:t>nustatyti</w:t>
            </w:r>
            <w:r w:rsidR="00867622">
              <w:t xml:space="preserve"> </w:t>
            </w:r>
            <w:r>
              <w:t xml:space="preserve"> priėmimas, pažymos išdavimas</w:t>
            </w:r>
          </w:p>
        </w:tc>
      </w:tr>
      <w:tr w:rsidR="00867622"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867622" w:rsidRPr="008E2D97" w:rsidRDefault="00867622" w:rsidP="009C32F7">
            <w:pPr>
              <w:spacing w:after="100" w:afterAutospacing="1"/>
            </w:pPr>
            <w:r w:rsidRPr="008E2D97">
              <w:t>Administracinės paslaugos kodas</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67622" w:rsidRPr="005C6BC5" w:rsidRDefault="00867622" w:rsidP="00867622">
            <w:r>
              <w:t>12-03</w:t>
            </w:r>
          </w:p>
        </w:tc>
      </w:tr>
      <w:tr w:rsidR="00867622"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867622" w:rsidRPr="008E2D97" w:rsidRDefault="00867622" w:rsidP="009C32F7">
            <w:pPr>
              <w:spacing w:after="100" w:afterAutospacing="1"/>
            </w:pPr>
            <w:r w:rsidRPr="008E2D97">
              <w:t>Administracinės paslaugos aprašymo versija ir jos sukūrimo data</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867622" w:rsidRPr="005C6BC5" w:rsidRDefault="00EF53CE" w:rsidP="009C32F7">
            <w:r>
              <w:t>4</w:t>
            </w:r>
            <w:r w:rsidR="00867622" w:rsidRPr="005C6BC5">
              <w:t xml:space="preserve"> versija </w:t>
            </w:r>
          </w:p>
          <w:p w:rsidR="00867622" w:rsidRPr="005C6BC5" w:rsidRDefault="00867622" w:rsidP="00B922D6">
            <w:r w:rsidRPr="005C6BC5">
              <w:t>20</w:t>
            </w:r>
            <w:r w:rsidR="00EF53CE">
              <w:t>20-04-21</w:t>
            </w:r>
            <w:r w:rsidRPr="005C6BC5">
              <w:t xml:space="preserve"> </w:t>
            </w:r>
          </w:p>
        </w:tc>
      </w:tr>
      <w:tr w:rsidR="00867622"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867622" w:rsidRDefault="00867622" w:rsidP="009C32F7">
            <w:pPr>
              <w:pStyle w:val="bodytext"/>
              <w:spacing w:before="0" w:beforeAutospacing="0" w:after="0" w:afterAutospacing="0"/>
            </w:pPr>
            <w:r>
              <w:t>Paslaugos gavėjas</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Default="00867622" w:rsidP="009C32F7">
            <w:pPr>
              <w:pStyle w:val="bodytext"/>
              <w:spacing w:before="0" w:beforeAutospacing="0" w:after="0" w:afterAutospacing="0"/>
            </w:pPr>
            <w:r>
              <w:t>Gyventojai</w:t>
            </w:r>
            <w:r w:rsidRPr="005C6BC5">
              <w:t xml:space="preserve"> </w:t>
            </w:r>
          </w:p>
          <w:p w:rsidR="00867622" w:rsidRDefault="00867622" w:rsidP="009C32F7">
            <w:pPr>
              <w:pStyle w:val="bodytext"/>
              <w:spacing w:before="0" w:beforeAutospacing="0" w:after="0" w:afterAutospacing="0"/>
            </w:pPr>
            <w:r w:rsidRPr="005C6BC5">
              <w:t>Užsieniečiai</w:t>
            </w:r>
          </w:p>
        </w:tc>
      </w:tr>
      <w:tr w:rsidR="00867622"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867622" w:rsidRDefault="00867622" w:rsidP="009C32F7">
            <w:pPr>
              <w:pStyle w:val="bodytext"/>
            </w:pPr>
            <w:r>
              <w:t>Funkcija, kurią vykdant teikiama paslauga</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Default="00867622" w:rsidP="009C32F7">
            <w:pPr>
              <w:pStyle w:val="bodytext"/>
            </w:pPr>
            <w:r>
              <w:t>Savarankiška  funkcija</w:t>
            </w:r>
          </w:p>
        </w:tc>
      </w:tr>
      <w:tr w:rsidR="00867622"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867622" w:rsidRDefault="00867622" w:rsidP="00D76150">
            <w:pPr>
              <w:pStyle w:val="bodytext"/>
            </w:pPr>
            <w:r>
              <w:t>Administracinės paslaugos aprašymas</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Pr="00785CA3" w:rsidRDefault="00867622" w:rsidP="00867622">
            <w:r w:rsidRPr="00785CA3">
              <w:t>Tikslas – priimti asmens, kuris kreipiasi į Marijampolės savivaldybės administraciją (toliau - Administraciją), prašymą</w:t>
            </w:r>
            <w:r w:rsidR="003823D0" w:rsidRPr="00785CA3">
              <w:rPr>
                <w:bCs/>
              </w:rPr>
              <w:t xml:space="preserve"> teisei į kredito</w:t>
            </w:r>
            <w:r w:rsidR="003823D0" w:rsidRPr="00785CA3">
              <w:t>, paimto daugiabučiam namui atnaujinti (modernizuoti), ir palūkanoms apmokėti (toliau-kreditas)  nustatyti, jį</w:t>
            </w:r>
            <w:r w:rsidRPr="00785CA3">
              <w:t xml:space="preserve"> išnagrinėti, priimti sprendimą dėl teisės į kreditą ir pateikti pareiškėjui atsakymą.</w:t>
            </w:r>
          </w:p>
          <w:p w:rsidR="00F70705" w:rsidRPr="00785CA3" w:rsidRDefault="00867622" w:rsidP="00E578E9">
            <w:pPr>
              <w:pStyle w:val="bodytext"/>
              <w:spacing w:before="0" w:beforeAutospacing="0" w:after="0" w:afterAutospacing="0"/>
            </w:pPr>
            <w:r w:rsidRPr="00785CA3">
              <w:t>Prašymas pateikiamas raštu asmeniškai</w:t>
            </w:r>
            <w:r w:rsidR="00E578E9" w:rsidRPr="00785CA3">
              <w:t xml:space="preserve"> arba elektroniniu būdu </w:t>
            </w:r>
            <w:r w:rsidR="00F70705" w:rsidRPr="00785CA3">
              <w:t>(</w:t>
            </w:r>
            <w:hyperlink r:id="rId13" w:history="1">
              <w:r w:rsidR="00F70705" w:rsidRPr="00785CA3">
                <w:rPr>
                  <w:rStyle w:val="Hipersaitas"/>
                  <w:color w:val="auto"/>
                </w:rPr>
                <w:t>http://www.spis.lt</w:t>
              </w:r>
            </w:hyperlink>
            <w:r w:rsidR="00F70705" w:rsidRPr="00785CA3">
              <w:t>)</w:t>
            </w:r>
          </w:p>
          <w:p w:rsidR="00F70705" w:rsidRPr="00785CA3" w:rsidRDefault="00867622" w:rsidP="00F27ABF">
            <w:r w:rsidRPr="00785CA3">
              <w:t>Teisę į kredito ir palūkanų apmokėjimą turi daugiabučio namo buto savininkas, kuris atitinka visus šiuos reikalavimus:</w:t>
            </w:r>
            <w:r w:rsidRPr="00785CA3">
              <w:br/>
              <w:t>1) turi teisę į būsto šildymo išlaidų kompensaciją pagal energijos ar kuro sąnaudų normatyvą būsto naudingajam plotui, bet ne didesniam už Lietuvos Respublikos piniginės socialinės paramos nepasiturintiems gyventojams įstatyme nustatytą būsto naudingojo ploto normatyvą, šildyti;</w:t>
            </w:r>
            <w:r w:rsidRPr="00785CA3">
              <w:br/>
              <w:t>2) su kitais daugiabučio namo butų ir kitų patalpų savininkais įgyvendino ar įgyvendina valstybės ir (ar) savivaldybės remiamą daugiabučio namo atnaujinimo (modernizavimo) projektą.</w:t>
            </w:r>
          </w:p>
          <w:p w:rsidR="00EF53CE" w:rsidRPr="00785CA3" w:rsidRDefault="00EF53CE" w:rsidP="00F27ABF">
            <w:r w:rsidRPr="00785CA3">
              <w:t>Buto savininko teisė į kredito ir palūkanų apmokėjimą nustatoma šildymo ir nešildymo sezono metu. Šią teisę buto savininkas įgyja nustačius jo teisę į būsto šildymo išlaidų kompensaciją pagal Valstybinės kainų ir energetikos kontrolės komisijos skelbiamus maksimalius energijos ar kuro sąnaudų normatyvus, kurie taikyti iki daugiabučio namo atnaujinimo (modernizavimo), esant standartinėms (nekoreguotoms) sąlygoms, ir energijos ar kuro kainas, galiojančias tą mėnesį, kurį buto savininkas kreipiasi dėl teisės į kredito ir palūkanų apmokėjimą nustatymo.</w:t>
            </w:r>
          </w:p>
          <w:p w:rsidR="00F70705" w:rsidRPr="00785CA3" w:rsidRDefault="00867622" w:rsidP="00F27ABF">
            <w:r w:rsidRPr="00785CA3">
              <w:t>Teisė į kredito ir palūkanų apmokėjimą nustatoma tokiam laikotarpiui, kuriam nustatoma teisė į būsto šildymo išlaidų kompensaciją.</w:t>
            </w:r>
            <w:r w:rsidRPr="00785CA3">
              <w:br/>
              <w:t xml:space="preserve">Išduotą pažymą dėl teisės į kredito, paimto daugiabučiam </w:t>
            </w:r>
            <w:r w:rsidRPr="00785CA3">
              <w:lastRenderedPageBreak/>
              <w:t>namui atnaujinti (modernizuoti), ir palūkanų apmokėjimą daugiabučio namo savininkas pateikia bendrojo naudojimo objektų valdytojui.</w:t>
            </w:r>
            <w:r w:rsidR="00F70705" w:rsidRPr="00785CA3">
              <w:t xml:space="preserve"> </w:t>
            </w:r>
          </w:p>
          <w:p w:rsidR="00F70705" w:rsidRPr="00785CA3" w:rsidRDefault="00F70705" w:rsidP="00F70705">
            <w:r w:rsidRPr="00785CA3">
              <w:t xml:space="preserve">Pažyma, esant buto savininko rašytiniam sutikimui, tiesiogiai pateikiama bendrojo naudojimo objektų valdytojui, savivaldybės programos įgyvendinimo administratoriui arba kreditą suteikusiai institucijai. </w:t>
            </w:r>
          </w:p>
          <w:p w:rsidR="00867622" w:rsidRPr="00785CA3" w:rsidRDefault="00867622" w:rsidP="00F70705">
            <w:r w:rsidRPr="00785CA3">
              <w:t>Atsakymas apie priimtus sprendimus pateikiamas pareiškėjo prašyme  nurodytu būdu</w:t>
            </w:r>
          </w:p>
        </w:tc>
      </w:tr>
      <w:tr w:rsidR="00867622"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867622" w:rsidRDefault="00867622" w:rsidP="00867622">
            <w:pPr>
              <w:pStyle w:val="bodytext"/>
            </w:pPr>
            <w:r>
              <w:lastRenderedPageBreak/>
              <w:t xml:space="preserve">Administracinės  paslaugos rezultatas </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Default="00867622" w:rsidP="00563892">
            <w:pPr>
              <w:pStyle w:val="bodytext"/>
            </w:pPr>
            <w:r>
              <w:t xml:space="preserve">Pervesta išmoka </w:t>
            </w:r>
            <w:r w:rsidR="00C76619">
              <w:t>arba neigiamas atsakymas</w:t>
            </w:r>
          </w:p>
        </w:tc>
      </w:tr>
      <w:tr w:rsidR="00867622" w:rsidTr="008B5F67">
        <w:trPr>
          <w:gridAfter w:val="1"/>
          <w:wAfter w:w="35" w:type="dxa"/>
          <w:trHeight w:val="360"/>
        </w:trPr>
        <w:tc>
          <w:tcPr>
            <w:tcW w:w="3705" w:type="dxa"/>
            <w:gridSpan w:val="2"/>
            <w:vMerge w:val="restart"/>
            <w:tcBorders>
              <w:top w:val="single" w:sz="4" w:space="0" w:color="auto"/>
              <w:left w:val="single" w:sz="4" w:space="0" w:color="auto"/>
              <w:right w:val="single" w:sz="4" w:space="0" w:color="auto"/>
            </w:tcBorders>
            <w:shd w:val="clear" w:color="auto" w:fill="auto"/>
          </w:tcPr>
          <w:p w:rsidR="00867622" w:rsidRDefault="00867622" w:rsidP="00EA331D">
            <w:pPr>
              <w:pStyle w:val="bodytext"/>
            </w:pPr>
            <w:r>
              <w:t>Teisės aktai, reguliuojantys administracinės paslaugos teikimą</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Pr="009C32F7" w:rsidRDefault="004A4ACC" w:rsidP="009C32F7">
            <w:pPr>
              <w:numPr>
                <w:ilvl w:val="0"/>
                <w:numId w:val="32"/>
              </w:numPr>
              <w:tabs>
                <w:tab w:val="left" w:pos="250"/>
                <w:tab w:val="left" w:pos="675"/>
              </w:tabs>
              <w:ind w:left="0" w:firstLine="392"/>
              <w:jc w:val="both"/>
              <w:rPr>
                <w:color w:val="000000"/>
                <w:u w:val="single"/>
              </w:rPr>
            </w:pPr>
            <w:hyperlink r:id="rId14" w:tgtFrame="_blank" w:history="1">
              <w:r w:rsidR="00867622" w:rsidRPr="005B11EB">
                <w:t xml:space="preserve">Lietuvos Respublikos piniginės socialinės paramos nepasiturintiems gyventojams įstatymas </w:t>
              </w:r>
            </w:hyperlink>
          </w:p>
        </w:tc>
      </w:tr>
      <w:tr w:rsidR="00867622" w:rsidTr="008B5F67">
        <w:trPr>
          <w:gridAfter w:val="1"/>
          <w:wAfter w:w="35" w:type="dxa"/>
          <w:trHeight w:val="360"/>
        </w:trPr>
        <w:tc>
          <w:tcPr>
            <w:tcW w:w="3705" w:type="dxa"/>
            <w:gridSpan w:val="2"/>
            <w:vMerge/>
            <w:tcBorders>
              <w:left w:val="single" w:sz="4" w:space="0" w:color="auto"/>
              <w:right w:val="single" w:sz="4" w:space="0" w:color="auto"/>
            </w:tcBorders>
            <w:shd w:val="clear" w:color="auto" w:fill="auto"/>
          </w:tcPr>
          <w:p w:rsidR="00867622" w:rsidRDefault="00867622" w:rsidP="00EA331D">
            <w:pPr>
              <w:pStyle w:val="bodytext"/>
            </w:pP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Default="00867622" w:rsidP="009C32F7">
            <w:pPr>
              <w:tabs>
                <w:tab w:val="left" w:pos="250"/>
                <w:tab w:val="left" w:pos="675"/>
              </w:tabs>
              <w:jc w:val="both"/>
            </w:pPr>
            <w:r w:rsidRPr="005C6BC5">
              <w:t>Nuoroda</w:t>
            </w:r>
            <w:r w:rsidR="00C76619">
              <w:t>:</w:t>
            </w:r>
            <w:hyperlink r:id="rId15" w:history="1">
              <w:r w:rsidR="00C76619" w:rsidRPr="00A2183E">
                <w:rPr>
                  <w:rStyle w:val="Hipersaitas"/>
                </w:rPr>
                <w:t>https://www.e-tar.lt/portal/lt/legalAct/TAR.3EEE59417F13/asr</w:t>
              </w:r>
            </w:hyperlink>
            <w:r w:rsidRPr="005C6BC5">
              <w:t>:</w:t>
            </w:r>
            <w:r w:rsidR="00C76619">
              <w:t xml:space="preserve"> </w:t>
            </w:r>
          </w:p>
          <w:p w:rsidR="00867622" w:rsidRPr="005B11EB" w:rsidRDefault="00867622" w:rsidP="009C32F7">
            <w:pPr>
              <w:tabs>
                <w:tab w:val="left" w:pos="250"/>
                <w:tab w:val="left" w:pos="675"/>
              </w:tabs>
              <w:ind w:left="392"/>
              <w:jc w:val="both"/>
            </w:pPr>
            <w:r w:rsidRPr="005C6BC5">
              <w:t xml:space="preserve"> </w:t>
            </w:r>
          </w:p>
        </w:tc>
      </w:tr>
      <w:tr w:rsidR="00867622" w:rsidTr="008B5F67">
        <w:trPr>
          <w:gridAfter w:val="1"/>
          <w:wAfter w:w="35" w:type="dxa"/>
          <w:trHeight w:val="2887"/>
        </w:trPr>
        <w:tc>
          <w:tcPr>
            <w:tcW w:w="3705" w:type="dxa"/>
            <w:gridSpan w:val="2"/>
            <w:vMerge/>
            <w:tcBorders>
              <w:left w:val="single" w:sz="4" w:space="0" w:color="auto"/>
              <w:right w:val="single" w:sz="4" w:space="0" w:color="auto"/>
            </w:tcBorders>
            <w:shd w:val="clear" w:color="auto" w:fill="auto"/>
          </w:tcPr>
          <w:p w:rsidR="00867622" w:rsidRDefault="00867622" w:rsidP="00EA331D">
            <w:pPr>
              <w:pStyle w:val="bodytext"/>
            </w:pP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Default="00867622" w:rsidP="00C76619">
            <w:pPr>
              <w:numPr>
                <w:ilvl w:val="0"/>
                <w:numId w:val="32"/>
              </w:numPr>
              <w:tabs>
                <w:tab w:val="left" w:pos="282"/>
              </w:tabs>
              <w:ind w:left="0" w:firstLine="0"/>
            </w:pPr>
            <w:r>
              <w:t>K</w:t>
            </w:r>
            <w:r w:rsidRPr="00A030D8">
              <w:t>redito, paimto daugiabučiam namui atnaujinti (modernizuoti), ir  palūkanų apmokėjimo už asmenis, turinčius teisę į būsto šildymo išlaidų kompensaciją, tvarkos aprašas, patvirtintas</w:t>
            </w:r>
            <w:r>
              <w:t xml:space="preserve"> Lietuvos R</w:t>
            </w:r>
            <w:r w:rsidRPr="00A030D8">
              <w:t xml:space="preserve">espublikos aplinkos ministro ir </w:t>
            </w:r>
            <w:r>
              <w:t>Lietuvos R</w:t>
            </w:r>
            <w:r w:rsidRPr="00A030D8">
              <w:t xml:space="preserve">espublikos socialinės apsaugos ir darbo ministro </w:t>
            </w:r>
            <w:smartTag w:uri="urn:schemas-microsoft-com:office:smarttags" w:element="metricconverter">
              <w:smartTagPr>
                <w:attr w:name="ProductID" w:val="2012 m"/>
              </w:smartTagPr>
              <w:r w:rsidRPr="00A030D8">
                <w:t>2012 m</w:t>
              </w:r>
            </w:smartTag>
            <w:r w:rsidRPr="00A030D8">
              <w:t xml:space="preserve">. vasario 24 d. įsakymu </w:t>
            </w:r>
            <w:r>
              <w:t>N</w:t>
            </w:r>
            <w:r w:rsidRPr="00A030D8">
              <w:t xml:space="preserve">r. </w:t>
            </w:r>
            <w:r>
              <w:t>D</w:t>
            </w:r>
            <w:r w:rsidRPr="00A030D8">
              <w:t>1-174/</w:t>
            </w:r>
            <w:r>
              <w:t>A</w:t>
            </w:r>
            <w:r w:rsidRPr="00A030D8">
              <w:t xml:space="preserve">1-116 ,, </w:t>
            </w:r>
            <w:r>
              <w:t>D</w:t>
            </w:r>
            <w:r w:rsidRPr="00A030D8">
              <w:t>ėl kredito, paimto daugiabučiam namui atnaujinti (modernizuoti),</w:t>
            </w:r>
            <w:r w:rsidR="00C76619">
              <w:t xml:space="preserve"> </w:t>
            </w:r>
            <w:r w:rsidRPr="00A030D8">
              <w:t>ir palūkanų apmokėjimo už asmenis, turinčius teisę į būsto</w:t>
            </w:r>
            <w:r>
              <w:t xml:space="preserve"> </w:t>
            </w:r>
            <w:r w:rsidRPr="00A030D8">
              <w:t>šildymo išlaidų kompensaciją, tvarkos aprašo patvirtinimo</w:t>
            </w:r>
            <w:r>
              <w:t>“</w:t>
            </w:r>
          </w:p>
        </w:tc>
      </w:tr>
      <w:tr w:rsidR="00867622" w:rsidTr="008B5F67">
        <w:trPr>
          <w:gridAfter w:val="1"/>
          <w:wAfter w:w="35" w:type="dxa"/>
          <w:trHeight w:val="645"/>
        </w:trPr>
        <w:tc>
          <w:tcPr>
            <w:tcW w:w="3705" w:type="dxa"/>
            <w:gridSpan w:val="2"/>
            <w:vMerge/>
            <w:tcBorders>
              <w:left w:val="single" w:sz="4" w:space="0" w:color="auto"/>
              <w:bottom w:val="single" w:sz="4" w:space="0" w:color="auto"/>
              <w:right w:val="single" w:sz="4" w:space="0" w:color="auto"/>
            </w:tcBorders>
            <w:shd w:val="clear" w:color="auto" w:fill="auto"/>
          </w:tcPr>
          <w:p w:rsidR="00867622" w:rsidRDefault="00867622" w:rsidP="00EA331D">
            <w:pPr>
              <w:pStyle w:val="bodytext"/>
            </w:pP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Default="00867622" w:rsidP="00EF53CE">
            <w:pPr>
              <w:tabs>
                <w:tab w:val="left" w:pos="282"/>
              </w:tabs>
            </w:pPr>
            <w:r>
              <w:t>Nuoroda</w:t>
            </w:r>
            <w:r w:rsidRPr="00785CA3">
              <w:rPr>
                <w:color w:val="0000FF"/>
              </w:rPr>
              <w:t xml:space="preserve">: </w:t>
            </w:r>
            <w:hyperlink r:id="rId16" w:history="1">
              <w:r w:rsidR="00EF53CE" w:rsidRPr="00785CA3">
                <w:rPr>
                  <w:rStyle w:val="Hipersaitas"/>
                </w:rPr>
                <w:t>https://www.e-tar.lt/portal/lt/legalAct/TAR.55C97AE16200/asr</w:t>
              </w:r>
            </w:hyperlink>
          </w:p>
        </w:tc>
      </w:tr>
      <w:tr w:rsidR="00867622"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867622" w:rsidRDefault="00867622" w:rsidP="00EA331D">
            <w:pPr>
              <w:pStyle w:val="bodytext"/>
            </w:pPr>
            <w:r>
              <w:t>Informacija ir dokumentai, kuriuos turi pateikti asmuo</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867622" w:rsidRPr="009C32F7" w:rsidRDefault="00867622" w:rsidP="00C76619">
            <w:pPr>
              <w:ind w:firstLine="250"/>
              <w:rPr>
                <w:color w:val="040404"/>
              </w:rPr>
            </w:pPr>
            <w:r w:rsidRPr="009C32F7">
              <w:rPr>
                <w:color w:val="040404"/>
              </w:rPr>
              <w:t xml:space="preserve">1. Prašymas </w:t>
            </w:r>
            <w:r>
              <w:t>dėl teisės į kredito, paimto daugiabučiam namui atnaujinti</w:t>
            </w:r>
            <w:r w:rsidRPr="00D2446D">
              <w:t xml:space="preserve"> (</w:t>
            </w:r>
            <w:r>
              <w:t>modernizuoti)</w:t>
            </w:r>
            <w:r w:rsidRPr="00D2446D">
              <w:t xml:space="preserve">, </w:t>
            </w:r>
            <w:r>
              <w:t>ir palūkanų apmokėjimą nustatymo</w:t>
            </w:r>
          </w:p>
          <w:p w:rsidR="00867622" w:rsidRPr="009C32F7" w:rsidRDefault="00867622" w:rsidP="00C76619">
            <w:pPr>
              <w:ind w:firstLine="250"/>
              <w:rPr>
                <w:color w:val="040404"/>
              </w:rPr>
            </w:pPr>
            <w:r w:rsidRPr="009C32F7">
              <w:rPr>
                <w:color w:val="040404"/>
              </w:rPr>
              <w:t>2. Daugiabučio namo butų ir kitų patalpų savininkų susirinkimo priimant sprendimą dėl namo atnaujinimo (modernizavimo) ir investicijų plano tvirtinimo vardinio balsavimo biuletenio kopija arba balsavimo raštu biuletenio kopija, patvirtinta bendrojo naudojimo objektų valdytojo arba savivaldybės programos įgyvendinimo administratoriaus</w:t>
            </w:r>
          </w:p>
          <w:p w:rsidR="00867622" w:rsidRPr="009C32F7" w:rsidRDefault="00867622" w:rsidP="00C76619">
            <w:pPr>
              <w:ind w:firstLine="250"/>
              <w:rPr>
                <w:color w:val="040404"/>
              </w:rPr>
            </w:pPr>
            <w:r w:rsidRPr="009C32F7">
              <w:rPr>
                <w:color w:val="040404"/>
              </w:rPr>
              <w:t xml:space="preserve">3. Dokumentai, kurie reikalingi pateikti  kompensacijai už būsto šildymo išlaidas skirti </w:t>
            </w:r>
          </w:p>
          <w:p w:rsidR="00867622" w:rsidRPr="009C32F7" w:rsidRDefault="00867622" w:rsidP="00C76619">
            <w:pPr>
              <w:ind w:firstLine="250"/>
              <w:rPr>
                <w:color w:val="040404"/>
              </w:rPr>
            </w:pPr>
            <w:r w:rsidRPr="009C32F7">
              <w:rPr>
                <w:color w:val="040404"/>
              </w:rPr>
              <w:t>4. Jeigu buto savininkui paskirta būsto šildymo išlaidų kompensacija, kreipiantis dėl teisės į kredito ir palūkanų apmokėjimą nustatymo, nereikia pakartotinai pateikti dokumentų, reikalingų kompensacijai už būsto šildymo išlaidas gauti</w:t>
            </w:r>
          </w:p>
          <w:p w:rsidR="00867622" w:rsidRPr="009C32F7" w:rsidRDefault="00867622" w:rsidP="00C76619">
            <w:pPr>
              <w:ind w:firstLine="250"/>
              <w:rPr>
                <w:color w:val="040404"/>
              </w:rPr>
            </w:pPr>
            <w:r w:rsidRPr="009C32F7">
              <w:rPr>
                <w:color w:val="040404"/>
              </w:rPr>
              <w:t xml:space="preserve">5. Bendrojo naudojimo objektų valdytojo ar savivaldybės programos įgyvendinimo administratoriaus raštas, patvirtinantis, kad daugiabučio namo savininkai įgyvendina ar įgyvendino daugiabučio namo atnaujinimo (modernizavimo) projektą (pateikiant prašymą pirmą kartą). Rašte nurodoma: </w:t>
            </w:r>
          </w:p>
          <w:p w:rsidR="00867622" w:rsidRDefault="00867622" w:rsidP="00C76619">
            <w:pPr>
              <w:jc w:val="both"/>
            </w:pPr>
            <w:r>
              <w:lastRenderedPageBreak/>
              <w:t xml:space="preserve">   5.1. faktas, </w:t>
            </w:r>
            <w:r w:rsidRPr="0068048F">
              <w:t>kad</w:t>
            </w:r>
            <w:r>
              <w:t xml:space="preserve"> </w:t>
            </w:r>
            <w:r w:rsidRPr="0068048F">
              <w:t>daugiabučio  namo  butų  savininkai  įgyvendina  ar    įgyvendino</w:t>
            </w:r>
            <w:r>
              <w:t xml:space="preserve"> </w:t>
            </w:r>
            <w:r w:rsidRPr="0068048F">
              <w:t>daugiabučio namo atnau</w:t>
            </w:r>
            <w:r>
              <w:t>jinimo (modernizavimo) projektą;</w:t>
            </w:r>
          </w:p>
          <w:p w:rsidR="00867622" w:rsidRDefault="00867622" w:rsidP="009C32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 xml:space="preserve">   5.2. </w:t>
            </w:r>
            <w:r w:rsidRPr="0068048F">
              <w:t>kredito  gavėjas</w:t>
            </w:r>
            <w:r>
              <w:t>;</w:t>
            </w:r>
          </w:p>
          <w:p w:rsidR="00867622" w:rsidRDefault="00867622" w:rsidP="009C32F7">
            <w:pPr>
              <w:ind w:left="72"/>
            </w:pPr>
            <w:r>
              <w:t xml:space="preserve">  5.3. </w:t>
            </w:r>
            <w:r w:rsidRPr="0068048F">
              <w:t>kreditą suteikusio</w:t>
            </w:r>
            <w:r>
              <w:t>s   institucijos   pavadinimas;</w:t>
            </w:r>
          </w:p>
          <w:p w:rsidR="00867622" w:rsidRDefault="00867622" w:rsidP="009C32F7">
            <w:pPr>
              <w:ind w:left="72"/>
            </w:pPr>
            <w:r>
              <w:t xml:space="preserve">  5.4. kr</w:t>
            </w:r>
            <w:r w:rsidRPr="0068048F">
              <w:t>edito   grąžinimo</w:t>
            </w:r>
            <w:r>
              <w:t xml:space="preserve"> laikotarpis;</w:t>
            </w:r>
          </w:p>
          <w:p w:rsidR="00867622" w:rsidRPr="0068048F" w:rsidRDefault="00867622" w:rsidP="0068048F">
            <w:r w:rsidRPr="0068048F">
              <w:t xml:space="preserve">  </w:t>
            </w:r>
            <w:r>
              <w:t xml:space="preserve"> 5.5. </w:t>
            </w:r>
            <w:r w:rsidRPr="0068048F">
              <w:t>kredito  dalis, tenkanti prašymą teikiančiam  buto</w:t>
            </w:r>
          </w:p>
          <w:p w:rsidR="00867622" w:rsidRDefault="00867622" w:rsidP="0068048F">
            <w:r>
              <w:t xml:space="preserve">savininkui; </w:t>
            </w:r>
          </w:p>
          <w:p w:rsidR="00867622" w:rsidRDefault="00867622" w:rsidP="0068048F">
            <w:r>
              <w:t xml:space="preserve">   5.6. </w:t>
            </w:r>
            <w:r w:rsidRPr="0068048F">
              <w:t>kredito likutis, tenkantis prašymą teikiančiam  buto</w:t>
            </w:r>
            <w:r>
              <w:t xml:space="preserve"> </w:t>
            </w:r>
            <w:r w:rsidRPr="0068048F">
              <w:t>sav</w:t>
            </w:r>
            <w:r>
              <w:t>ininkui  prašymo  teikimo  dieną;</w:t>
            </w:r>
          </w:p>
          <w:p w:rsidR="00867622" w:rsidRDefault="00867622" w:rsidP="0068048F">
            <w:r>
              <w:t xml:space="preserve">   5.7. </w:t>
            </w:r>
            <w:r w:rsidRPr="0068048F">
              <w:t>kredito   grąžinimo</w:t>
            </w:r>
            <w:r>
              <w:t xml:space="preserve"> </w:t>
            </w:r>
            <w:r w:rsidRPr="0068048F">
              <w:t>grafikas</w:t>
            </w:r>
            <w:r w:rsidR="00C76619">
              <w:t>, kai kredito gavėjas yra bendrojo naudojimo objektų valdytojas arba savivaldybės programos įgyvendinimo administratorius</w:t>
            </w:r>
            <w:r>
              <w:t xml:space="preserve"> </w:t>
            </w:r>
          </w:p>
          <w:p w:rsidR="00867622" w:rsidRPr="009C32F7" w:rsidRDefault="00867622" w:rsidP="009C32F7">
            <w:pPr>
              <w:jc w:val="both"/>
              <w:rPr>
                <w:color w:val="040404"/>
              </w:rPr>
            </w:pPr>
            <w:r w:rsidRPr="009C32F7">
              <w:rPr>
                <w:color w:val="040404"/>
              </w:rPr>
              <w:t xml:space="preserve">   6. Kiti dokumentai pagal situaciją</w:t>
            </w:r>
          </w:p>
        </w:tc>
      </w:tr>
      <w:tr w:rsidR="00867622"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867622" w:rsidRDefault="00867622" w:rsidP="00EA331D">
            <w:pPr>
              <w:pStyle w:val="bodytext"/>
            </w:pPr>
            <w:r>
              <w:lastRenderedPageBreak/>
              <w:t>Informacija ir dokumentai, kuriuos turi gauti institucija (prašymą nagrinėjantis tarnautojas)</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1B30C5" w:rsidRPr="00176501" w:rsidRDefault="001B30C5" w:rsidP="001B30C5">
            <w:pPr>
              <w:numPr>
                <w:ilvl w:val="0"/>
                <w:numId w:val="35"/>
              </w:numPr>
              <w:tabs>
                <w:tab w:val="left" w:pos="816"/>
              </w:tabs>
              <w:ind w:left="0" w:firstLine="392"/>
            </w:pPr>
            <w:r>
              <w:t xml:space="preserve">VĮ Registrų centro </w:t>
            </w:r>
            <w:r w:rsidRPr="005B11EB">
              <w:t xml:space="preserve">Gyventojų registro (A. Vivulskio g. 4A, 03220 Vilnius, </w:t>
            </w:r>
            <w:hyperlink w:history="1">
              <w:r w:rsidRPr="00F14D09">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apie asmens kodą, vardą pavardę, deklaruotą gyvenamąją vietą ir gyvenamosios vietos deklaravimo datą, šeimos sudėtį, šeiminę padėtį, šeimos narių asmens kodus, tėvų asmens kodus, asmens tapatyb</w:t>
            </w:r>
            <w:r>
              <w:t>ę patvirtinančio dokumento rūšį</w:t>
            </w:r>
          </w:p>
          <w:p w:rsidR="001B30C5" w:rsidRPr="00176501" w:rsidRDefault="001B30C5" w:rsidP="001B30C5">
            <w:pPr>
              <w:numPr>
                <w:ilvl w:val="0"/>
                <w:numId w:val="35"/>
              </w:numPr>
              <w:tabs>
                <w:tab w:val="left" w:pos="756"/>
              </w:tabs>
              <w:ind w:left="-40" w:firstLine="432"/>
            </w:pPr>
            <w:r w:rsidRPr="005B11EB">
              <w:t xml:space="preserve">Valstybinio socialinio draudimo fondo valdybos prie Socialinės apsaugos ir darbo ministerijos (Konstitucijos pr. 12, 09308 Vilnius, </w:t>
            </w:r>
            <w:hyperlink r:id="rId17"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draudėją, atskaitymus iš Sodros iš</w:t>
            </w:r>
            <w:r>
              <w:t>mokų</w:t>
            </w:r>
          </w:p>
          <w:p w:rsidR="001B30C5" w:rsidRPr="00176501" w:rsidRDefault="001B30C5" w:rsidP="001B30C5">
            <w:pPr>
              <w:numPr>
                <w:ilvl w:val="0"/>
                <w:numId w:val="35"/>
              </w:numPr>
              <w:tabs>
                <w:tab w:val="left" w:pos="591"/>
              </w:tabs>
              <w:ind w:left="0" w:firstLine="392"/>
            </w:pPr>
            <w:r>
              <w:t xml:space="preserve">   Užimtumo tarnybos</w:t>
            </w:r>
            <w:r w:rsidRPr="005B11EB">
              <w:t xml:space="preserve"> prie Socialinės apsaugos ir darbo ministerijos (Geležinio Vilko g. 3A, 03131 Vilnius, </w:t>
            </w:r>
            <w:hyperlink r:id="rId18"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w:t>
            </w:r>
            <w:r>
              <w:t>riemones, jų pradžią ir pabaigą</w:t>
            </w:r>
          </w:p>
          <w:p w:rsidR="001B30C5" w:rsidRPr="00176501" w:rsidRDefault="001B30C5" w:rsidP="001B30C5">
            <w:r>
              <w:t xml:space="preserve">       </w:t>
            </w:r>
            <w:r w:rsidRPr="005B11EB">
              <w:t xml:space="preserve">4. Nacionalinės mokėjimo agentūros (Blindžių g. 17, 08111 Vilnius, </w:t>
            </w:r>
            <w:hyperlink r:id="rId19" w:history="1">
              <w:r w:rsidRPr="00E56291">
                <w:rPr>
                  <w:rStyle w:val="Hipersaitas"/>
                </w:rPr>
                <w:t>www.nma.lt</w:t>
              </w:r>
            </w:hyperlink>
            <w:r w:rsidRPr="005B11EB">
              <w:t xml:space="preserve">) – </w:t>
            </w:r>
            <w:r w:rsidRPr="00176501">
              <w:t xml:space="preserve">apie gaunamas pajamas apie paramos rūšį, </w:t>
            </w:r>
            <w:r>
              <w:t>išmokų sumą ir išmokėjimo datą</w:t>
            </w:r>
          </w:p>
          <w:p w:rsidR="001B30C5" w:rsidRPr="00176501" w:rsidRDefault="001B30C5" w:rsidP="001B30C5">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20" w:history="1">
              <w:r w:rsidRPr="009027DC">
                <w:rPr>
                  <w:rStyle w:val="Hipersaitas"/>
                </w:rPr>
                <w:t>www.itc.smm.lt</w:t>
              </w:r>
            </w:hyperlink>
            <w:r w:rsidRPr="005B11EB">
              <w:t>)</w:t>
            </w:r>
            <w:r>
              <w:t xml:space="preserve"> </w:t>
            </w:r>
            <w:r w:rsidRPr="00A926D9">
              <w:t>-</w:t>
            </w:r>
            <w:r>
              <w:t xml:space="preserve"> </w:t>
            </w:r>
            <w:r w:rsidRPr="00176501">
              <w:t>apie asmens ugdymo įstaigą, ugdymo įstai</w:t>
            </w:r>
            <w:r>
              <w:t>gos lankymo laikotarpius; klasę</w:t>
            </w:r>
            <w:r w:rsidRPr="00176501">
              <w:t xml:space="preserve">  </w:t>
            </w:r>
          </w:p>
          <w:p w:rsidR="001B30C5" w:rsidRPr="00176501" w:rsidRDefault="001B30C5" w:rsidP="001B30C5">
            <w:r>
              <w:t xml:space="preserve">       6. Biudžetinės įstaigos Švietimo informacinių technologijų centro Studentų registro (Suvalkų g. 1, 03106 Vilnius</w:t>
            </w:r>
            <w:r w:rsidRPr="007259D5">
              <w:t>,</w:t>
            </w:r>
            <w:r>
              <w:t xml:space="preserve"> </w:t>
            </w:r>
            <w:hyperlink r:id="rId21"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1B30C5" w:rsidRDefault="001B30C5" w:rsidP="001B30C5">
            <w:pPr>
              <w:numPr>
                <w:ilvl w:val="0"/>
                <w:numId w:val="36"/>
              </w:numPr>
              <w:tabs>
                <w:tab w:val="left" w:pos="0"/>
                <w:tab w:val="left" w:pos="601"/>
              </w:tabs>
              <w:ind w:hanging="227"/>
            </w:pPr>
            <w:r>
              <w:t xml:space="preserve"> Valstybinės mokesčių inspekcijos prie Lietuvos Respublikos</w:t>
            </w:r>
          </w:p>
          <w:p w:rsidR="001B30C5" w:rsidRPr="00A926D9" w:rsidRDefault="001B30C5" w:rsidP="001B30C5">
            <w:pPr>
              <w:tabs>
                <w:tab w:val="left" w:pos="-40"/>
                <w:tab w:val="left" w:pos="0"/>
              </w:tabs>
              <w:ind w:left="-40" w:firstLine="40"/>
            </w:pPr>
            <w:r>
              <w:t>finansų ministerijos (</w:t>
            </w:r>
            <w:r w:rsidRPr="000143C6">
              <w:rPr>
                <w:rStyle w:val="footer-left-span1"/>
              </w:rPr>
              <w:t>Vasario 16-osios g. 14, 01514 Vilnius</w:t>
            </w:r>
            <w:r>
              <w:rPr>
                <w:rStyle w:val="footer-left-span1"/>
              </w:rPr>
              <w:t xml:space="preserve">, </w:t>
            </w:r>
            <w:hyperlink r:id="rId22" w:history="1">
              <w:r w:rsidRPr="00E56291">
                <w:rPr>
                  <w:rStyle w:val="Hipersaitas"/>
                </w:rPr>
                <w:t>www.vmi.lt</w:t>
              </w:r>
            </w:hyperlink>
            <w:r>
              <w:rPr>
                <w:rStyle w:val="footer-left-span1"/>
              </w:rPr>
              <w:t>) – apie nelegalų darbą</w:t>
            </w:r>
          </w:p>
          <w:p w:rsidR="001B30C5" w:rsidRPr="00176501" w:rsidRDefault="001B30C5" w:rsidP="001B30C5">
            <w:pPr>
              <w:numPr>
                <w:ilvl w:val="0"/>
                <w:numId w:val="36"/>
              </w:numPr>
              <w:tabs>
                <w:tab w:val="left" w:pos="591"/>
              </w:tabs>
              <w:ind w:left="0" w:firstLine="252"/>
            </w:pPr>
            <w:r w:rsidRPr="005B11EB">
              <w:t xml:space="preserve">VĮ </w:t>
            </w:r>
            <w:proofErr w:type="spellStart"/>
            <w:r w:rsidRPr="005B11EB">
              <w:t>Regitra</w:t>
            </w:r>
            <w:proofErr w:type="spellEnd"/>
            <w:r w:rsidRPr="005B11EB">
              <w:t xml:space="preserve"> (Lentvario g. 7, 02300 Vilnius, </w:t>
            </w:r>
            <w:hyperlink r:id="rId23" w:history="1">
              <w:r w:rsidRPr="00E56291">
                <w:rPr>
                  <w:rStyle w:val="Hipersaitas"/>
                </w:rPr>
                <w:t>www.regitra.lt</w:t>
              </w:r>
            </w:hyperlink>
            <w:r w:rsidRPr="005B11EB">
              <w:t xml:space="preserve">) – </w:t>
            </w:r>
            <w:r w:rsidRPr="00176501">
              <w:t xml:space="preserve">apie turimas transporto priemones bei jų charakteristikas, transporto priemonių įregistravimo ir </w:t>
            </w:r>
            <w:r w:rsidRPr="00176501">
              <w:lastRenderedPageBreak/>
              <w:t>išregistravimo</w:t>
            </w:r>
            <w:r>
              <w:t xml:space="preserve"> datas, registravimo aplinkybes</w:t>
            </w:r>
          </w:p>
          <w:p w:rsidR="001B30C5" w:rsidRPr="00176501" w:rsidRDefault="001B30C5" w:rsidP="001B30C5">
            <w:pPr>
              <w:tabs>
                <w:tab w:val="left" w:pos="426"/>
              </w:tabs>
            </w:pPr>
            <w:r>
              <w:t xml:space="preserve">       9</w:t>
            </w:r>
            <w:r w:rsidRPr="005B11EB">
              <w:t xml:space="preserve">. </w:t>
            </w:r>
            <w:proofErr w:type="spellStart"/>
            <w:r w:rsidRPr="005B11EB">
              <w:t>Neįgalumo</w:t>
            </w:r>
            <w:proofErr w:type="spellEnd"/>
            <w:r w:rsidRPr="005B11EB">
              <w:t xml:space="preserve"> ir darbingumo nustatymo tarnybos prie Socialinės apsaugos ir darbo ministerijos (Švitrigailos g. 10, 03223 Vilnius, </w:t>
            </w:r>
            <w:hyperlink r:id="rId24" w:history="1">
              <w:r w:rsidRPr="00E56291">
                <w:rPr>
                  <w:rStyle w:val="Hipersaitas"/>
                </w:rPr>
                <w:t>www.ndnt.lt</w:t>
              </w:r>
            </w:hyperlink>
            <w:r w:rsidRPr="005B11EB">
              <w:t>) ir jos teritorinių skyrių –</w:t>
            </w:r>
            <w:r>
              <w:t xml:space="preserve"> </w:t>
            </w:r>
            <w:r w:rsidRPr="00176501">
              <w:t xml:space="preserve">apie nustatytus darbingumo ir </w:t>
            </w:r>
            <w:proofErr w:type="spellStart"/>
            <w:r w:rsidRPr="00176501">
              <w:t>neįgalumo</w:t>
            </w:r>
            <w:proofErr w:type="spellEnd"/>
            <w:r w:rsidRPr="00176501">
              <w:t xml:space="preserve"> lygius bei jų nustatymo laikotarpius, nustatytus specialiuosius poreikius bei jų nustatymo laiko</w:t>
            </w:r>
            <w:r>
              <w:t>tarpius, įtakojančias diagnozes</w:t>
            </w:r>
          </w:p>
          <w:p w:rsidR="001B30C5" w:rsidRPr="00176501" w:rsidRDefault="001B30C5" w:rsidP="001B30C5">
            <w:r>
              <w:t xml:space="preserve">       10. VĮ Žemės ūkio informacijos ir kaimo verslo centras Ūkinių gyvūnų registro ir Žemės ūkio transporto priemonių registro  (Vinco Kudirkos g. 18-1, 03105 Vilnius, </w:t>
            </w:r>
            <w:hyperlink r:id="rId25" w:history="1">
              <w:r w:rsidRPr="00E56291">
                <w:rPr>
                  <w:rStyle w:val="Hipersaitas"/>
                </w:rPr>
                <w:t>www@vic.lt</w:t>
              </w:r>
            </w:hyperlink>
            <w:r>
              <w:t xml:space="preserve">) – </w:t>
            </w:r>
            <w:r w:rsidRPr="00176501">
              <w:t>apie turimu</w:t>
            </w:r>
            <w:r>
              <w:t xml:space="preserve">s ūkinius gyvūnus ir jų skaičių ir </w:t>
            </w:r>
            <w:r w:rsidRPr="00176501">
              <w:t>apie turimas žemės ūkio transporto pr</w:t>
            </w:r>
            <w:r>
              <w:t>iemones bei jų charakteristikas</w:t>
            </w:r>
          </w:p>
          <w:p w:rsidR="001B30C5" w:rsidRDefault="001B30C5" w:rsidP="001B30C5">
            <w:r>
              <w:t xml:space="preserve">       11</w:t>
            </w:r>
            <w:r w:rsidRPr="005B11EB">
              <w:t>. VĮ Registrų centro (</w:t>
            </w:r>
            <w:r>
              <w:t xml:space="preserve">Vinco Kudirkos g. 18-3,  03105 Vilnius, </w:t>
            </w:r>
            <w:hyperlink r:id="rId26" w:history="1">
              <w:r w:rsidRPr="00E56291">
                <w:rPr>
                  <w:rStyle w:val="Hipersaitas"/>
                </w:rPr>
                <w:t>www.registrucentras.lt</w:t>
              </w:r>
            </w:hyperlink>
            <w:r w:rsidRPr="005B11EB">
              <w:t xml:space="preserve">) – </w:t>
            </w:r>
            <w:r w:rsidRPr="00DC10EA">
              <w:t>apie asmens ir (ar) bendrai gyvenančių asmenų turimą registruotą nekilnojamąjį turtą (statinius, tarp jų nebaigtus statyti; žemę, įskaitant užimtą miško ir vandens telkinių) pagal Nekilnojamojo turto registro pažymą socialinei paramai gauti</w:t>
            </w:r>
          </w:p>
          <w:p w:rsidR="001B30C5" w:rsidRPr="00DC10EA" w:rsidRDefault="001B30C5" w:rsidP="001B30C5">
            <w:pPr>
              <w:ind w:firstLine="90"/>
            </w:pPr>
            <w:r>
              <w:t xml:space="preserve">      12. </w:t>
            </w:r>
            <w:proofErr w:type="spellStart"/>
            <w:r w:rsidRPr="00176501">
              <w:t>VšĮ</w:t>
            </w:r>
            <w:proofErr w:type="spellEnd"/>
            <w:r w:rsidRPr="00176501">
              <w:t xml:space="preserve"> ,,</w:t>
            </w:r>
            <w:proofErr w:type="spellStart"/>
            <w:r w:rsidRPr="00176501">
              <w:t>Emprekis</w:t>
            </w:r>
            <w:proofErr w:type="spellEnd"/>
            <w:r w:rsidRPr="00176501">
              <w:t>“</w:t>
            </w:r>
            <w:r>
              <w:t xml:space="preserve">(Lygybės g. 18, 51379 Kaunas, </w:t>
            </w:r>
            <w:hyperlink r:id="rId27" w:history="1">
              <w:r>
                <w:rPr>
                  <w:rStyle w:val="Hipersaitas"/>
                  <w:color w:val="0066FF"/>
                </w:rPr>
                <w:t>konsultacijos@emprekis.lt</w:t>
              </w:r>
            </w:hyperlink>
            <w:r>
              <w:rPr>
                <w:color w:val="003366"/>
              </w:rPr>
              <w:t xml:space="preserve">) </w:t>
            </w:r>
            <w:r>
              <w:t xml:space="preserve">- </w:t>
            </w:r>
            <w:r w:rsidRPr="00176501">
              <w:t>apie transporto priemonių ir žemės ūk</w:t>
            </w:r>
            <w:r>
              <w:t>io transporto priemonių kainas</w:t>
            </w:r>
          </w:p>
          <w:p w:rsidR="00867622" w:rsidRPr="0055344E" w:rsidRDefault="00867622" w:rsidP="00422EDB"/>
        </w:tc>
      </w:tr>
      <w:tr w:rsidR="00422EDB" w:rsidTr="008B5F67">
        <w:trPr>
          <w:gridAfter w:val="1"/>
          <w:wAfter w:w="35" w:type="dxa"/>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422EDB" w:rsidRDefault="00422EDB" w:rsidP="009C32F7">
            <w:pPr>
              <w:pStyle w:val="bodytext"/>
            </w:pPr>
            <w:r>
              <w:lastRenderedPageBreak/>
              <w:t>Administracinės paslaugos tipas</w:t>
            </w:r>
          </w:p>
        </w:tc>
        <w:tc>
          <w:tcPr>
            <w:tcW w:w="6006" w:type="dxa"/>
            <w:gridSpan w:val="3"/>
            <w:tcBorders>
              <w:top w:val="single" w:sz="4" w:space="0" w:color="auto"/>
              <w:left w:val="single" w:sz="4" w:space="0" w:color="auto"/>
              <w:bottom w:val="single" w:sz="4" w:space="0" w:color="auto"/>
              <w:right w:val="single" w:sz="4" w:space="0" w:color="auto"/>
            </w:tcBorders>
            <w:shd w:val="clear" w:color="auto" w:fill="auto"/>
          </w:tcPr>
          <w:p w:rsidR="00422EDB" w:rsidRDefault="00422EDB" w:rsidP="009C32F7">
            <w:pPr>
              <w:pStyle w:val="bodytext"/>
              <w:spacing w:before="0" w:beforeAutospacing="0" w:after="0" w:afterAutospacing="0"/>
            </w:pPr>
            <w:r>
              <w:t>Neelektroninė,</w:t>
            </w:r>
          </w:p>
          <w:p w:rsidR="00422EDB" w:rsidRDefault="00422EDB" w:rsidP="009C32F7">
            <w:pPr>
              <w:pStyle w:val="bodytext"/>
              <w:spacing w:before="0" w:beforeAutospacing="0" w:after="0" w:afterAutospacing="0"/>
            </w:pPr>
            <w:r>
              <w:t>Elektroninė paslauga</w:t>
            </w:r>
          </w:p>
        </w:tc>
      </w:tr>
      <w:tr w:rsidR="00422EDB" w:rsidRPr="00CF2520" w:rsidTr="008B5F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61" w:type="dxa"/>
            <w:vMerge w:val="restart"/>
            <w:shd w:val="clear" w:color="auto" w:fill="auto"/>
            <w:hideMark/>
          </w:tcPr>
          <w:p w:rsidR="00422EDB" w:rsidRPr="008E2D97" w:rsidRDefault="00422EDB" w:rsidP="009C32F7">
            <w:pPr>
              <w:spacing w:after="100" w:afterAutospacing="1"/>
            </w:pPr>
            <w:r w:rsidRPr="008E2D97">
              <w:t>Duomenys apie elektroninės administracinės paslaugos teikimą</w:t>
            </w:r>
          </w:p>
        </w:tc>
        <w:tc>
          <w:tcPr>
            <w:tcW w:w="6085" w:type="dxa"/>
            <w:gridSpan w:val="5"/>
            <w:vAlign w:val="center"/>
            <w:hideMark/>
          </w:tcPr>
          <w:p w:rsidR="00422EDB" w:rsidRDefault="00422EDB" w:rsidP="009C32F7">
            <w:r w:rsidRPr="005C6BC5">
              <w:rPr>
                <w:b/>
              </w:rPr>
              <w:t>Nuoroda</w:t>
            </w:r>
            <w:r w:rsidRPr="005C6BC5">
              <w:t xml:space="preserve">: </w:t>
            </w:r>
            <w:hyperlink r:id="rId28" w:history="1">
              <w:r w:rsidRPr="00016215">
                <w:rPr>
                  <w:rStyle w:val="Hipersaitas"/>
                </w:rPr>
                <w:t>http://www.marijampole.lt/go.php/Administracines-paslaugos166306477430184</w:t>
              </w:r>
            </w:hyperlink>
          </w:p>
          <w:p w:rsidR="00422EDB" w:rsidRDefault="004A4ACC" w:rsidP="009C32F7">
            <w:hyperlink r:id="rId29" w:history="1">
              <w:r w:rsidR="00422EDB" w:rsidRPr="00E56291">
                <w:rPr>
                  <w:rStyle w:val="Hipersaitas"/>
                </w:rPr>
                <w:t>http://www.spis.lt/</w:t>
              </w:r>
            </w:hyperlink>
          </w:p>
          <w:p w:rsidR="00422EDB" w:rsidRPr="005C6BC5" w:rsidRDefault="00422EDB" w:rsidP="009C32F7">
            <w:r w:rsidRPr="005C6BC5">
              <w:rPr>
                <w:b/>
              </w:rPr>
              <w:t xml:space="preserve">Brandos lygis: </w:t>
            </w:r>
            <w:r w:rsidR="001B30C5">
              <w:rPr>
                <w:b/>
              </w:rPr>
              <w:t>4</w:t>
            </w:r>
            <w:r w:rsidRPr="005C6BC5">
              <w:t xml:space="preserve">, </w:t>
            </w:r>
          </w:p>
          <w:p w:rsidR="00422EDB" w:rsidRPr="005C6BC5" w:rsidRDefault="00422EDB" w:rsidP="009C32F7">
            <w:r w:rsidRPr="005C6BC5">
              <w:rPr>
                <w:b/>
              </w:rPr>
              <w:t>Tapatybės nustatymas</w:t>
            </w:r>
            <w:r w:rsidRPr="005C6BC5">
              <w:t>: reikalingas</w:t>
            </w:r>
          </w:p>
          <w:p w:rsidR="00422EDB" w:rsidRPr="00CF2520" w:rsidRDefault="00422EDB" w:rsidP="009C32F7">
            <w:r w:rsidRPr="005C6BC5">
              <w:rPr>
                <w:b/>
              </w:rPr>
              <w:t>Paslaugos užsakymo prisijungimo būdai</w:t>
            </w:r>
            <w:r w:rsidRPr="005C6BC5">
              <w:t>:</w:t>
            </w:r>
          </w:p>
        </w:tc>
      </w:tr>
      <w:tr w:rsidR="00422EDB" w:rsidRPr="005C6BC5" w:rsidTr="008B5F6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61" w:type="dxa"/>
            <w:vMerge/>
            <w:tcBorders>
              <w:bottom w:val="single" w:sz="4" w:space="0" w:color="auto"/>
            </w:tcBorders>
            <w:shd w:val="clear" w:color="auto" w:fill="auto"/>
            <w:hideMark/>
          </w:tcPr>
          <w:p w:rsidR="00422EDB" w:rsidRPr="008E2D97" w:rsidRDefault="00422EDB" w:rsidP="009C32F7">
            <w:pPr>
              <w:spacing w:after="100" w:afterAutospacing="1"/>
            </w:pPr>
          </w:p>
        </w:tc>
        <w:tc>
          <w:tcPr>
            <w:tcW w:w="2740" w:type="dxa"/>
            <w:gridSpan w:val="2"/>
            <w:hideMark/>
          </w:tcPr>
          <w:p w:rsidR="00422EDB" w:rsidRPr="00CF2520" w:rsidRDefault="00422EDB" w:rsidP="009C32F7">
            <w:pPr>
              <w:rPr>
                <w:u w:val="single"/>
              </w:rPr>
            </w:pPr>
            <w:r w:rsidRPr="00CF2520">
              <w:rPr>
                <w:u w:val="single"/>
              </w:rPr>
              <w:t>Gyventojams:</w:t>
            </w:r>
          </w:p>
          <w:p w:rsidR="00422EDB" w:rsidRPr="00CF2520" w:rsidRDefault="00422EDB" w:rsidP="009C32F7">
            <w:r w:rsidRPr="00CF2520">
              <w:t>-</w:t>
            </w:r>
            <w:r>
              <w:t>elektroninio parašo naudotojams</w:t>
            </w:r>
          </w:p>
          <w:p w:rsidR="00422EDB" w:rsidRDefault="00422EDB" w:rsidP="009C32F7">
            <w:r w:rsidRPr="00CF2520">
              <w:t>-asmens tapatybės kortelė</w:t>
            </w:r>
          </w:p>
          <w:p w:rsidR="00422EDB" w:rsidRPr="00CF2520" w:rsidRDefault="00422EDB" w:rsidP="009C32F7">
            <w:r>
              <w:t>-bankai</w:t>
            </w:r>
          </w:p>
          <w:p w:rsidR="00422EDB" w:rsidRPr="00CF2520" w:rsidRDefault="00422EDB" w:rsidP="009C32F7"/>
        </w:tc>
        <w:tc>
          <w:tcPr>
            <w:tcW w:w="3345" w:type="dxa"/>
            <w:gridSpan w:val="3"/>
          </w:tcPr>
          <w:p w:rsidR="00422EDB" w:rsidRPr="00CF2520" w:rsidRDefault="00422EDB" w:rsidP="009C32F7">
            <w:pPr>
              <w:rPr>
                <w:u w:val="single"/>
              </w:rPr>
            </w:pPr>
            <w:r w:rsidRPr="00CF2520">
              <w:rPr>
                <w:u w:val="single"/>
              </w:rPr>
              <w:t>Užsieniečiai</w:t>
            </w:r>
          </w:p>
          <w:p w:rsidR="00422EDB" w:rsidRPr="00CF2520" w:rsidRDefault="00422EDB" w:rsidP="009C32F7">
            <w:r w:rsidRPr="00CF2520">
              <w:t>-</w:t>
            </w:r>
            <w:r>
              <w:t>elektroninio parašo naudotojams</w:t>
            </w:r>
          </w:p>
          <w:p w:rsidR="00422EDB" w:rsidRDefault="00422EDB" w:rsidP="009C32F7">
            <w:r w:rsidRPr="00CF2520">
              <w:t>-</w:t>
            </w:r>
            <w:r>
              <w:t xml:space="preserve">ES šalių </w:t>
            </w:r>
            <w:r w:rsidRPr="00CF2520">
              <w:t>tapatybės kortelė</w:t>
            </w:r>
            <w:r>
              <w:t xml:space="preserve"> (STORK)</w:t>
            </w:r>
          </w:p>
          <w:p w:rsidR="00422EDB" w:rsidRPr="005C6BC5" w:rsidRDefault="00422EDB" w:rsidP="009C32F7">
            <w:r>
              <w:t>- bankai</w:t>
            </w:r>
          </w:p>
        </w:tc>
      </w:tr>
      <w:tr w:rsidR="00422EDB" w:rsidTr="008B5F67">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422EDB" w:rsidRPr="008E2D97" w:rsidRDefault="00422EDB" w:rsidP="009C32F7">
            <w:pPr>
              <w:spacing w:after="100" w:afterAutospacing="1"/>
            </w:pPr>
            <w:r w:rsidRPr="008E2D97">
              <w:t>Administracinės paslaugos teikimo būtinų veiksmų seka</w:t>
            </w:r>
          </w:p>
        </w:tc>
        <w:tc>
          <w:tcPr>
            <w:tcW w:w="60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2EDB" w:rsidRPr="005C6BC5" w:rsidRDefault="00422EDB" w:rsidP="009C32F7">
            <w:r w:rsidRPr="005C6BC5">
              <w:t>Būtinų atlikti veiksmų seka teikiant paslaugą elektroniniu būdu (pridedama schema Nr.1)</w:t>
            </w:r>
          </w:p>
          <w:p w:rsidR="00422EDB" w:rsidRPr="005C6BC5" w:rsidRDefault="00422EDB" w:rsidP="009C32F7">
            <w:r w:rsidRPr="005C6BC5">
              <w:t>Būtinų atlikti veiksmų seka teikiant paslaugą neelektroniniu būdu (pridedama schema Nr.2)</w:t>
            </w:r>
          </w:p>
        </w:tc>
      </w:tr>
      <w:tr w:rsidR="00422EDB" w:rsidTr="008B5F67">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422EDB" w:rsidRDefault="00422EDB" w:rsidP="00EA331D">
            <w:pPr>
              <w:pStyle w:val="bodytext"/>
            </w:pPr>
            <w:r>
              <w:t>Administracinės paslaugos teikėjas</w:t>
            </w:r>
          </w:p>
        </w:tc>
        <w:tc>
          <w:tcPr>
            <w:tcW w:w="6041" w:type="dxa"/>
            <w:gridSpan w:val="4"/>
            <w:tcBorders>
              <w:top w:val="single" w:sz="4" w:space="0" w:color="auto"/>
              <w:left w:val="single" w:sz="4" w:space="0" w:color="auto"/>
              <w:bottom w:val="single" w:sz="4" w:space="0" w:color="auto"/>
              <w:right w:val="single" w:sz="4" w:space="0" w:color="auto"/>
            </w:tcBorders>
            <w:shd w:val="clear" w:color="auto" w:fill="auto"/>
          </w:tcPr>
          <w:p w:rsidR="001B30C5" w:rsidRPr="004F137B" w:rsidRDefault="00422EDB" w:rsidP="001B30C5">
            <w:pPr>
              <w:rPr>
                <w:b/>
              </w:rPr>
            </w:pPr>
            <w:r>
              <w:t xml:space="preserve"> </w:t>
            </w:r>
            <w:r w:rsidR="001B30C5" w:rsidRPr="004F137B">
              <w:rPr>
                <w:b/>
              </w:rPr>
              <w:t>Piniginės paramos skyriaus vyriausiosios specialistės:</w:t>
            </w:r>
          </w:p>
          <w:p w:rsidR="001B30C5" w:rsidRDefault="001B30C5" w:rsidP="001B30C5">
            <w:r w:rsidRPr="0060382F">
              <w:t xml:space="preserve">Genovaitė </w:t>
            </w:r>
            <w:proofErr w:type="spellStart"/>
            <w:r w:rsidRPr="0060382F">
              <w:t>Ambrazevičienė</w:t>
            </w:r>
            <w:proofErr w:type="spellEnd"/>
            <w:r w:rsidRPr="0060382F">
              <w:t xml:space="preserve">, tel. </w:t>
            </w:r>
            <w:r>
              <w:t xml:space="preserve">(8 343) </w:t>
            </w:r>
            <w:r w:rsidRPr="0060382F">
              <w:t>90 01</w:t>
            </w:r>
            <w:r>
              <w:t>9</w:t>
            </w:r>
            <w:r w:rsidRPr="0060382F">
              <w:t xml:space="preserve"> ,</w:t>
            </w:r>
            <w:r>
              <w:t xml:space="preserve"> </w:t>
            </w:r>
            <w:hyperlink r:id="rId30" w:history="1">
              <w:r w:rsidRPr="00E56291">
                <w:rPr>
                  <w:rStyle w:val="Hipersaitas"/>
                </w:rPr>
                <w:t>genovaite.ambrazeviciene@marijampole.lt</w:t>
              </w:r>
            </w:hyperlink>
            <w:r>
              <w:t>,</w:t>
            </w:r>
          </w:p>
          <w:p w:rsidR="001B30C5" w:rsidRDefault="001B30C5" w:rsidP="001B30C5">
            <w:r w:rsidRPr="0060382F">
              <w:t xml:space="preserve">Daiva Kaminskienė, </w:t>
            </w:r>
            <w:r>
              <w:t>t</w:t>
            </w:r>
            <w:r w:rsidRPr="0060382F">
              <w:t>el.</w:t>
            </w:r>
            <w:r>
              <w:t xml:space="preserve"> (8 343) </w:t>
            </w:r>
            <w:r w:rsidRPr="0060382F">
              <w:t>90</w:t>
            </w:r>
            <w:r>
              <w:t xml:space="preserve"> </w:t>
            </w:r>
            <w:r w:rsidRPr="0060382F">
              <w:t>010</w:t>
            </w:r>
            <w:r>
              <w:t xml:space="preserve"> </w:t>
            </w:r>
            <w:hyperlink r:id="rId31" w:history="1">
              <w:r w:rsidRPr="004B24CB">
                <w:rPr>
                  <w:rStyle w:val="Hipersaitas"/>
                </w:rPr>
                <w:t>daiva.kaminskiene@marijampole.lt</w:t>
              </w:r>
            </w:hyperlink>
          </w:p>
          <w:p w:rsidR="001B30C5" w:rsidRDefault="001B30C5" w:rsidP="001B30C5">
            <w:r w:rsidRPr="009D2BF1">
              <w:t>Egidija</w:t>
            </w:r>
            <w:r>
              <w:t xml:space="preserve"> </w:t>
            </w:r>
            <w:proofErr w:type="spellStart"/>
            <w:r>
              <w:t>Ambrasaitė</w:t>
            </w:r>
            <w:proofErr w:type="spellEnd"/>
            <w:r>
              <w:t>, tel. (8 343) 90 010</w:t>
            </w:r>
          </w:p>
          <w:p w:rsidR="001B30C5" w:rsidRDefault="004A4ACC" w:rsidP="001B30C5">
            <w:hyperlink r:id="rId32" w:history="1">
              <w:r w:rsidR="001B30C5">
                <w:rPr>
                  <w:rStyle w:val="Hipersaitas"/>
                </w:rPr>
                <w:t>egidija.ambrasaite</w:t>
              </w:r>
              <w:r w:rsidR="001B30C5" w:rsidRPr="00C06EFD">
                <w:rPr>
                  <w:rStyle w:val="Hipersaitas"/>
                </w:rPr>
                <w:t>@</w:t>
              </w:r>
              <w:r w:rsidR="001B30C5" w:rsidRPr="0060382F">
                <w:rPr>
                  <w:rStyle w:val="Hipersaitas"/>
                </w:rPr>
                <w:t>marijampole.lt</w:t>
              </w:r>
            </w:hyperlink>
            <w:r w:rsidR="001B30C5">
              <w:t xml:space="preserve"> </w:t>
            </w:r>
          </w:p>
          <w:p w:rsidR="001B30C5" w:rsidRPr="005C6EBC" w:rsidRDefault="001B30C5" w:rsidP="001B30C5">
            <w:r>
              <w:t xml:space="preserve">Dalia </w:t>
            </w:r>
            <w:proofErr w:type="spellStart"/>
            <w:r>
              <w:t>Šakienė</w:t>
            </w:r>
            <w:proofErr w:type="spellEnd"/>
            <w:r>
              <w:t xml:space="preserve">, tel. (8 343) 90 027,  </w:t>
            </w:r>
            <w:hyperlink r:id="rId33" w:history="1">
              <w:r w:rsidRPr="00E56291">
                <w:rPr>
                  <w:rStyle w:val="Hipersaitas"/>
                </w:rPr>
                <w:t>dalia.sakiene</w:t>
              </w:r>
              <w:r w:rsidRPr="005C6EBC">
                <w:rPr>
                  <w:rStyle w:val="Hipersaitas"/>
                </w:rPr>
                <w:t>@marijampole.lt</w:t>
              </w:r>
            </w:hyperlink>
          </w:p>
          <w:p w:rsidR="001B30C5" w:rsidRPr="0060382F" w:rsidRDefault="001B30C5" w:rsidP="001B30C5">
            <w:pPr>
              <w:rPr>
                <w:rFonts w:cs="Calibri"/>
              </w:rPr>
            </w:pPr>
            <w:r>
              <w:lastRenderedPageBreak/>
              <w:t xml:space="preserve">vyresnioji specialistė Alma </w:t>
            </w:r>
            <w:proofErr w:type="spellStart"/>
            <w:r>
              <w:t>Mitrulevičienė</w:t>
            </w:r>
            <w:proofErr w:type="spellEnd"/>
            <w:r>
              <w:t xml:space="preserve">, tel. (8 343) 90 027 </w:t>
            </w:r>
            <w:hyperlink r:id="rId34" w:history="1">
              <w:r>
                <w:rPr>
                  <w:rStyle w:val="Hipersaitas"/>
                </w:rPr>
                <w:t>alma.mitruleviciene</w:t>
              </w:r>
              <w:r w:rsidRPr="00C06EFD">
                <w:rPr>
                  <w:rStyle w:val="Hipersaitas"/>
                </w:rPr>
                <w:t>@</w:t>
              </w:r>
              <w:r w:rsidRPr="0060382F">
                <w:rPr>
                  <w:rStyle w:val="Hipersaitas"/>
                </w:rPr>
                <w:t>marijampole.lt</w:t>
              </w:r>
            </w:hyperlink>
            <w:r>
              <w:t xml:space="preserve"> </w:t>
            </w:r>
          </w:p>
          <w:p w:rsidR="00422EDB" w:rsidRPr="00E92696" w:rsidRDefault="00422EDB" w:rsidP="009C32F7">
            <w:pPr>
              <w:jc w:val="both"/>
            </w:pPr>
          </w:p>
        </w:tc>
      </w:tr>
      <w:tr w:rsidR="00422EDB" w:rsidTr="008B5F67">
        <w:trPr>
          <w:trHeight w:val="774"/>
        </w:trPr>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422EDB" w:rsidRDefault="00422EDB" w:rsidP="00EA331D">
            <w:pPr>
              <w:pStyle w:val="bodytext"/>
            </w:pPr>
            <w:r>
              <w:lastRenderedPageBreak/>
              <w:t>Administracinės paslaugos vadovas</w:t>
            </w:r>
          </w:p>
        </w:tc>
        <w:tc>
          <w:tcPr>
            <w:tcW w:w="6041" w:type="dxa"/>
            <w:gridSpan w:val="4"/>
            <w:tcBorders>
              <w:top w:val="single" w:sz="4" w:space="0" w:color="auto"/>
              <w:left w:val="single" w:sz="4" w:space="0" w:color="auto"/>
              <w:bottom w:val="single" w:sz="4" w:space="0" w:color="auto"/>
              <w:right w:val="single" w:sz="4" w:space="0" w:color="auto"/>
            </w:tcBorders>
            <w:shd w:val="clear" w:color="auto" w:fill="auto"/>
          </w:tcPr>
          <w:p w:rsidR="00422EDB" w:rsidRPr="00EE159C" w:rsidRDefault="00422EDB" w:rsidP="009C32F7">
            <w:pPr>
              <w:jc w:val="both"/>
            </w:pPr>
            <w:r w:rsidRPr="008449E2">
              <w:t>Piniginės paramos</w:t>
            </w:r>
            <w:r w:rsidRPr="009C32F7">
              <w:rPr>
                <w:u w:val="single"/>
              </w:rPr>
              <w:t xml:space="preserve"> </w:t>
            </w:r>
            <w:r w:rsidRPr="008449E2">
              <w:t>skyriaus</w:t>
            </w:r>
            <w:r w:rsidRPr="006730FA">
              <w:t xml:space="preserve">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w:t>
            </w:r>
            <w:r>
              <w:t xml:space="preserve"> </w:t>
            </w:r>
            <w:r w:rsidRPr="006730FA">
              <w:t xml:space="preserve">016, </w:t>
            </w:r>
            <w:proofErr w:type="spellStart"/>
            <w:r w:rsidRPr="006730FA">
              <w:t>el.p</w:t>
            </w:r>
            <w:proofErr w:type="spellEnd"/>
            <w:r w:rsidRPr="006730FA">
              <w:t xml:space="preserve">. </w:t>
            </w:r>
            <w:hyperlink r:id="rId35" w:history="1">
              <w:r w:rsidRPr="006730FA">
                <w:rPr>
                  <w:rStyle w:val="Hipersaitas"/>
                </w:rPr>
                <w:t>vida.bruzinskaite@marijampole.lt</w:t>
              </w:r>
            </w:hyperlink>
          </w:p>
        </w:tc>
      </w:tr>
      <w:tr w:rsidR="009C32F7" w:rsidTr="008B5F67">
        <w:trPr>
          <w:trHeight w:val="555"/>
        </w:trPr>
        <w:tc>
          <w:tcPr>
            <w:tcW w:w="3705" w:type="dxa"/>
            <w:gridSpan w:val="2"/>
            <w:vMerge w:val="restart"/>
            <w:tcBorders>
              <w:top w:val="single" w:sz="4" w:space="0" w:color="auto"/>
              <w:left w:val="single" w:sz="4" w:space="0" w:color="auto"/>
              <w:right w:val="single" w:sz="4" w:space="0" w:color="auto"/>
            </w:tcBorders>
            <w:shd w:val="clear" w:color="auto" w:fill="auto"/>
          </w:tcPr>
          <w:p w:rsidR="00BB6852" w:rsidRDefault="00BB6852" w:rsidP="00EA331D">
            <w:pPr>
              <w:pStyle w:val="bodytext"/>
            </w:pPr>
            <w:r>
              <w:t>Administracinės paslaugos suteikimo trukmė</w:t>
            </w:r>
          </w:p>
        </w:tc>
        <w:tc>
          <w:tcPr>
            <w:tcW w:w="28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6852" w:rsidRPr="005C6BC5" w:rsidRDefault="00BB6852" w:rsidP="00BB6852">
            <w:r w:rsidRPr="005C6BC5">
              <w:t xml:space="preserve">Jei paslauga teikiama elektroniniu būdu: </w:t>
            </w:r>
            <w:r>
              <w:t>10 d.</w:t>
            </w:r>
            <w:r w:rsidR="001B30C5">
              <w:t xml:space="preserve"> </w:t>
            </w:r>
            <w:r w:rsidRPr="005C6BC5">
              <w:t>d.</w:t>
            </w:r>
          </w:p>
        </w:tc>
        <w:tc>
          <w:tcPr>
            <w:tcW w:w="31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B6852" w:rsidRPr="005C6BC5" w:rsidRDefault="00BB6852" w:rsidP="00BB6852">
            <w:r w:rsidRPr="005C6BC5">
              <w:t>Jei paslauga teikiama neelektroniniu būdu:</w:t>
            </w:r>
            <w:r w:rsidR="00E578E9">
              <w:t xml:space="preserve"> </w:t>
            </w:r>
            <w:r>
              <w:t>10 d.</w:t>
            </w:r>
            <w:r w:rsidR="001B30C5">
              <w:t xml:space="preserve"> </w:t>
            </w:r>
            <w:r>
              <w:t>d</w:t>
            </w:r>
            <w:r w:rsidRPr="005C6BC5">
              <w:t>.</w:t>
            </w:r>
          </w:p>
        </w:tc>
      </w:tr>
      <w:tr w:rsidR="00BB6852" w:rsidTr="008B5F67">
        <w:trPr>
          <w:trHeight w:val="1095"/>
        </w:trPr>
        <w:tc>
          <w:tcPr>
            <w:tcW w:w="3705" w:type="dxa"/>
            <w:gridSpan w:val="2"/>
            <w:vMerge/>
            <w:tcBorders>
              <w:left w:val="single" w:sz="4" w:space="0" w:color="auto"/>
              <w:bottom w:val="single" w:sz="4" w:space="0" w:color="auto"/>
              <w:right w:val="single" w:sz="4" w:space="0" w:color="auto"/>
            </w:tcBorders>
            <w:shd w:val="clear" w:color="auto" w:fill="auto"/>
          </w:tcPr>
          <w:p w:rsidR="00BB6852" w:rsidRDefault="00BB6852" w:rsidP="00EA331D">
            <w:pPr>
              <w:pStyle w:val="bodytext"/>
            </w:pPr>
          </w:p>
        </w:tc>
        <w:tc>
          <w:tcPr>
            <w:tcW w:w="60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B6852" w:rsidRDefault="00BB6852" w:rsidP="009C32F7">
            <w:pPr>
              <w:ind w:firstLine="392"/>
              <w:jc w:val="both"/>
            </w:pPr>
            <w:r w:rsidRPr="00AB3369">
              <w:t>Pastaba</w:t>
            </w:r>
            <w:r>
              <w:t>.</w:t>
            </w:r>
            <w:r w:rsidRPr="009C32F7">
              <w:rPr>
                <w:color w:val="000000"/>
              </w:rPr>
              <w:t xml:space="preserve"> Marijampolės savivaldybės administracija per 10 darbo dienų nuo prašymo ir visų reikalingų dokumentų pateikimo dienos buto savininkui išduoda pažymą dėl teisės apmokėti kreditą, paimtą daugiabučiam namui atnaujinti (modernizuoti),</w:t>
            </w:r>
            <w:r w:rsidR="00563892">
              <w:rPr>
                <w:color w:val="000000"/>
              </w:rPr>
              <w:t xml:space="preserve"> ir palūkanas (toliau – pažyma)</w:t>
            </w:r>
            <w:r w:rsidRPr="009C32F7">
              <w:rPr>
                <w:color w:val="000000"/>
              </w:rPr>
              <w:t>, patvirtinančią, kad buto savininkas turi teisę į kredito ir palūkanų apmokėjimą, arba raštu nurodo pažymos neišdavimo priežastis ir šio sprendimo apskundimo tvarką. Pažyma, esant buto savininko rašytiniam sutikimui, gali būti išduota bendrojo naudojimo objektų valdytojui</w:t>
            </w:r>
            <w:r w:rsidR="006337BB">
              <w:rPr>
                <w:color w:val="000000"/>
              </w:rPr>
              <w:t xml:space="preserve">, </w:t>
            </w:r>
            <w:r w:rsidRPr="009C32F7">
              <w:rPr>
                <w:color w:val="000000"/>
              </w:rPr>
              <w:t xml:space="preserve"> savivaldybės programos įgyvendinimo administratoriui</w:t>
            </w:r>
            <w:r w:rsidR="006337BB">
              <w:rPr>
                <w:color w:val="000000"/>
              </w:rPr>
              <w:t xml:space="preserve"> arba kreditą suteikusiai institucijai.</w:t>
            </w:r>
          </w:p>
          <w:p w:rsidR="00BB6852" w:rsidRDefault="00BB6852" w:rsidP="009C32F7">
            <w:pPr>
              <w:ind w:firstLine="392"/>
              <w:jc w:val="both"/>
            </w:pPr>
          </w:p>
        </w:tc>
      </w:tr>
      <w:tr w:rsidR="00BB6852" w:rsidTr="008B5F67">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BB6852" w:rsidRDefault="00BB6852" w:rsidP="00EA331D">
            <w:pPr>
              <w:pStyle w:val="bodytext"/>
            </w:pPr>
            <w:r>
              <w:t>Administracinės paslaugos suteikimo kaina (jei administracinė paslauga teikiama atlygintinai)</w:t>
            </w:r>
          </w:p>
        </w:tc>
        <w:tc>
          <w:tcPr>
            <w:tcW w:w="6041" w:type="dxa"/>
            <w:gridSpan w:val="4"/>
            <w:tcBorders>
              <w:top w:val="single" w:sz="4" w:space="0" w:color="auto"/>
              <w:left w:val="single" w:sz="4" w:space="0" w:color="auto"/>
              <w:bottom w:val="single" w:sz="4" w:space="0" w:color="auto"/>
              <w:right w:val="single" w:sz="4" w:space="0" w:color="auto"/>
            </w:tcBorders>
            <w:shd w:val="clear" w:color="auto" w:fill="auto"/>
          </w:tcPr>
          <w:p w:rsidR="00BB6852" w:rsidRPr="009C32F7" w:rsidRDefault="00BB6852" w:rsidP="00EF69B8">
            <w:pPr>
              <w:rPr>
                <w:i/>
              </w:rPr>
            </w:pPr>
            <w:r w:rsidRPr="002278A5">
              <w:t>Paslauga teikiama neatlygintinai</w:t>
            </w:r>
          </w:p>
        </w:tc>
      </w:tr>
      <w:tr w:rsidR="00BB6852" w:rsidTr="008B5F67">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BB6852" w:rsidRDefault="00BB6852" w:rsidP="00EA331D">
            <w:pPr>
              <w:pStyle w:val="bodytext"/>
            </w:pPr>
            <w:r>
              <w:t>Prašymo forma, pildymo pavyzdys ir prašymo turinys</w:t>
            </w:r>
          </w:p>
        </w:tc>
        <w:tc>
          <w:tcPr>
            <w:tcW w:w="6041" w:type="dxa"/>
            <w:gridSpan w:val="4"/>
            <w:tcBorders>
              <w:top w:val="single" w:sz="4" w:space="0" w:color="auto"/>
              <w:left w:val="single" w:sz="4" w:space="0" w:color="auto"/>
              <w:bottom w:val="single" w:sz="4" w:space="0" w:color="auto"/>
              <w:right w:val="single" w:sz="4" w:space="0" w:color="auto"/>
            </w:tcBorders>
            <w:shd w:val="clear" w:color="auto" w:fill="auto"/>
          </w:tcPr>
          <w:p w:rsidR="00BB6852" w:rsidRPr="009C32F7" w:rsidRDefault="00BB6852" w:rsidP="009C32F7">
            <w:pPr>
              <w:jc w:val="both"/>
              <w:rPr>
                <w:color w:val="040404"/>
              </w:rPr>
            </w:pPr>
            <w:r w:rsidRPr="009C32F7">
              <w:rPr>
                <w:color w:val="040404"/>
              </w:rPr>
              <w:t xml:space="preserve">Prašymas dėl teisės į kredito, paimto daugiabučiam namui atnaujinti (modernizuoti), ir palūkanų apmokėjimą nustatymo </w:t>
            </w:r>
          </w:p>
        </w:tc>
      </w:tr>
      <w:tr w:rsidR="00BB6852" w:rsidTr="008B5F67">
        <w:tc>
          <w:tcPr>
            <w:tcW w:w="3705" w:type="dxa"/>
            <w:gridSpan w:val="2"/>
            <w:tcBorders>
              <w:top w:val="single" w:sz="4" w:space="0" w:color="auto"/>
              <w:left w:val="single" w:sz="4" w:space="0" w:color="auto"/>
              <w:bottom w:val="single" w:sz="4" w:space="0" w:color="auto"/>
              <w:right w:val="single" w:sz="4" w:space="0" w:color="auto"/>
            </w:tcBorders>
            <w:shd w:val="clear" w:color="auto" w:fill="auto"/>
          </w:tcPr>
          <w:p w:rsidR="00BB6852" w:rsidRDefault="00BB6852" w:rsidP="00EA331D">
            <w:pPr>
              <w:pStyle w:val="bodytext"/>
            </w:pPr>
            <w:r>
              <w:t>Prašymo priėmimo vieta</w:t>
            </w:r>
          </w:p>
        </w:tc>
        <w:tc>
          <w:tcPr>
            <w:tcW w:w="6041" w:type="dxa"/>
            <w:gridSpan w:val="4"/>
            <w:tcBorders>
              <w:top w:val="single" w:sz="4" w:space="0" w:color="auto"/>
              <w:left w:val="single" w:sz="4" w:space="0" w:color="auto"/>
              <w:bottom w:val="single" w:sz="4" w:space="0" w:color="auto"/>
              <w:right w:val="single" w:sz="4" w:space="0" w:color="auto"/>
            </w:tcBorders>
            <w:shd w:val="clear" w:color="auto" w:fill="auto"/>
          </w:tcPr>
          <w:p w:rsidR="006337BB" w:rsidRPr="00BE419F" w:rsidRDefault="006337BB" w:rsidP="006337BB">
            <w:r w:rsidRPr="00BE419F">
              <w:rPr>
                <w:b/>
                <w:bCs/>
              </w:rPr>
              <w:t xml:space="preserve">Asmenys </w:t>
            </w:r>
            <w:r w:rsidR="00563892">
              <w:t xml:space="preserve">prašymą </w:t>
            </w:r>
            <w:r w:rsidRPr="00BE419F">
              <w:t>pateikia deklaruotos gyvenamosios vietos seniūnijos</w:t>
            </w:r>
            <w:r w:rsidR="00B31C97">
              <w:t xml:space="preserve"> </w:t>
            </w:r>
            <w:r w:rsidRPr="00BE419F">
              <w:t xml:space="preserve">specialistams. </w:t>
            </w:r>
          </w:p>
          <w:p w:rsidR="006337BB" w:rsidRPr="0025395E" w:rsidRDefault="006337BB" w:rsidP="006337BB">
            <w:r w:rsidRPr="0025395E">
              <w:t>Prašymai</w:t>
            </w:r>
            <w:r w:rsidR="00B31C97">
              <w:t xml:space="preserve"> </w:t>
            </w:r>
            <w:r w:rsidRPr="0025395E">
              <w:t>priimami :</w:t>
            </w:r>
          </w:p>
          <w:p w:rsidR="006337BB" w:rsidRDefault="006337BB" w:rsidP="006337BB">
            <w:pPr>
              <w:numPr>
                <w:ilvl w:val="0"/>
                <w:numId w:val="31"/>
              </w:numPr>
              <w:tabs>
                <w:tab w:val="clear" w:pos="720"/>
                <w:tab w:val="left" w:pos="267"/>
              </w:tabs>
              <w:ind w:left="612" w:hanging="597"/>
              <w:jc w:val="both"/>
            </w:pPr>
            <w:r>
              <w:t>Degučių seniūnijoje, Marijampolė, R.Juknevičiaus g. 28</w:t>
            </w:r>
          </w:p>
          <w:p w:rsidR="006337BB" w:rsidRDefault="006337BB" w:rsidP="006337BB">
            <w:pPr>
              <w:numPr>
                <w:ilvl w:val="0"/>
                <w:numId w:val="31"/>
              </w:numPr>
              <w:tabs>
                <w:tab w:val="clear" w:pos="720"/>
                <w:tab w:val="left" w:pos="402"/>
              </w:tabs>
              <w:ind w:left="612" w:hanging="597"/>
              <w:jc w:val="both"/>
            </w:pPr>
            <w:r>
              <w:t>Mokolų seniūnijoje, Marijampolė, Mokolų g. 61</w:t>
            </w:r>
          </w:p>
          <w:p w:rsidR="006337BB" w:rsidRDefault="006337BB" w:rsidP="006337BB">
            <w:pPr>
              <w:numPr>
                <w:ilvl w:val="0"/>
                <w:numId w:val="31"/>
              </w:numPr>
              <w:tabs>
                <w:tab w:val="clear" w:pos="720"/>
                <w:tab w:val="left" w:pos="372"/>
              </w:tabs>
              <w:ind w:left="612" w:hanging="612"/>
              <w:jc w:val="both"/>
            </w:pPr>
            <w:r>
              <w:t>Narto seniūnijoje, Marijampolė, Lietuvninkų g. 18</w:t>
            </w:r>
          </w:p>
          <w:p w:rsidR="006337BB" w:rsidRDefault="006337BB" w:rsidP="006337BB">
            <w:pPr>
              <w:numPr>
                <w:ilvl w:val="0"/>
                <w:numId w:val="31"/>
              </w:numPr>
              <w:tabs>
                <w:tab w:val="clear" w:pos="720"/>
                <w:tab w:val="left" w:pos="402"/>
              </w:tabs>
              <w:ind w:left="612" w:hanging="597"/>
              <w:jc w:val="both"/>
            </w:pPr>
            <w:r>
              <w:t>Igliaukos seniūnijoje, Igliauka, Vytauto g. 19</w:t>
            </w:r>
          </w:p>
          <w:p w:rsidR="006337BB" w:rsidRDefault="006337BB" w:rsidP="006337BB">
            <w:pPr>
              <w:numPr>
                <w:ilvl w:val="0"/>
                <w:numId w:val="31"/>
              </w:numPr>
              <w:tabs>
                <w:tab w:val="clear" w:pos="720"/>
                <w:tab w:val="left" w:pos="342"/>
              </w:tabs>
              <w:ind w:left="612" w:hanging="597"/>
              <w:jc w:val="both"/>
            </w:pPr>
            <w:r>
              <w:t>Gudelių seniūnijoje, Gudeliai, Vytauto g. 8</w:t>
            </w:r>
          </w:p>
          <w:p w:rsidR="006337BB" w:rsidRDefault="006337BB" w:rsidP="006337BB">
            <w:pPr>
              <w:numPr>
                <w:ilvl w:val="0"/>
                <w:numId w:val="31"/>
              </w:numPr>
              <w:tabs>
                <w:tab w:val="clear" w:pos="720"/>
                <w:tab w:val="left" w:pos="387"/>
              </w:tabs>
              <w:ind w:left="612" w:hanging="597"/>
              <w:jc w:val="both"/>
            </w:pPr>
            <w:r>
              <w:t>Liudvinavo seniūnijoje, Liudvinavas, Vytauto g. 6</w:t>
            </w:r>
          </w:p>
          <w:p w:rsidR="006337BB" w:rsidRDefault="006337BB" w:rsidP="006337BB">
            <w:pPr>
              <w:numPr>
                <w:ilvl w:val="0"/>
                <w:numId w:val="31"/>
              </w:numPr>
              <w:tabs>
                <w:tab w:val="clear" w:pos="720"/>
                <w:tab w:val="left" w:pos="372"/>
              </w:tabs>
              <w:ind w:left="612" w:hanging="597"/>
              <w:jc w:val="both"/>
            </w:pPr>
            <w:r>
              <w:t>Marijampolės seniūnijoje, Marijampolė, Lietuvninkų g. 18</w:t>
            </w:r>
          </w:p>
          <w:p w:rsidR="006337BB" w:rsidRDefault="006337BB" w:rsidP="006337BB">
            <w:pPr>
              <w:numPr>
                <w:ilvl w:val="0"/>
                <w:numId w:val="31"/>
              </w:numPr>
              <w:tabs>
                <w:tab w:val="clear" w:pos="720"/>
                <w:tab w:val="left" w:pos="402"/>
              </w:tabs>
              <w:ind w:left="612" w:hanging="612"/>
              <w:jc w:val="both"/>
            </w:pPr>
            <w:r>
              <w:t>Sasnavos seniūnijoje, Sasnava, Sūduvos g. 27</w:t>
            </w:r>
          </w:p>
          <w:p w:rsidR="00BB6852" w:rsidRPr="0055344E" w:rsidRDefault="006337BB" w:rsidP="006337BB">
            <w:pPr>
              <w:numPr>
                <w:ilvl w:val="0"/>
                <w:numId w:val="31"/>
              </w:numPr>
              <w:tabs>
                <w:tab w:val="clear" w:pos="720"/>
                <w:tab w:val="left" w:pos="402"/>
              </w:tabs>
              <w:ind w:left="612" w:hanging="612"/>
              <w:jc w:val="both"/>
            </w:pPr>
            <w:r>
              <w:t xml:space="preserve">Šunskų seniūnijoje, </w:t>
            </w:r>
            <w:proofErr w:type="spellStart"/>
            <w:r>
              <w:t>Šunskai</w:t>
            </w:r>
            <w:proofErr w:type="spellEnd"/>
            <w:r>
              <w:t>, Varpo g. 32</w:t>
            </w:r>
          </w:p>
        </w:tc>
      </w:tr>
    </w:tbl>
    <w:p w:rsidR="00AF688E" w:rsidRDefault="00AF688E" w:rsidP="008B5F67">
      <w:pPr>
        <w:widowControl w:val="0"/>
        <w:jc w:val="center"/>
      </w:pPr>
    </w:p>
    <w:p w:rsidR="00AF688E" w:rsidRPr="005F1784" w:rsidRDefault="00AF688E" w:rsidP="005F1784">
      <w:pPr>
        <w:sectPr w:rsidR="00AF688E" w:rsidRPr="005F1784" w:rsidSect="00D4625D">
          <w:type w:val="continuous"/>
          <w:pgSz w:w="11906" w:h="16838"/>
          <w:pgMar w:top="1134" w:right="567" w:bottom="1134" w:left="1701" w:header="567" w:footer="567" w:gutter="0"/>
          <w:pgNumType w:start="1"/>
          <w:cols w:space="1296"/>
          <w:formProt w:val="0"/>
          <w:titlePg/>
          <w:docGrid w:linePitch="360"/>
        </w:sectPr>
      </w:pPr>
    </w:p>
    <w:tbl>
      <w:tblPr>
        <w:tblW w:w="15048" w:type="dxa"/>
        <w:tblInd w:w="-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09"/>
        <w:gridCol w:w="5284"/>
        <w:gridCol w:w="2080"/>
        <w:gridCol w:w="6375"/>
      </w:tblGrid>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AF688E" w:rsidRPr="009C32F7" w:rsidRDefault="00AF688E" w:rsidP="009C32F7">
            <w:pPr>
              <w:jc w:val="center"/>
              <w:rPr>
                <w:b/>
              </w:rPr>
            </w:pPr>
            <w:r w:rsidRPr="009C32F7">
              <w:rPr>
                <w:b/>
              </w:rPr>
              <w:lastRenderedPageBreak/>
              <w:t>Sekos žymėjimas</w:t>
            </w:r>
          </w:p>
        </w:tc>
        <w:tc>
          <w:tcPr>
            <w:tcW w:w="5284" w:type="dxa"/>
            <w:tcBorders>
              <w:top w:val="single" w:sz="4" w:space="0" w:color="auto"/>
              <w:left w:val="single" w:sz="4" w:space="0" w:color="auto"/>
              <w:bottom w:val="single" w:sz="4" w:space="0" w:color="auto"/>
              <w:right w:val="single" w:sz="4" w:space="0" w:color="auto"/>
            </w:tcBorders>
          </w:tcPr>
          <w:p w:rsidR="00AF688E" w:rsidRPr="009C32F7" w:rsidRDefault="00AF688E" w:rsidP="00666762">
            <w:pPr>
              <w:rPr>
                <w:b/>
              </w:rPr>
            </w:pPr>
            <w:r w:rsidRPr="009C32F7">
              <w:rPr>
                <w:b/>
              </w:rPr>
              <w:t>Standartinis sekos pavadinimas rekomenduojamoje schemoje</w:t>
            </w:r>
          </w:p>
        </w:tc>
        <w:tc>
          <w:tcPr>
            <w:tcW w:w="2080" w:type="dxa"/>
            <w:tcBorders>
              <w:top w:val="single" w:sz="4" w:space="0" w:color="auto"/>
              <w:left w:val="single" w:sz="4" w:space="0" w:color="auto"/>
              <w:bottom w:val="single" w:sz="4" w:space="0" w:color="auto"/>
              <w:right w:val="single" w:sz="4" w:space="0" w:color="auto"/>
            </w:tcBorders>
          </w:tcPr>
          <w:p w:rsidR="00AF688E" w:rsidRDefault="00AF688E" w:rsidP="00785CA3">
            <w:r>
              <w:t xml:space="preserve">įrašyti </w:t>
            </w:r>
            <w:r>
              <w:br/>
              <w:t>TAIP arba NE</w:t>
            </w:r>
          </w:p>
        </w:tc>
        <w:tc>
          <w:tcPr>
            <w:tcW w:w="6375" w:type="dxa"/>
            <w:tcBorders>
              <w:top w:val="single" w:sz="4" w:space="0" w:color="auto"/>
              <w:left w:val="single" w:sz="4" w:space="0" w:color="auto"/>
              <w:bottom w:val="single" w:sz="4" w:space="0" w:color="auto"/>
              <w:right w:val="single" w:sz="4" w:space="0" w:color="auto"/>
            </w:tcBorders>
          </w:tcPr>
          <w:p w:rsidR="00AF688E" w:rsidRPr="009C32F7" w:rsidRDefault="00AF688E" w:rsidP="00666762">
            <w:pPr>
              <w:rPr>
                <w:b/>
              </w:rPr>
            </w:pPr>
            <w:r w:rsidRPr="009C32F7">
              <w:rPr>
                <w:bCs/>
              </w:rPr>
              <w:t>Prašymo teisei į kredito</w:t>
            </w:r>
            <w:r>
              <w:t>, paimto daugiabučiam namui atnaujinti</w:t>
            </w:r>
            <w:r w:rsidRPr="00D2446D">
              <w:t xml:space="preserve"> (</w:t>
            </w:r>
            <w:r>
              <w:t>modernizuoti)</w:t>
            </w:r>
            <w:r w:rsidRPr="00D2446D">
              <w:t xml:space="preserve">, </w:t>
            </w:r>
            <w:r>
              <w:t>ir palūkanoms apmokėti nustatyti priėmimas, pažymos išdavimas</w:t>
            </w:r>
          </w:p>
        </w:tc>
      </w:tr>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AF688E" w:rsidRPr="009C32F7" w:rsidRDefault="00AF688E" w:rsidP="009C32F7">
            <w:pPr>
              <w:spacing w:line="360" w:lineRule="auto"/>
              <w:jc w:val="center"/>
              <w:rPr>
                <w:b/>
              </w:rPr>
            </w:pPr>
            <w:r w:rsidRPr="009C32F7">
              <w:rPr>
                <w:b/>
              </w:rPr>
              <w:t>A</w:t>
            </w:r>
          </w:p>
        </w:tc>
        <w:tc>
          <w:tcPr>
            <w:tcW w:w="5284" w:type="dxa"/>
            <w:tcBorders>
              <w:top w:val="single" w:sz="4" w:space="0" w:color="auto"/>
              <w:left w:val="single" w:sz="4" w:space="0" w:color="auto"/>
              <w:bottom w:val="single" w:sz="4" w:space="0" w:color="auto"/>
              <w:right w:val="single" w:sz="4" w:space="0" w:color="auto"/>
            </w:tcBorders>
          </w:tcPr>
          <w:p w:rsidR="00AF688E" w:rsidRDefault="00AF688E" w:rsidP="009C32F7">
            <w:pPr>
              <w:spacing w:line="360" w:lineRule="auto"/>
            </w:pPr>
            <w:r w:rsidRPr="009C32F7">
              <w:rPr>
                <w:b/>
              </w:rPr>
              <w:t>„Vieno langelio“ asmenų aptarnavimo padalinys</w:t>
            </w:r>
          </w:p>
        </w:tc>
        <w:tc>
          <w:tcPr>
            <w:tcW w:w="2080" w:type="dxa"/>
            <w:tcBorders>
              <w:top w:val="single" w:sz="4" w:space="0" w:color="auto"/>
              <w:left w:val="single" w:sz="4" w:space="0" w:color="auto"/>
              <w:bottom w:val="single" w:sz="4" w:space="0" w:color="auto"/>
              <w:right w:val="single" w:sz="4" w:space="0" w:color="auto"/>
            </w:tcBorders>
          </w:tcPr>
          <w:p w:rsidR="00AF688E" w:rsidRDefault="0062294F" w:rsidP="009C32F7">
            <w:pPr>
              <w:spacing w:line="360" w:lineRule="auto"/>
              <w:jc w:val="center"/>
            </w:pPr>
            <w:r>
              <w:t>N</w:t>
            </w:r>
            <w:r w:rsidR="00AF688E">
              <w:t>E</w:t>
            </w:r>
          </w:p>
        </w:tc>
        <w:tc>
          <w:tcPr>
            <w:tcW w:w="6375" w:type="dxa"/>
            <w:tcBorders>
              <w:top w:val="single" w:sz="4" w:space="0" w:color="auto"/>
              <w:left w:val="single" w:sz="4" w:space="0" w:color="auto"/>
              <w:bottom w:val="single" w:sz="4" w:space="0" w:color="auto"/>
              <w:right w:val="single" w:sz="4" w:space="0" w:color="auto"/>
            </w:tcBorders>
          </w:tcPr>
          <w:p w:rsidR="00AF688E" w:rsidRPr="007F5D29" w:rsidRDefault="00AF688E" w:rsidP="00666762"/>
        </w:tc>
      </w:tr>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AF688E" w:rsidRPr="009C32F7" w:rsidRDefault="00AF688E" w:rsidP="009C32F7">
            <w:pPr>
              <w:spacing w:line="360" w:lineRule="auto"/>
              <w:jc w:val="center"/>
              <w:rPr>
                <w:b/>
              </w:rPr>
            </w:pPr>
            <w:r w:rsidRPr="009C32F7">
              <w:rPr>
                <w:b/>
              </w:rPr>
              <w:t>B</w:t>
            </w:r>
          </w:p>
        </w:tc>
        <w:tc>
          <w:tcPr>
            <w:tcW w:w="5284" w:type="dxa"/>
            <w:tcBorders>
              <w:top w:val="single" w:sz="4" w:space="0" w:color="auto"/>
              <w:left w:val="single" w:sz="4" w:space="0" w:color="auto"/>
              <w:bottom w:val="single" w:sz="4" w:space="0" w:color="auto"/>
              <w:right w:val="single" w:sz="4" w:space="0" w:color="auto"/>
            </w:tcBorders>
          </w:tcPr>
          <w:p w:rsidR="00AF688E" w:rsidRDefault="00AF688E" w:rsidP="009C32F7">
            <w:pPr>
              <w:spacing w:line="360" w:lineRule="auto"/>
            </w:pPr>
            <w:r w:rsidRPr="009C32F7">
              <w:rPr>
                <w:b/>
              </w:rPr>
              <w:t>Institucijos vadovas ar jo įgaliotas tarnautojas</w:t>
            </w:r>
          </w:p>
        </w:tc>
        <w:tc>
          <w:tcPr>
            <w:tcW w:w="2080" w:type="dxa"/>
            <w:tcBorders>
              <w:top w:val="single" w:sz="4" w:space="0" w:color="auto"/>
              <w:left w:val="single" w:sz="4" w:space="0" w:color="auto"/>
              <w:bottom w:val="single" w:sz="4" w:space="0" w:color="auto"/>
              <w:right w:val="single" w:sz="4" w:space="0" w:color="auto"/>
            </w:tcBorders>
          </w:tcPr>
          <w:p w:rsidR="00AF688E" w:rsidRDefault="00AF688E" w:rsidP="009C32F7">
            <w:pPr>
              <w:spacing w:line="360" w:lineRule="auto"/>
              <w:jc w:val="center"/>
            </w:pPr>
            <w:r>
              <w:t>NE</w:t>
            </w:r>
          </w:p>
        </w:tc>
        <w:tc>
          <w:tcPr>
            <w:tcW w:w="6375" w:type="dxa"/>
            <w:tcBorders>
              <w:top w:val="single" w:sz="4" w:space="0" w:color="auto"/>
              <w:left w:val="single" w:sz="4" w:space="0" w:color="auto"/>
              <w:bottom w:val="single" w:sz="4" w:space="0" w:color="auto"/>
              <w:right w:val="single" w:sz="4" w:space="0" w:color="auto"/>
            </w:tcBorders>
          </w:tcPr>
          <w:p w:rsidR="00AF688E" w:rsidRPr="007F5D29" w:rsidRDefault="00AF688E" w:rsidP="00666762"/>
        </w:tc>
      </w:tr>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AF688E" w:rsidRPr="009C32F7" w:rsidRDefault="00AF688E" w:rsidP="009C32F7">
            <w:pPr>
              <w:spacing w:line="360" w:lineRule="auto"/>
              <w:jc w:val="center"/>
              <w:rPr>
                <w:b/>
              </w:rPr>
            </w:pPr>
            <w:r w:rsidRPr="009C32F7">
              <w:rPr>
                <w:b/>
              </w:rPr>
              <w:t>C</w:t>
            </w:r>
          </w:p>
        </w:tc>
        <w:tc>
          <w:tcPr>
            <w:tcW w:w="5284" w:type="dxa"/>
            <w:tcBorders>
              <w:top w:val="single" w:sz="4" w:space="0" w:color="auto"/>
              <w:left w:val="single" w:sz="4" w:space="0" w:color="auto"/>
              <w:bottom w:val="single" w:sz="4" w:space="0" w:color="auto"/>
              <w:right w:val="single" w:sz="4" w:space="0" w:color="auto"/>
            </w:tcBorders>
          </w:tcPr>
          <w:p w:rsidR="00AF688E" w:rsidRDefault="00AF688E" w:rsidP="009C32F7">
            <w:pPr>
              <w:spacing w:line="360" w:lineRule="auto"/>
            </w:pPr>
            <w:r w:rsidRPr="009C32F7">
              <w:rPr>
                <w:b/>
              </w:rPr>
              <w:t>Paslaugos vadovas</w:t>
            </w:r>
          </w:p>
        </w:tc>
        <w:tc>
          <w:tcPr>
            <w:tcW w:w="2080" w:type="dxa"/>
            <w:tcBorders>
              <w:top w:val="single" w:sz="4" w:space="0" w:color="auto"/>
              <w:left w:val="single" w:sz="4" w:space="0" w:color="auto"/>
              <w:bottom w:val="single" w:sz="4" w:space="0" w:color="auto"/>
              <w:right w:val="single" w:sz="4" w:space="0" w:color="auto"/>
            </w:tcBorders>
          </w:tcPr>
          <w:p w:rsidR="00AF688E" w:rsidRDefault="00AF688E" w:rsidP="009C32F7">
            <w:pPr>
              <w:spacing w:line="360" w:lineRule="auto"/>
              <w:jc w:val="center"/>
            </w:pPr>
            <w:r>
              <w:t>NE</w:t>
            </w:r>
          </w:p>
        </w:tc>
        <w:tc>
          <w:tcPr>
            <w:tcW w:w="6375" w:type="dxa"/>
            <w:tcBorders>
              <w:top w:val="single" w:sz="4" w:space="0" w:color="auto"/>
              <w:left w:val="single" w:sz="4" w:space="0" w:color="auto"/>
              <w:bottom w:val="single" w:sz="4" w:space="0" w:color="auto"/>
              <w:right w:val="single" w:sz="4" w:space="0" w:color="auto"/>
            </w:tcBorders>
          </w:tcPr>
          <w:p w:rsidR="00AF688E" w:rsidRPr="007F5D29" w:rsidRDefault="00AF688E" w:rsidP="00666762"/>
        </w:tc>
      </w:tr>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AF688E" w:rsidRPr="009C32F7" w:rsidRDefault="00AF688E" w:rsidP="009C32F7">
            <w:pPr>
              <w:spacing w:line="360" w:lineRule="auto"/>
              <w:jc w:val="center"/>
              <w:rPr>
                <w:b/>
              </w:rPr>
            </w:pPr>
            <w:r w:rsidRPr="009C32F7">
              <w:rPr>
                <w:b/>
              </w:rPr>
              <w:t>D</w:t>
            </w:r>
          </w:p>
        </w:tc>
        <w:tc>
          <w:tcPr>
            <w:tcW w:w="5284" w:type="dxa"/>
            <w:tcBorders>
              <w:top w:val="single" w:sz="4" w:space="0" w:color="auto"/>
              <w:left w:val="single" w:sz="4" w:space="0" w:color="auto"/>
              <w:bottom w:val="single" w:sz="4" w:space="0" w:color="auto"/>
              <w:right w:val="single" w:sz="4" w:space="0" w:color="auto"/>
            </w:tcBorders>
          </w:tcPr>
          <w:p w:rsidR="00AF688E" w:rsidRDefault="00AF688E" w:rsidP="009C32F7">
            <w:pPr>
              <w:spacing w:line="360" w:lineRule="auto"/>
            </w:pPr>
            <w:r w:rsidRPr="009C32F7">
              <w:rPr>
                <w:b/>
              </w:rPr>
              <w:t>Paslaugos teikėjas</w:t>
            </w:r>
          </w:p>
        </w:tc>
        <w:tc>
          <w:tcPr>
            <w:tcW w:w="2080" w:type="dxa"/>
            <w:tcBorders>
              <w:top w:val="single" w:sz="4" w:space="0" w:color="auto"/>
              <w:left w:val="single" w:sz="4" w:space="0" w:color="auto"/>
              <w:bottom w:val="single" w:sz="4" w:space="0" w:color="auto"/>
              <w:right w:val="single" w:sz="4" w:space="0" w:color="auto"/>
            </w:tcBorders>
          </w:tcPr>
          <w:p w:rsidR="00AF688E" w:rsidRDefault="00AF688E" w:rsidP="009C32F7">
            <w:pPr>
              <w:spacing w:line="360" w:lineRule="auto"/>
              <w:jc w:val="center"/>
            </w:pPr>
            <w:r>
              <w:t>TAIP</w:t>
            </w:r>
          </w:p>
        </w:tc>
        <w:tc>
          <w:tcPr>
            <w:tcW w:w="6375" w:type="dxa"/>
            <w:tcBorders>
              <w:top w:val="single" w:sz="4" w:space="0" w:color="auto"/>
              <w:left w:val="single" w:sz="4" w:space="0" w:color="auto"/>
              <w:bottom w:val="single" w:sz="4" w:space="0" w:color="auto"/>
              <w:right w:val="single" w:sz="4" w:space="0" w:color="auto"/>
            </w:tcBorders>
          </w:tcPr>
          <w:p w:rsidR="008B5F67" w:rsidRDefault="008B5F67" w:rsidP="008B5F67">
            <w:r>
              <w:t xml:space="preserve">Piniginės </w:t>
            </w:r>
            <w:r w:rsidRPr="0060382F">
              <w:t>paramos skyriaus</w:t>
            </w:r>
            <w:r>
              <w:t xml:space="preserve"> vyriausiosios </w:t>
            </w:r>
            <w:r w:rsidRPr="0060382F">
              <w:t>specialistė</w:t>
            </w:r>
            <w:r>
              <w:t>s:</w:t>
            </w:r>
          </w:p>
          <w:p w:rsidR="008B5F67" w:rsidRDefault="008B5F67" w:rsidP="008B5F67">
            <w:r w:rsidRPr="0060382F">
              <w:t xml:space="preserve">Genovaitė </w:t>
            </w:r>
            <w:proofErr w:type="spellStart"/>
            <w:r w:rsidRPr="0060382F">
              <w:t>Ambrazevičienė</w:t>
            </w:r>
            <w:proofErr w:type="spellEnd"/>
            <w:r w:rsidRPr="0060382F">
              <w:t xml:space="preserve">, </w:t>
            </w:r>
            <w:r>
              <w:t xml:space="preserve">(110 A kab.), </w:t>
            </w:r>
            <w:r w:rsidRPr="0060382F">
              <w:t xml:space="preserve">tel. </w:t>
            </w:r>
            <w:r>
              <w:t xml:space="preserve">(8 343) </w:t>
            </w:r>
            <w:r w:rsidRPr="0060382F">
              <w:t>90 01</w:t>
            </w:r>
            <w:r>
              <w:t>9</w:t>
            </w:r>
            <w:r w:rsidRPr="0060382F">
              <w:t>,</w:t>
            </w:r>
            <w:r>
              <w:t xml:space="preserve"> </w:t>
            </w:r>
            <w:hyperlink r:id="rId36" w:history="1">
              <w:r w:rsidRPr="00906AFB">
                <w:rPr>
                  <w:rStyle w:val="Hipersaitas"/>
                </w:rPr>
                <w:t>genovaite.ambrazeviciene@marijampole.lt</w:t>
              </w:r>
            </w:hyperlink>
            <w:r w:rsidRPr="0060382F">
              <w:t xml:space="preserve"> </w:t>
            </w:r>
          </w:p>
          <w:p w:rsidR="008B5F67" w:rsidRDefault="008B5F67" w:rsidP="008B5F67">
            <w:r w:rsidRPr="0060382F">
              <w:t xml:space="preserve">Daiva Kaminskienė, </w:t>
            </w:r>
            <w:r>
              <w:t xml:space="preserve">(112 kab.), </w:t>
            </w:r>
            <w:r w:rsidRPr="0060382F">
              <w:t>tel.</w:t>
            </w:r>
            <w:r>
              <w:t xml:space="preserve"> (8 343) </w:t>
            </w:r>
            <w:r w:rsidRPr="0060382F">
              <w:t>90 010,</w:t>
            </w:r>
            <w:r>
              <w:t xml:space="preserve"> </w:t>
            </w:r>
            <w:hyperlink r:id="rId37" w:history="1">
              <w:r w:rsidRPr="00906AFB">
                <w:rPr>
                  <w:rStyle w:val="Hipersaitas"/>
                </w:rPr>
                <w:t>daiva.kaminskiene</w:t>
              </w:r>
              <w:r w:rsidRPr="00C06EFD">
                <w:rPr>
                  <w:rStyle w:val="Hipersaitas"/>
                </w:rPr>
                <w:t>@</w:t>
              </w:r>
              <w:r w:rsidRPr="00906AFB">
                <w:rPr>
                  <w:rStyle w:val="Hipersaitas"/>
                </w:rPr>
                <w:t>marijampole.lt</w:t>
              </w:r>
            </w:hyperlink>
            <w:r>
              <w:t xml:space="preserve"> </w:t>
            </w:r>
          </w:p>
          <w:p w:rsidR="008B5F67" w:rsidRDefault="008B5F67" w:rsidP="008B5F67">
            <w:r>
              <w:t xml:space="preserve">Egidija </w:t>
            </w:r>
            <w:proofErr w:type="spellStart"/>
            <w:r>
              <w:t>Ambrasaitė</w:t>
            </w:r>
            <w:proofErr w:type="spellEnd"/>
            <w:r>
              <w:t xml:space="preserve">, (112 kab.), </w:t>
            </w:r>
            <w:r w:rsidRPr="0060382F">
              <w:t xml:space="preserve">tel. </w:t>
            </w:r>
            <w:r>
              <w:t xml:space="preserve">(8 343) </w:t>
            </w:r>
            <w:r w:rsidRPr="0060382F">
              <w:t>90 01</w:t>
            </w:r>
            <w:r>
              <w:t>0</w:t>
            </w:r>
            <w:r w:rsidRPr="0060382F">
              <w:t>,</w:t>
            </w:r>
            <w:r>
              <w:t xml:space="preserve"> </w:t>
            </w:r>
            <w:hyperlink r:id="rId38" w:history="1">
              <w:r>
                <w:rPr>
                  <w:rStyle w:val="Hipersaitas"/>
                </w:rPr>
                <w:t>egidija.ambrasaite</w:t>
              </w:r>
              <w:r w:rsidRPr="00C06EFD">
                <w:rPr>
                  <w:rStyle w:val="Hipersaitas"/>
                </w:rPr>
                <w:t>@</w:t>
              </w:r>
              <w:r w:rsidRPr="00906AFB">
                <w:rPr>
                  <w:rStyle w:val="Hipersaitas"/>
                </w:rPr>
                <w:t>marijampole.lt</w:t>
              </w:r>
            </w:hyperlink>
            <w:r>
              <w:t xml:space="preserve"> </w:t>
            </w:r>
          </w:p>
          <w:p w:rsidR="008B5F67" w:rsidRDefault="008B5F67" w:rsidP="008B5F67">
            <w:pPr>
              <w:rPr>
                <w:lang w:val="en-US"/>
              </w:rPr>
            </w:pPr>
            <w:r>
              <w:t xml:space="preserve">Dalia </w:t>
            </w:r>
            <w:proofErr w:type="spellStart"/>
            <w:r>
              <w:t>Šakienė</w:t>
            </w:r>
            <w:proofErr w:type="spellEnd"/>
            <w:r>
              <w:t xml:space="preserve">, (113 kab.), tel. (8 343) 90027, </w:t>
            </w:r>
            <w:hyperlink r:id="rId39" w:history="1">
              <w:r w:rsidRPr="00E56291">
                <w:rPr>
                  <w:rStyle w:val="Hipersaitas"/>
                </w:rPr>
                <w:t>dalia.sakiene</w:t>
              </w:r>
              <w:r w:rsidRPr="00E56291">
                <w:rPr>
                  <w:rStyle w:val="Hipersaitas"/>
                  <w:lang w:val="en-US"/>
                </w:rPr>
                <w:t>@marijampole.lt</w:t>
              </w:r>
            </w:hyperlink>
          </w:p>
          <w:p w:rsidR="008B5F67" w:rsidRDefault="008B5F67" w:rsidP="00666762">
            <w:r>
              <w:t xml:space="preserve">vyresnioji specialistė Alma </w:t>
            </w:r>
            <w:proofErr w:type="spellStart"/>
            <w:r>
              <w:t>Mitrulevičienė</w:t>
            </w:r>
            <w:proofErr w:type="spellEnd"/>
            <w:r>
              <w:t xml:space="preserve"> (113 kab.), tel. (8 343) 90027, </w:t>
            </w:r>
            <w:hyperlink r:id="rId40" w:history="1">
              <w:r w:rsidRPr="00906AFB">
                <w:rPr>
                  <w:rStyle w:val="Hipersaitas"/>
                </w:rPr>
                <w:t>a</w:t>
              </w:r>
              <w:r>
                <w:rPr>
                  <w:rStyle w:val="Hipersaitas"/>
                </w:rPr>
                <w:t>lma.mitruleviciene</w:t>
              </w:r>
              <w:r w:rsidRPr="00C06EFD">
                <w:rPr>
                  <w:rStyle w:val="Hipersaitas"/>
                </w:rPr>
                <w:t>@</w:t>
              </w:r>
              <w:r w:rsidRPr="00906AFB">
                <w:rPr>
                  <w:rStyle w:val="Hipersaitas"/>
                </w:rPr>
                <w:t>marijampole.lt</w:t>
              </w:r>
            </w:hyperlink>
          </w:p>
          <w:p w:rsidR="008B5F67" w:rsidRPr="007F5D29" w:rsidRDefault="008B5F67" w:rsidP="00666762"/>
        </w:tc>
      </w:tr>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BB6852" w:rsidRPr="009C32F7" w:rsidRDefault="00BB6852" w:rsidP="009C32F7">
            <w:pPr>
              <w:spacing w:line="360" w:lineRule="auto"/>
              <w:jc w:val="center"/>
              <w:rPr>
                <w:b/>
              </w:rPr>
            </w:pPr>
            <w:r w:rsidRPr="009C32F7">
              <w:rPr>
                <w:b/>
              </w:rPr>
              <w:t>E</w:t>
            </w:r>
          </w:p>
        </w:tc>
        <w:tc>
          <w:tcPr>
            <w:tcW w:w="5284"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pPr>
            <w:r w:rsidRPr="009C32F7">
              <w:rPr>
                <w:b/>
              </w:rPr>
              <w:t>Institucijos administracijos padaliniai, iš kurių gaunama informacija ir dokumentai</w:t>
            </w:r>
          </w:p>
        </w:tc>
        <w:tc>
          <w:tcPr>
            <w:tcW w:w="2080"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jc w:val="center"/>
            </w:pPr>
            <w:r>
              <w:t>TAIP</w:t>
            </w:r>
          </w:p>
        </w:tc>
        <w:tc>
          <w:tcPr>
            <w:tcW w:w="6375" w:type="dxa"/>
            <w:tcBorders>
              <w:top w:val="single" w:sz="4" w:space="0" w:color="auto"/>
              <w:left w:val="single" w:sz="4" w:space="0" w:color="auto"/>
              <w:bottom w:val="single" w:sz="4" w:space="0" w:color="auto"/>
              <w:right w:val="single" w:sz="4" w:space="0" w:color="auto"/>
            </w:tcBorders>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99"/>
            </w:tblGrid>
            <w:tr w:rsidR="00EF53CE" w:rsidTr="00604C77">
              <w:tc>
                <w:tcPr>
                  <w:tcW w:w="5899" w:type="dxa"/>
                  <w:tcBorders>
                    <w:top w:val="single" w:sz="4" w:space="0" w:color="auto"/>
                    <w:left w:val="single" w:sz="4" w:space="0" w:color="auto"/>
                    <w:bottom w:val="single" w:sz="4" w:space="0" w:color="auto"/>
                    <w:right w:val="single" w:sz="4" w:space="0" w:color="auto"/>
                  </w:tcBorders>
                </w:tcPr>
                <w:p w:rsidR="00EF53CE" w:rsidRPr="00785CA3" w:rsidRDefault="00EF53CE" w:rsidP="00EF53CE">
                  <w:r w:rsidRPr="00785CA3">
                    <w:t>Degučių seniūnijos specialistės:</w:t>
                  </w:r>
                </w:p>
                <w:p w:rsidR="00EF53CE" w:rsidRPr="00785CA3" w:rsidRDefault="00EF53CE" w:rsidP="00EF53CE">
                  <w:r w:rsidRPr="00785CA3">
                    <w:t xml:space="preserve">Jolanta </w:t>
                  </w:r>
                  <w:proofErr w:type="spellStart"/>
                  <w:r w:rsidRPr="00785CA3">
                    <w:t>Jasinskaitė</w:t>
                  </w:r>
                  <w:proofErr w:type="spellEnd"/>
                  <w:r w:rsidRPr="00785CA3">
                    <w:t xml:space="preserve">, tel. (8 343) 75 070 </w:t>
                  </w:r>
                  <w:hyperlink r:id="rId41" w:history="1">
                    <w:r w:rsidRPr="00785CA3">
                      <w:rPr>
                        <w:u w:val="single"/>
                      </w:rPr>
                      <w:t>jolanta.jasinskaitė@marijampole.lt</w:t>
                    </w:r>
                  </w:hyperlink>
                </w:p>
                <w:p w:rsidR="00EF53CE" w:rsidRPr="00785CA3" w:rsidRDefault="00EF53CE" w:rsidP="00EF53CE">
                  <w:r w:rsidRPr="00785CA3">
                    <w:t xml:space="preserve">Gintarė </w:t>
                  </w:r>
                  <w:proofErr w:type="spellStart"/>
                  <w:r w:rsidRPr="00785CA3">
                    <w:t>Mirijauskienė</w:t>
                  </w:r>
                  <w:proofErr w:type="spellEnd"/>
                  <w:r w:rsidRPr="00785CA3">
                    <w:t xml:space="preserve">, tel. (8 343) 70 619 </w:t>
                  </w:r>
                  <w:hyperlink r:id="rId42" w:history="1">
                    <w:r w:rsidRPr="00785CA3">
                      <w:rPr>
                        <w:u w:val="single"/>
                      </w:rPr>
                      <w:t>gintare.mirijauskiene@marijampole.lt</w:t>
                    </w:r>
                  </w:hyperlink>
                </w:p>
                <w:p w:rsidR="00EF53CE" w:rsidRPr="00785CA3" w:rsidRDefault="00EF53CE" w:rsidP="00EF53CE">
                  <w:r w:rsidRPr="00785CA3">
                    <w:t>Loreta Lukoševičienė, tel. (8 343) 70 619</w:t>
                  </w:r>
                </w:p>
                <w:p w:rsidR="00EF53CE" w:rsidRPr="00785CA3" w:rsidRDefault="004A4ACC" w:rsidP="00EF53CE">
                  <w:hyperlink r:id="rId43" w:history="1">
                    <w:r w:rsidR="00EF53CE" w:rsidRPr="00785CA3">
                      <w:rPr>
                        <w:u w:val="single"/>
                      </w:rPr>
                      <w:t>loreta.lukoseviciene</w:t>
                    </w:r>
                    <w:r w:rsidR="00EF53CE" w:rsidRPr="00785CA3">
                      <w:rPr>
                        <w:u w:val="single"/>
                        <w:lang w:val="da-DK"/>
                      </w:rPr>
                      <w:t>@marijampole.lt</w:t>
                    </w:r>
                  </w:hyperlink>
                </w:p>
                <w:p w:rsidR="00EF53CE" w:rsidRPr="00785CA3" w:rsidRDefault="00EF53CE" w:rsidP="00EF53CE">
                  <w:r w:rsidRPr="00785CA3">
                    <w:t>vyresnioji socialinė darbuotoja Sandra Urbo</w:t>
                  </w:r>
                  <w:r w:rsidR="00674057" w:rsidRPr="00785CA3">
                    <w:t>n</w:t>
                  </w:r>
                  <w:r w:rsidRPr="00785CA3">
                    <w:t>ienė, tel. (8 343) 70 619</w:t>
                  </w:r>
                </w:p>
                <w:p w:rsidR="00EF53CE" w:rsidRPr="00785CA3" w:rsidRDefault="004A4ACC" w:rsidP="00EF53CE">
                  <w:hyperlink r:id="rId44" w:history="1">
                    <w:r w:rsidR="00EF53CE" w:rsidRPr="00785CA3">
                      <w:rPr>
                        <w:u w:val="single"/>
                      </w:rPr>
                      <w:t>sandra.urboniene</w:t>
                    </w:r>
                    <w:r w:rsidR="00EF53CE" w:rsidRPr="00785CA3">
                      <w:rPr>
                        <w:u w:val="single"/>
                        <w:lang w:val="da-DK"/>
                      </w:rPr>
                      <w:t>@mar</w:t>
                    </w:r>
                    <w:proofErr w:type="spellStart"/>
                    <w:r w:rsidR="00EF53CE" w:rsidRPr="00785CA3">
                      <w:rPr>
                        <w:u w:val="single"/>
                      </w:rPr>
                      <w:t>ijampole.lt</w:t>
                    </w:r>
                    <w:proofErr w:type="spellEnd"/>
                  </w:hyperlink>
                </w:p>
                <w:p w:rsidR="00EF53CE" w:rsidRPr="00785CA3" w:rsidRDefault="00EF53CE" w:rsidP="00EF53CE">
                  <w:r w:rsidRPr="00785CA3">
                    <w:t xml:space="preserve">Mokolų seniūnijos specialistė Vanda Laurinavičienė, tel. (8 343) 57 762, </w:t>
                  </w:r>
                  <w:hyperlink r:id="rId45" w:history="1">
                    <w:r w:rsidRPr="00785CA3">
                      <w:rPr>
                        <w:u w:val="single"/>
                      </w:rPr>
                      <w:t>vanda.laurinaviciene@marijampole.lt</w:t>
                    </w:r>
                  </w:hyperlink>
                </w:p>
                <w:p w:rsidR="00EF53CE" w:rsidRPr="00785CA3" w:rsidRDefault="00EF53CE" w:rsidP="00EF53CE">
                  <w:r w:rsidRPr="00785CA3">
                    <w:rPr>
                      <w:rFonts w:eastAsia="MS Mincho"/>
                    </w:rPr>
                    <w:t xml:space="preserve">vyresnioji socialinė darbuotoja Aušrinė </w:t>
                  </w:r>
                  <w:proofErr w:type="spellStart"/>
                  <w:r w:rsidRPr="00785CA3">
                    <w:rPr>
                      <w:rFonts w:eastAsia="MS Mincho"/>
                    </w:rPr>
                    <w:t>Galinienė</w:t>
                  </w:r>
                  <w:proofErr w:type="spellEnd"/>
                  <w:r w:rsidRPr="00785CA3">
                    <w:rPr>
                      <w:rFonts w:eastAsia="MS Mincho"/>
                    </w:rPr>
                    <w:t xml:space="preserve">, </w:t>
                  </w:r>
                  <w:r w:rsidRPr="00785CA3">
                    <w:t xml:space="preserve">tel. (8 343) 57 762, </w:t>
                  </w:r>
                  <w:hyperlink r:id="rId46" w:history="1">
                    <w:r w:rsidRPr="00785CA3">
                      <w:rPr>
                        <w:rFonts w:eastAsia="MS Mincho"/>
                        <w:u w:val="single"/>
                      </w:rPr>
                      <w:t>ausrine.galiniene</w:t>
                    </w:r>
                    <w:r w:rsidRPr="00785CA3">
                      <w:rPr>
                        <w:rFonts w:eastAsia="MS Mincho"/>
                        <w:u w:val="single"/>
                        <w:lang w:val="da-DK"/>
                      </w:rPr>
                      <w:t>@</w:t>
                    </w:r>
                    <w:proofErr w:type="spellStart"/>
                    <w:r w:rsidRPr="00785CA3">
                      <w:rPr>
                        <w:rFonts w:eastAsia="MS Mincho"/>
                        <w:u w:val="single"/>
                      </w:rPr>
                      <w:t>marijampole.lt</w:t>
                    </w:r>
                    <w:proofErr w:type="spellEnd"/>
                  </w:hyperlink>
                </w:p>
                <w:p w:rsidR="00EF53CE" w:rsidRPr="00785CA3" w:rsidRDefault="00EF53CE" w:rsidP="00EF53CE">
                  <w:r w:rsidRPr="00785CA3">
                    <w:t xml:space="preserve">Narto seniūnijos specialistė Jurgita </w:t>
                  </w:r>
                  <w:proofErr w:type="spellStart"/>
                  <w:r w:rsidRPr="00785CA3">
                    <w:t>Vilkelienė</w:t>
                  </w:r>
                  <w:proofErr w:type="spellEnd"/>
                  <w:r w:rsidRPr="00785CA3">
                    <w:t xml:space="preserve">, tel. (8 343) 52 477, </w:t>
                  </w:r>
                  <w:hyperlink r:id="rId47" w:history="1">
                    <w:r w:rsidRPr="00785CA3">
                      <w:rPr>
                        <w:u w:val="single"/>
                      </w:rPr>
                      <w:t>jurgita.vilkeliene@marijampole.lt</w:t>
                    </w:r>
                  </w:hyperlink>
                </w:p>
                <w:p w:rsidR="00EF53CE" w:rsidRPr="00785CA3" w:rsidRDefault="00EF53CE" w:rsidP="00EF53CE">
                  <w:r w:rsidRPr="00785CA3">
                    <w:t xml:space="preserve">vyresnioji socialinė darbuotoja Daiva Sadauskienė, tel. (8 </w:t>
                  </w:r>
                  <w:r w:rsidRPr="00785CA3">
                    <w:lastRenderedPageBreak/>
                    <w:t xml:space="preserve">343) 52 477, </w:t>
                  </w:r>
                  <w:hyperlink r:id="rId48" w:history="1">
                    <w:r w:rsidRPr="00785CA3">
                      <w:rPr>
                        <w:u w:val="single"/>
                      </w:rPr>
                      <w:t>daiva.sadauskiene</w:t>
                    </w:r>
                    <w:r w:rsidRPr="00785CA3">
                      <w:rPr>
                        <w:u w:val="single"/>
                        <w:lang w:val="en-US"/>
                      </w:rPr>
                      <w:t>@</w:t>
                    </w:r>
                    <w:proofErr w:type="spellStart"/>
                    <w:r w:rsidRPr="00785CA3">
                      <w:rPr>
                        <w:u w:val="single"/>
                      </w:rPr>
                      <w:t>martijampole.lt</w:t>
                    </w:r>
                    <w:proofErr w:type="spellEnd"/>
                  </w:hyperlink>
                </w:p>
                <w:p w:rsidR="00EF53CE" w:rsidRPr="00785CA3" w:rsidRDefault="00EF53CE" w:rsidP="00EF53CE">
                  <w:r w:rsidRPr="00785CA3">
                    <w:t xml:space="preserve">Igliaukos seniūnijos specialistė Lina </w:t>
                  </w:r>
                  <w:proofErr w:type="spellStart"/>
                  <w:r w:rsidRPr="00785CA3">
                    <w:t>Prajarienė</w:t>
                  </w:r>
                  <w:proofErr w:type="spellEnd"/>
                  <w:r w:rsidRPr="00785CA3">
                    <w:t xml:space="preserve">, tel. (8 343) 24 525, </w:t>
                  </w:r>
                  <w:hyperlink r:id="rId49" w:history="1">
                    <w:r w:rsidRPr="00785CA3">
                      <w:rPr>
                        <w:u w:val="single"/>
                      </w:rPr>
                      <w:t>lina.prajariene@marijampole.lt</w:t>
                    </w:r>
                  </w:hyperlink>
                </w:p>
                <w:p w:rsidR="00EF53CE" w:rsidRPr="00785CA3" w:rsidRDefault="00EF53CE" w:rsidP="00EF53CE">
                  <w:r w:rsidRPr="00785CA3">
                    <w:t xml:space="preserve">Gudelių seniūnijos vyresnioji socialinė darbuotoja Raimonda </w:t>
                  </w:r>
                  <w:proofErr w:type="spellStart"/>
                  <w:r w:rsidRPr="00785CA3">
                    <w:t>Tačilauskienė</w:t>
                  </w:r>
                  <w:proofErr w:type="spellEnd"/>
                  <w:r w:rsidRPr="00785CA3">
                    <w:t>,</w:t>
                  </w:r>
                </w:p>
                <w:p w:rsidR="00EF53CE" w:rsidRPr="00785CA3" w:rsidRDefault="00EF53CE" w:rsidP="00EF53CE">
                  <w:r w:rsidRPr="00785CA3">
                    <w:t xml:space="preserve">tel. (8 343) 37 225, </w:t>
                  </w:r>
                  <w:proofErr w:type="spellStart"/>
                  <w:r w:rsidRPr="00785CA3">
                    <w:t>raimonda.tacilauskiene</w:t>
                  </w:r>
                  <w:proofErr w:type="spellEnd"/>
                  <w:r w:rsidR="004A4ACC" w:rsidRPr="00785CA3">
                    <w:fldChar w:fldCharType="begin"/>
                  </w:r>
                  <w:r w:rsidR="004A4ACC" w:rsidRPr="00785CA3">
                    <w:instrText>HYPERLINK "mailto:zaneta.kliokiene@marijampole.lt"</w:instrText>
                  </w:r>
                  <w:r w:rsidR="004A4ACC" w:rsidRPr="00785CA3">
                    <w:fldChar w:fldCharType="separate"/>
                  </w:r>
                  <w:r w:rsidRPr="00785CA3">
                    <w:rPr>
                      <w:u w:val="single"/>
                      <w:lang w:val="da-DK"/>
                    </w:rPr>
                    <w:t>@</w:t>
                  </w:r>
                  <w:proofErr w:type="spellStart"/>
                  <w:r w:rsidRPr="00785CA3">
                    <w:rPr>
                      <w:u w:val="single"/>
                    </w:rPr>
                    <w:t>marijampole.lt</w:t>
                  </w:r>
                  <w:proofErr w:type="spellEnd"/>
                  <w:r w:rsidR="004A4ACC" w:rsidRPr="00785CA3">
                    <w:fldChar w:fldCharType="end"/>
                  </w:r>
                </w:p>
                <w:p w:rsidR="00EF53CE" w:rsidRPr="00785CA3" w:rsidRDefault="00EF53CE" w:rsidP="00EF53CE">
                  <w:r w:rsidRPr="00785CA3">
                    <w:t xml:space="preserve">Liudvinavo seniūnijos specialistė Onutė </w:t>
                  </w:r>
                  <w:proofErr w:type="spellStart"/>
                  <w:r w:rsidRPr="00785CA3">
                    <w:t>Pauliukonienė</w:t>
                  </w:r>
                  <w:proofErr w:type="spellEnd"/>
                  <w:r w:rsidRPr="00785CA3">
                    <w:t xml:space="preserve">, tel. (8 343) 20 540, </w:t>
                  </w:r>
                  <w:hyperlink r:id="rId50" w:history="1">
                    <w:r w:rsidRPr="00785CA3">
                      <w:rPr>
                        <w:u w:val="single"/>
                      </w:rPr>
                      <w:t>onute.pauliukoniene</w:t>
                    </w:r>
                    <w:r w:rsidRPr="00785CA3">
                      <w:rPr>
                        <w:u w:val="single"/>
                        <w:lang w:val="da-DK"/>
                      </w:rPr>
                      <w:t>@</w:t>
                    </w:r>
                    <w:proofErr w:type="spellStart"/>
                    <w:r w:rsidRPr="00785CA3">
                      <w:rPr>
                        <w:u w:val="single"/>
                      </w:rPr>
                      <w:t>marijampole.lt</w:t>
                    </w:r>
                    <w:proofErr w:type="spellEnd"/>
                  </w:hyperlink>
                </w:p>
                <w:p w:rsidR="00EF53CE" w:rsidRPr="00785CA3" w:rsidRDefault="00EF53CE" w:rsidP="00EF53CE">
                  <w:r w:rsidRPr="00785CA3">
                    <w:t xml:space="preserve">vyresnioji socialinė darbuotoja Lina Juškevičienė, tel. (8 343) 20 540,  </w:t>
                  </w:r>
                  <w:hyperlink r:id="rId51" w:history="1">
                    <w:r w:rsidRPr="00785CA3">
                      <w:rPr>
                        <w:u w:val="single"/>
                      </w:rPr>
                      <w:t>lina.juskeviciene@marijampole.lt</w:t>
                    </w:r>
                  </w:hyperlink>
                </w:p>
                <w:p w:rsidR="00EF53CE" w:rsidRPr="00785CA3" w:rsidRDefault="00EF53CE" w:rsidP="00EF53CE">
                  <w:r w:rsidRPr="00785CA3">
                    <w:rPr>
                      <w:rFonts w:eastAsia="MS Mincho"/>
                    </w:rPr>
                    <w:t xml:space="preserve">Marijampolės seniūnijos specialistė Dalė Vaitkevičienė, tel. </w:t>
                  </w:r>
                  <w:r w:rsidRPr="00785CA3">
                    <w:t xml:space="preserve">(8 343) </w:t>
                  </w:r>
                  <w:r w:rsidRPr="00785CA3">
                    <w:rPr>
                      <w:rFonts w:eastAsia="MS Mincho"/>
                    </w:rPr>
                    <w:t xml:space="preserve">50 708, </w:t>
                  </w:r>
                  <w:hyperlink r:id="rId52" w:history="1">
                    <w:r w:rsidRPr="00785CA3">
                      <w:rPr>
                        <w:rFonts w:eastAsia="MS Mincho"/>
                        <w:u w:val="single"/>
                      </w:rPr>
                      <w:t>dale.vaitkeviciene@</w:t>
                    </w:r>
                    <w:r w:rsidRPr="00785CA3">
                      <w:rPr>
                        <w:u w:val="single"/>
                      </w:rPr>
                      <w:t>marijampole.lt</w:t>
                    </w:r>
                  </w:hyperlink>
                </w:p>
                <w:p w:rsidR="00EF53CE" w:rsidRPr="00785CA3" w:rsidRDefault="00EF53CE" w:rsidP="00EF53CE">
                  <w:r w:rsidRPr="00785CA3">
                    <w:t xml:space="preserve">vyresnioji socialinė darbuotoja Daiva Matulevičienė, </w:t>
                  </w:r>
                  <w:r w:rsidRPr="00785CA3">
                    <w:rPr>
                      <w:rFonts w:eastAsia="MS Mincho"/>
                    </w:rPr>
                    <w:t xml:space="preserve">tel. </w:t>
                  </w:r>
                  <w:r w:rsidRPr="00785CA3">
                    <w:t xml:space="preserve">(8 343) </w:t>
                  </w:r>
                  <w:r w:rsidRPr="00785CA3">
                    <w:rPr>
                      <w:rFonts w:eastAsia="MS Mincho"/>
                    </w:rPr>
                    <w:t xml:space="preserve">50 708, </w:t>
                  </w:r>
                  <w:hyperlink r:id="rId53" w:history="1">
                    <w:r w:rsidRPr="00785CA3">
                      <w:rPr>
                        <w:u w:val="single"/>
                      </w:rPr>
                      <w:t>daiva.matuleviciene@marijampole.lt</w:t>
                    </w:r>
                  </w:hyperlink>
                </w:p>
                <w:p w:rsidR="00EF53CE" w:rsidRPr="00785CA3" w:rsidRDefault="00EF53CE" w:rsidP="00EF53CE">
                  <w:r w:rsidRPr="00785CA3">
                    <w:t xml:space="preserve">Sasnavos seniūnijos vyresnioji socialinė darbuotoja Alytė Mockevičienė, tel. (8 343) 28 766, </w:t>
                  </w:r>
                  <w:hyperlink r:id="rId54" w:history="1">
                    <w:r w:rsidRPr="00785CA3">
                      <w:rPr>
                        <w:u w:val="single"/>
                      </w:rPr>
                      <w:t>alyte.mockevičiene@marijampole.lt</w:t>
                    </w:r>
                  </w:hyperlink>
                </w:p>
                <w:p w:rsidR="00EF53CE" w:rsidRPr="00785CA3" w:rsidRDefault="00EF53CE" w:rsidP="00EF53CE">
                  <w:r w:rsidRPr="00785CA3">
                    <w:t xml:space="preserve">Šunskų seniūnijos vyresnioji socialinė darbuotoja Jurgita </w:t>
                  </w:r>
                  <w:proofErr w:type="spellStart"/>
                  <w:r w:rsidRPr="00785CA3">
                    <w:t>Šamburskienė</w:t>
                  </w:r>
                  <w:proofErr w:type="spellEnd"/>
                  <w:r w:rsidRPr="00785CA3">
                    <w:t xml:space="preserve">, tel. (8 343) 28 174, </w:t>
                  </w:r>
                  <w:hyperlink r:id="rId55" w:history="1">
                    <w:r w:rsidRPr="00785CA3">
                      <w:rPr>
                        <w:u w:val="single"/>
                      </w:rPr>
                      <w:t>jurgita.samburskiene@marijampole.lt</w:t>
                    </w:r>
                  </w:hyperlink>
                </w:p>
              </w:tc>
            </w:tr>
          </w:tbl>
          <w:p w:rsidR="00BB6852" w:rsidRDefault="00BB6852" w:rsidP="008B5F67"/>
        </w:tc>
      </w:tr>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BB6852" w:rsidRPr="009C32F7" w:rsidRDefault="00BB6852" w:rsidP="009C32F7">
            <w:pPr>
              <w:spacing w:line="360" w:lineRule="auto"/>
              <w:jc w:val="center"/>
              <w:rPr>
                <w:b/>
              </w:rPr>
            </w:pPr>
            <w:r w:rsidRPr="009C32F7">
              <w:rPr>
                <w:b/>
              </w:rPr>
              <w:lastRenderedPageBreak/>
              <w:t>F</w:t>
            </w:r>
          </w:p>
        </w:tc>
        <w:tc>
          <w:tcPr>
            <w:tcW w:w="5284"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pPr>
            <w:r w:rsidRPr="009C32F7">
              <w:rPr>
                <w:b/>
              </w:rPr>
              <w:t>Institucijai pavaldžios įstaigos, iš kurių gaunama informacija ir dokumentai</w:t>
            </w:r>
          </w:p>
        </w:tc>
        <w:tc>
          <w:tcPr>
            <w:tcW w:w="2080"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jc w:val="center"/>
            </w:pPr>
            <w:r>
              <w:t>NE</w:t>
            </w:r>
          </w:p>
        </w:tc>
        <w:tc>
          <w:tcPr>
            <w:tcW w:w="6375"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pPr>
          </w:p>
        </w:tc>
      </w:tr>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BB6852" w:rsidRPr="009C32F7" w:rsidRDefault="00BB6852" w:rsidP="009C32F7">
            <w:pPr>
              <w:spacing w:line="360" w:lineRule="auto"/>
              <w:jc w:val="center"/>
              <w:rPr>
                <w:b/>
              </w:rPr>
            </w:pPr>
            <w:r w:rsidRPr="009C32F7">
              <w:rPr>
                <w:b/>
              </w:rPr>
              <w:t>G</w:t>
            </w:r>
          </w:p>
        </w:tc>
        <w:tc>
          <w:tcPr>
            <w:tcW w:w="5284"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pPr>
            <w:r w:rsidRPr="009C32F7">
              <w:rPr>
                <w:b/>
              </w:rPr>
              <w:t>Institucijai nepavaldžios įstaigos, iš kurių gaunama informacija ir dokumentai</w:t>
            </w:r>
          </w:p>
        </w:tc>
        <w:tc>
          <w:tcPr>
            <w:tcW w:w="2080"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jc w:val="center"/>
            </w:pPr>
            <w:r>
              <w:t>TAIP</w:t>
            </w:r>
          </w:p>
        </w:tc>
        <w:tc>
          <w:tcPr>
            <w:tcW w:w="6375" w:type="dxa"/>
            <w:tcBorders>
              <w:top w:val="single" w:sz="4" w:space="0" w:color="auto"/>
              <w:left w:val="single" w:sz="4" w:space="0" w:color="auto"/>
              <w:bottom w:val="single" w:sz="4" w:space="0" w:color="auto"/>
              <w:right w:val="single" w:sz="4" w:space="0" w:color="auto"/>
            </w:tcBorders>
          </w:tcPr>
          <w:p w:rsidR="008B5F67" w:rsidRPr="00176501" w:rsidRDefault="008B5F67" w:rsidP="008B5F67">
            <w:pPr>
              <w:pStyle w:val="Porat"/>
              <w:numPr>
                <w:ilvl w:val="0"/>
                <w:numId w:val="37"/>
              </w:numPr>
              <w:tabs>
                <w:tab w:val="left" w:pos="816"/>
              </w:tabs>
              <w:ind w:left="0" w:firstLine="459"/>
            </w:pPr>
            <w:r>
              <w:t xml:space="preserve">VĮ Registrų centro </w:t>
            </w:r>
            <w:r w:rsidRPr="005B11EB">
              <w:t xml:space="preserve">Gyventojų registro (A. Vivulskio g. 4A, 03220 Vilnius, </w:t>
            </w:r>
            <w:hyperlink w:history="1">
              <w:r w:rsidRPr="00ED4CAF">
                <w:rPr>
                  <w:rStyle w:val="Hipersaitas"/>
                  <w:rFonts w:ascii="Arial" w:hAnsi="Arial" w:cs="Arial"/>
                </w:rPr>
                <w:t xml:space="preserve"> </w:t>
              </w:r>
              <w:r w:rsidRPr="00F14D09">
                <w:rPr>
                  <w:rStyle w:val="Hipersaitas"/>
                </w:rPr>
                <w:t>www.registrucentras.lt</w:t>
              </w:r>
            </w:hyperlink>
            <w:r w:rsidRPr="005B11EB">
              <w:t>)</w:t>
            </w:r>
            <w:r>
              <w:t xml:space="preserve"> </w:t>
            </w:r>
            <w:r w:rsidRPr="005B11EB">
              <w:t xml:space="preserve">– </w:t>
            </w:r>
            <w:r w:rsidRPr="00176501">
              <w:t xml:space="preserve">apie asmens kodą, vardą pavardę, deklaruotą gyvenamąją vietą ir gyvenamosios vietos deklaravimo datą, šeimos sudėtį, šeiminę padėtį, šeimos narių asmens kodus, tėvų asmens kodus, asmens tapatybę patvirtinančio dokumento </w:t>
            </w:r>
            <w:r>
              <w:t>rūšį</w:t>
            </w:r>
          </w:p>
          <w:p w:rsidR="008B5F67" w:rsidRPr="00176501" w:rsidRDefault="008B5F67" w:rsidP="008B5F67">
            <w:pPr>
              <w:pStyle w:val="Porat"/>
              <w:numPr>
                <w:ilvl w:val="0"/>
                <w:numId w:val="37"/>
              </w:numPr>
              <w:tabs>
                <w:tab w:val="left" w:pos="756"/>
              </w:tabs>
              <w:ind w:left="34" w:firstLine="425"/>
            </w:pPr>
            <w:r w:rsidRPr="005B11EB">
              <w:t xml:space="preserve">Valstybinio socialinio draudimo fondo valdybos prie Socialinės apsaugos ir darbo ministerijos (Konstitucijos pr. 12, 09308 Vilnius, </w:t>
            </w:r>
            <w:hyperlink r:id="rId56" w:history="1">
              <w:r w:rsidRPr="00E56291">
                <w:rPr>
                  <w:rStyle w:val="Hipersaitas"/>
                </w:rPr>
                <w:t>www.sodra.lt</w:t>
              </w:r>
            </w:hyperlink>
            <w:r w:rsidRPr="005B11EB">
              <w:t xml:space="preserve">) ir jos teritorinių skyrių – </w:t>
            </w:r>
            <w:r w:rsidRPr="00176501">
              <w:t>gaunamas ir draudžiamąsias pajamas, pajamų mokėjimo laikotarpį, draudžiamojo laikotarpio pradžią ir pabaigą, draudėj</w:t>
            </w:r>
            <w:r>
              <w:t>ą, atskaitymus iš Sodros išmokų</w:t>
            </w:r>
          </w:p>
          <w:p w:rsidR="008B5F67" w:rsidRPr="00176501" w:rsidRDefault="008B5F67" w:rsidP="008B5F67">
            <w:pPr>
              <w:pStyle w:val="Porat"/>
              <w:numPr>
                <w:ilvl w:val="0"/>
                <w:numId w:val="37"/>
              </w:numPr>
              <w:tabs>
                <w:tab w:val="left" w:pos="523"/>
                <w:tab w:val="left" w:pos="838"/>
              </w:tabs>
              <w:ind w:left="0" w:firstLine="459"/>
            </w:pPr>
            <w:r>
              <w:t>Užimtumo tarnybos</w:t>
            </w:r>
            <w:r w:rsidRPr="005B11EB">
              <w:t xml:space="preserve"> prie Socialinės apsaugos ir darbo </w:t>
            </w:r>
            <w:r w:rsidRPr="005B11EB">
              <w:lastRenderedPageBreak/>
              <w:t xml:space="preserve">ministerijos (Geležinio Vilko g. 3A, 03131 Vilnius, </w:t>
            </w:r>
            <w:hyperlink r:id="rId57" w:history="1">
              <w:r w:rsidRPr="00E56291">
                <w:rPr>
                  <w:rStyle w:val="Hipersaitas"/>
                </w:rPr>
                <w:t>www.ldb.lt</w:t>
              </w:r>
            </w:hyperlink>
            <w:r w:rsidRPr="005B11EB">
              <w:t xml:space="preserve">) ir jos teritorinių skyrių – </w:t>
            </w:r>
            <w:r w:rsidRPr="00176501">
              <w:t>registravimosi Užimtumo tarnyboje datą ir registracijos nutraukimo datą bei priežastį, Užimtumo tarnybos pasiūlymus įsidarbinti, pasiūlytas darbo rinkos p</w:t>
            </w:r>
            <w:r>
              <w:t>riemones, jų pradžią ir pabaigą</w:t>
            </w:r>
          </w:p>
          <w:p w:rsidR="008B5F67" w:rsidRPr="00176501" w:rsidRDefault="008B5F67" w:rsidP="008B5F67">
            <w:pPr>
              <w:tabs>
                <w:tab w:val="left" w:pos="478"/>
              </w:tabs>
            </w:pPr>
            <w:r>
              <w:t xml:space="preserve">       </w:t>
            </w:r>
            <w:r w:rsidRPr="005B11EB">
              <w:t xml:space="preserve">4. Nacionalinės mokėjimo agentūros (Blindžių g. 17, 08111 Vilnius, </w:t>
            </w:r>
            <w:hyperlink r:id="rId58" w:history="1">
              <w:r w:rsidRPr="00E56291">
                <w:rPr>
                  <w:rStyle w:val="Hipersaitas"/>
                </w:rPr>
                <w:t>www.nma.lt</w:t>
              </w:r>
            </w:hyperlink>
            <w:r w:rsidRPr="005B11EB">
              <w:t xml:space="preserve">) – </w:t>
            </w:r>
            <w:r w:rsidRPr="00176501">
              <w:t xml:space="preserve">apie gaunamas pajamas apie paramos rūšį, </w:t>
            </w:r>
            <w:r>
              <w:t>išmokų sumą ir išmokėjimo datą</w:t>
            </w:r>
          </w:p>
          <w:p w:rsidR="008B5F67" w:rsidRPr="00176501" w:rsidRDefault="008B5F67" w:rsidP="008B5F67">
            <w:pPr>
              <w:tabs>
                <w:tab w:val="left" w:pos="908"/>
              </w:tabs>
              <w:ind w:firstLine="252"/>
            </w:pPr>
            <w:r>
              <w:t xml:space="preserve">  </w:t>
            </w:r>
            <w:r w:rsidRPr="005B11EB">
              <w:t xml:space="preserve"> </w:t>
            </w:r>
            <w:r>
              <w:t xml:space="preserve">5. Biudžetinės įstaigos Švietimo informacinių technologijų centro </w:t>
            </w:r>
            <w:r w:rsidRPr="00A926D9">
              <w:t>Mokinių registro</w:t>
            </w:r>
            <w:r>
              <w:t xml:space="preserve"> </w:t>
            </w:r>
            <w:r w:rsidRPr="005B11EB">
              <w:t>(</w:t>
            </w:r>
            <w:r>
              <w:t xml:space="preserve">Suvalkų g. 1, 03106 Vilnius, </w:t>
            </w:r>
            <w:hyperlink r:id="rId59" w:history="1">
              <w:r w:rsidRPr="009027DC">
                <w:rPr>
                  <w:rStyle w:val="Hipersaitas"/>
                </w:rPr>
                <w:t>www.itc.smm.lt</w:t>
              </w:r>
            </w:hyperlink>
            <w:r w:rsidRPr="005B11EB">
              <w:t>)</w:t>
            </w:r>
            <w:r>
              <w:t xml:space="preserve"> </w:t>
            </w:r>
            <w:r w:rsidRPr="00A926D9">
              <w:t>-</w:t>
            </w:r>
            <w:r>
              <w:t xml:space="preserve"> </w:t>
            </w:r>
            <w:r w:rsidRPr="00176501">
              <w:t>apie asmens ugdymo įstaigą, ugdymo įstaig</w:t>
            </w:r>
            <w:r>
              <w:t>os lankymo laikotarpius; klasę</w:t>
            </w:r>
            <w:r w:rsidRPr="00176501">
              <w:t xml:space="preserve"> </w:t>
            </w:r>
          </w:p>
          <w:p w:rsidR="008B5F67" w:rsidRPr="00176501" w:rsidRDefault="008B5F67" w:rsidP="008B5F67">
            <w:r>
              <w:t xml:space="preserve">       6. Biudžetinės įstaigos Švietimo informacinių technologijų centro Studentų registro (Suvalkų g. 1, 03106 Vilnius</w:t>
            </w:r>
            <w:r w:rsidRPr="007259D5">
              <w:t>,</w:t>
            </w:r>
            <w:r>
              <w:t xml:space="preserve"> </w:t>
            </w:r>
            <w:hyperlink r:id="rId60" w:history="1">
              <w:r w:rsidRPr="009027DC">
                <w:rPr>
                  <w:rStyle w:val="Hipersaitas"/>
                </w:rPr>
                <w:t>www.itc.smm.lt</w:t>
              </w:r>
            </w:hyperlink>
            <w:r w:rsidRPr="005C6EBC">
              <w:t xml:space="preserve">)  - </w:t>
            </w:r>
            <w:r w:rsidRPr="00176501">
              <w:t>apie aukštosios mokyklos pavadinimą, studijų pradžią ir pabaigą, mok</w:t>
            </w:r>
            <w:r>
              <w:t>amas stipendijas, studijų formą</w:t>
            </w:r>
          </w:p>
          <w:p w:rsidR="008B5F67" w:rsidRPr="00A926D9" w:rsidRDefault="008B5F67" w:rsidP="008B5F67">
            <w:pPr>
              <w:pStyle w:val="Porat"/>
              <w:numPr>
                <w:ilvl w:val="0"/>
                <w:numId w:val="38"/>
              </w:numPr>
              <w:tabs>
                <w:tab w:val="left" w:pos="-40"/>
                <w:tab w:val="left" w:pos="0"/>
                <w:tab w:val="left" w:pos="601"/>
              </w:tabs>
              <w:ind w:left="-40" w:firstLine="499"/>
            </w:pPr>
            <w:r>
              <w:t xml:space="preserve"> Valstybinės mokesčių inspekcijos prie Lietuvos Respublikos finansų ministerijos (</w:t>
            </w:r>
            <w:r w:rsidRPr="000143C6">
              <w:rPr>
                <w:rStyle w:val="footer-left-span1"/>
              </w:rPr>
              <w:t>Vasario 16-osios g. 14, 01514 Vilnius</w:t>
            </w:r>
            <w:r>
              <w:rPr>
                <w:rStyle w:val="footer-left-span1"/>
              </w:rPr>
              <w:t xml:space="preserve">, </w:t>
            </w:r>
            <w:hyperlink r:id="rId61" w:history="1">
              <w:r w:rsidRPr="00E56291">
                <w:rPr>
                  <w:rStyle w:val="Hipersaitas"/>
                </w:rPr>
                <w:t>www.vmi.lt</w:t>
              </w:r>
            </w:hyperlink>
            <w:r>
              <w:rPr>
                <w:rStyle w:val="footer-left-span1"/>
              </w:rPr>
              <w:t>) – apie nelegalų darbą</w:t>
            </w:r>
          </w:p>
          <w:p w:rsidR="008B5F67" w:rsidRPr="00176501" w:rsidRDefault="008B5F67" w:rsidP="008B5F67">
            <w:pPr>
              <w:pStyle w:val="Porat"/>
              <w:numPr>
                <w:ilvl w:val="0"/>
                <w:numId w:val="38"/>
              </w:numPr>
              <w:tabs>
                <w:tab w:val="left" w:pos="591"/>
              </w:tabs>
              <w:ind w:left="34" w:firstLine="425"/>
            </w:pPr>
            <w:r>
              <w:t xml:space="preserve"> </w:t>
            </w:r>
            <w:r w:rsidRPr="005B11EB">
              <w:t xml:space="preserve">VĮ </w:t>
            </w:r>
            <w:proofErr w:type="spellStart"/>
            <w:r w:rsidRPr="005B11EB">
              <w:t>Regitra</w:t>
            </w:r>
            <w:proofErr w:type="spellEnd"/>
            <w:r w:rsidRPr="005B11EB">
              <w:t xml:space="preserve"> (Lentvario g. 7, 02300 Vilnius, </w:t>
            </w:r>
            <w:hyperlink r:id="rId62" w:history="1">
              <w:r w:rsidRPr="00E56291">
                <w:rPr>
                  <w:rStyle w:val="Hipersaitas"/>
                </w:rPr>
                <w:t>www.regitra.lt</w:t>
              </w:r>
            </w:hyperlink>
            <w:r w:rsidRPr="005B11EB">
              <w:t xml:space="preserve">) – </w:t>
            </w:r>
            <w:r w:rsidRPr="00176501">
              <w:t>apie turimas transporto priemones bei jų charakteristikas, transporto priemonių įregistravimo ir išregistravimo</w:t>
            </w:r>
            <w:r>
              <w:t xml:space="preserve"> datas, registravimo aplinkybes</w:t>
            </w:r>
          </w:p>
          <w:p w:rsidR="008B5F67" w:rsidRPr="00176501" w:rsidRDefault="008B5F67" w:rsidP="008B5F67">
            <w:pPr>
              <w:tabs>
                <w:tab w:val="left" w:pos="426"/>
              </w:tabs>
            </w:pPr>
            <w:r>
              <w:t xml:space="preserve">       9</w:t>
            </w:r>
            <w:r w:rsidRPr="005B11EB">
              <w:t xml:space="preserve">. </w:t>
            </w:r>
            <w:proofErr w:type="spellStart"/>
            <w:r w:rsidRPr="005B11EB">
              <w:t>Neįgalumo</w:t>
            </w:r>
            <w:proofErr w:type="spellEnd"/>
            <w:r w:rsidRPr="005B11EB">
              <w:t xml:space="preserve"> ir darbingumo nustatymo tarnybos prie Socialinės apsaugos ir darbo ministerijos (Švitrigailos g. 10, 03223 Vilnius, </w:t>
            </w:r>
            <w:hyperlink r:id="rId63" w:history="1">
              <w:r w:rsidRPr="00E56291">
                <w:rPr>
                  <w:rStyle w:val="Hipersaitas"/>
                </w:rPr>
                <w:t>www.ndnt.lt</w:t>
              </w:r>
            </w:hyperlink>
            <w:r w:rsidRPr="005B11EB">
              <w:t>) ir jos teritorinių skyrių –</w:t>
            </w:r>
            <w:r>
              <w:t xml:space="preserve"> </w:t>
            </w:r>
            <w:r w:rsidRPr="00176501">
              <w:t xml:space="preserve">apie nustatytus darbingumo ir </w:t>
            </w:r>
            <w:proofErr w:type="spellStart"/>
            <w:r w:rsidRPr="00176501">
              <w:t>neįgalumo</w:t>
            </w:r>
            <w:proofErr w:type="spellEnd"/>
            <w:r w:rsidRPr="00176501">
              <w:t xml:space="preserve"> lygius bei jų nustatymo laikotarpius, nustatytus specialiuosius poreikius bei jų nustatymo laiko</w:t>
            </w:r>
            <w:r>
              <w:t>tarpius, įtakojančias diagnozes</w:t>
            </w:r>
          </w:p>
          <w:p w:rsidR="008B5F67" w:rsidRPr="00176501" w:rsidRDefault="008B5F67" w:rsidP="008B5F67">
            <w:r>
              <w:t xml:space="preserve">       10. VĮ Žemės ūkio informacijos ir kaimo verslo centras Ūkinių gyvūnų registro ir Žemės ūkio transporto priemonių registro  (Vinco Kudirkos g. 18-1, 03105 Vilnius, </w:t>
            </w:r>
            <w:hyperlink r:id="rId64" w:history="1">
              <w:r w:rsidRPr="00E56291">
                <w:rPr>
                  <w:rStyle w:val="Hipersaitas"/>
                </w:rPr>
                <w:t>www@vic.lt</w:t>
              </w:r>
            </w:hyperlink>
            <w:r>
              <w:t xml:space="preserve">) – </w:t>
            </w:r>
            <w:r w:rsidRPr="00176501">
              <w:t>apie turimu</w:t>
            </w:r>
            <w:r>
              <w:t xml:space="preserve">s ūkinius gyvūnus ir jų skaičių ir </w:t>
            </w:r>
            <w:r w:rsidRPr="00176501">
              <w:t>apie turimas žemės ūkio transporto pr</w:t>
            </w:r>
            <w:r>
              <w:t>iemones bei jų charakteristikas</w:t>
            </w:r>
          </w:p>
          <w:p w:rsidR="008B5F67" w:rsidRDefault="008B5F67" w:rsidP="008B5F67">
            <w:r>
              <w:t xml:space="preserve">       11</w:t>
            </w:r>
            <w:r w:rsidRPr="005B11EB">
              <w:t>. VĮ Registrų centro (</w:t>
            </w:r>
            <w:r>
              <w:t xml:space="preserve">Vinco Kudirkos g. 18-3,  03105 Vilnius, </w:t>
            </w:r>
            <w:hyperlink r:id="rId65" w:history="1">
              <w:r w:rsidRPr="00E56291">
                <w:rPr>
                  <w:rStyle w:val="Hipersaitas"/>
                </w:rPr>
                <w:t>www.registrucentras.lt</w:t>
              </w:r>
            </w:hyperlink>
            <w:r w:rsidRPr="005B11EB">
              <w:t xml:space="preserve">) – </w:t>
            </w:r>
            <w:r w:rsidRPr="00DC10EA">
              <w:t xml:space="preserve">apie asmens ir (ar) bendrai gyvenančių asmenų turimą registruotą nekilnojamąjį turtą </w:t>
            </w:r>
            <w:r w:rsidRPr="00DC10EA">
              <w:lastRenderedPageBreak/>
              <w:t>(statinius, tarp jų nebaigtus statyti; žemę, įskaitant užimtą miško ir vandens telkinių) pagal Nekilnojamojo turto registro pažymą socialinei paramai gauti</w:t>
            </w:r>
          </w:p>
          <w:p w:rsidR="008B5F67" w:rsidRPr="00DC10EA" w:rsidRDefault="008B5F67" w:rsidP="008B5F67">
            <w:pPr>
              <w:ind w:firstLine="90"/>
            </w:pPr>
            <w:r>
              <w:t xml:space="preserve">      12. </w:t>
            </w:r>
            <w:proofErr w:type="spellStart"/>
            <w:r w:rsidRPr="00176501">
              <w:t>VšĮ</w:t>
            </w:r>
            <w:proofErr w:type="spellEnd"/>
            <w:r w:rsidRPr="00176501">
              <w:t xml:space="preserve"> ,,</w:t>
            </w:r>
            <w:proofErr w:type="spellStart"/>
            <w:r w:rsidRPr="00176501">
              <w:t>Emprekis</w:t>
            </w:r>
            <w:proofErr w:type="spellEnd"/>
            <w:r w:rsidRPr="00176501">
              <w:t>“</w:t>
            </w:r>
            <w:r>
              <w:t xml:space="preserve">(Lygybės g. 18, 51379 Kaunas, </w:t>
            </w:r>
            <w:hyperlink r:id="rId66" w:history="1">
              <w:r>
                <w:rPr>
                  <w:rStyle w:val="Hipersaitas"/>
                  <w:color w:val="0066FF"/>
                </w:rPr>
                <w:t>konsultacijos@emprekis.lt</w:t>
              </w:r>
            </w:hyperlink>
            <w:r>
              <w:rPr>
                <w:color w:val="003366"/>
              </w:rPr>
              <w:t xml:space="preserve">) </w:t>
            </w:r>
            <w:r>
              <w:t xml:space="preserve">- </w:t>
            </w:r>
            <w:r w:rsidRPr="00176501">
              <w:t>apie transporto priemonių ir žemės ūk</w:t>
            </w:r>
            <w:r>
              <w:t>io transporto priemonių kainas</w:t>
            </w:r>
          </w:p>
          <w:p w:rsidR="00BB6852" w:rsidRPr="007F5D29" w:rsidRDefault="00BB6852" w:rsidP="00BB6852"/>
        </w:tc>
      </w:tr>
      <w:tr w:rsidR="009C32F7" w:rsidRPr="009C32F7" w:rsidTr="009C32F7">
        <w:tc>
          <w:tcPr>
            <w:tcW w:w="1309" w:type="dxa"/>
            <w:tcBorders>
              <w:top w:val="single" w:sz="4" w:space="0" w:color="auto"/>
              <w:left w:val="single" w:sz="4" w:space="0" w:color="auto"/>
              <w:bottom w:val="single" w:sz="4" w:space="0" w:color="auto"/>
              <w:right w:val="single" w:sz="4" w:space="0" w:color="auto"/>
            </w:tcBorders>
          </w:tcPr>
          <w:p w:rsidR="00BB6852" w:rsidRPr="009C32F7" w:rsidRDefault="00BB6852" w:rsidP="009C32F7">
            <w:pPr>
              <w:spacing w:line="360" w:lineRule="auto"/>
              <w:jc w:val="center"/>
              <w:rPr>
                <w:b/>
              </w:rPr>
            </w:pPr>
            <w:r w:rsidRPr="009C32F7">
              <w:rPr>
                <w:b/>
              </w:rPr>
              <w:lastRenderedPageBreak/>
              <w:t>H</w:t>
            </w:r>
          </w:p>
        </w:tc>
        <w:tc>
          <w:tcPr>
            <w:tcW w:w="5284"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pPr>
            <w:r w:rsidRPr="009C32F7">
              <w:rPr>
                <w:b/>
              </w:rPr>
              <w:t>Paslaugos vadovas</w:t>
            </w:r>
          </w:p>
        </w:tc>
        <w:tc>
          <w:tcPr>
            <w:tcW w:w="2080" w:type="dxa"/>
            <w:tcBorders>
              <w:top w:val="single" w:sz="4" w:space="0" w:color="auto"/>
              <w:left w:val="single" w:sz="4" w:space="0" w:color="auto"/>
              <w:bottom w:val="single" w:sz="4" w:space="0" w:color="auto"/>
              <w:right w:val="single" w:sz="4" w:space="0" w:color="auto"/>
            </w:tcBorders>
          </w:tcPr>
          <w:p w:rsidR="00BB6852" w:rsidRDefault="00BB6852" w:rsidP="009C32F7">
            <w:pPr>
              <w:spacing w:line="360" w:lineRule="auto"/>
              <w:jc w:val="center"/>
            </w:pPr>
            <w:r>
              <w:t>TAIP</w:t>
            </w:r>
          </w:p>
        </w:tc>
        <w:tc>
          <w:tcPr>
            <w:tcW w:w="6375" w:type="dxa"/>
            <w:tcBorders>
              <w:top w:val="single" w:sz="4" w:space="0" w:color="auto"/>
              <w:left w:val="single" w:sz="4" w:space="0" w:color="auto"/>
              <w:bottom w:val="single" w:sz="4" w:space="0" w:color="auto"/>
              <w:right w:val="single" w:sz="4" w:space="0" w:color="auto"/>
            </w:tcBorders>
          </w:tcPr>
          <w:p w:rsidR="00BB6852" w:rsidRPr="009C32F7" w:rsidRDefault="00BB6852" w:rsidP="00666762">
            <w:pPr>
              <w:rPr>
                <w:b/>
              </w:rPr>
            </w:pPr>
            <w:r>
              <w:t>Piniginės</w:t>
            </w:r>
            <w:r w:rsidRPr="006730FA">
              <w:t xml:space="preserve"> paramos skyriaus vedėja </w:t>
            </w:r>
            <w:smartTag w:uri="urn:schemas-microsoft-com:office:smarttags" w:element="PersonName">
              <w:smartTagPr>
                <w:attr w:name="ProductID" w:val="Vida Bružinskaitė"/>
              </w:smartTagPr>
              <w:r w:rsidRPr="006730FA">
                <w:t>Vida Bružinskaitė</w:t>
              </w:r>
            </w:smartTag>
            <w:r w:rsidRPr="006730FA">
              <w:t xml:space="preserve">, tel. </w:t>
            </w:r>
            <w:r>
              <w:t>(</w:t>
            </w:r>
            <w:r w:rsidRPr="006730FA">
              <w:t>8 343</w:t>
            </w:r>
            <w:r>
              <w:t>)</w:t>
            </w:r>
            <w:r w:rsidRPr="006730FA">
              <w:t xml:space="preserve"> 90</w:t>
            </w:r>
            <w:r>
              <w:t xml:space="preserve"> </w:t>
            </w:r>
            <w:r w:rsidRPr="006730FA">
              <w:t xml:space="preserve">016, </w:t>
            </w:r>
            <w:proofErr w:type="spellStart"/>
            <w:r w:rsidRPr="006730FA">
              <w:t>el.p</w:t>
            </w:r>
            <w:proofErr w:type="spellEnd"/>
            <w:r w:rsidRPr="006730FA">
              <w:t xml:space="preserve">. </w:t>
            </w:r>
            <w:hyperlink r:id="rId67" w:history="1">
              <w:r w:rsidRPr="006730FA">
                <w:rPr>
                  <w:rStyle w:val="Hipersaitas"/>
                </w:rPr>
                <w:t>vida.bruzinskaite@marijampole.lt</w:t>
              </w:r>
            </w:hyperlink>
          </w:p>
        </w:tc>
      </w:tr>
      <w:tr w:rsidR="008B5F67" w:rsidRPr="009C32F7" w:rsidTr="009C32F7">
        <w:tc>
          <w:tcPr>
            <w:tcW w:w="1309" w:type="dxa"/>
            <w:tcBorders>
              <w:top w:val="single" w:sz="4" w:space="0" w:color="auto"/>
              <w:left w:val="single" w:sz="4" w:space="0" w:color="auto"/>
              <w:bottom w:val="single" w:sz="4" w:space="0" w:color="auto"/>
              <w:right w:val="single" w:sz="4" w:space="0" w:color="auto"/>
            </w:tcBorders>
          </w:tcPr>
          <w:p w:rsidR="008B5F67" w:rsidRPr="009C32F7" w:rsidRDefault="008B5F67" w:rsidP="009C32F7">
            <w:pPr>
              <w:jc w:val="center"/>
              <w:rPr>
                <w:b/>
              </w:rPr>
            </w:pPr>
            <w:r w:rsidRPr="009C32F7">
              <w:rPr>
                <w:b/>
              </w:rPr>
              <w:t>K</w:t>
            </w:r>
          </w:p>
        </w:tc>
        <w:tc>
          <w:tcPr>
            <w:tcW w:w="5284" w:type="dxa"/>
            <w:tcBorders>
              <w:top w:val="single" w:sz="4" w:space="0" w:color="auto"/>
              <w:left w:val="single" w:sz="4" w:space="0" w:color="auto"/>
              <w:bottom w:val="single" w:sz="4" w:space="0" w:color="auto"/>
              <w:right w:val="single" w:sz="4" w:space="0" w:color="auto"/>
            </w:tcBorders>
          </w:tcPr>
          <w:p w:rsidR="008B5F67" w:rsidRDefault="008B5F67" w:rsidP="00666762">
            <w:r w:rsidRPr="009C32F7">
              <w:rPr>
                <w:b/>
              </w:rPr>
              <w:t>Institucijos administracijos padaliniai (pavaldžios įstaigos), su kuriais derinamas atsakymo asmeniui projektas</w:t>
            </w:r>
          </w:p>
        </w:tc>
        <w:tc>
          <w:tcPr>
            <w:tcW w:w="2080" w:type="dxa"/>
            <w:tcBorders>
              <w:top w:val="single" w:sz="4" w:space="0" w:color="auto"/>
              <w:left w:val="single" w:sz="4" w:space="0" w:color="auto"/>
              <w:bottom w:val="single" w:sz="4" w:space="0" w:color="auto"/>
              <w:right w:val="single" w:sz="4" w:space="0" w:color="auto"/>
            </w:tcBorders>
          </w:tcPr>
          <w:p w:rsidR="008B5F67" w:rsidRDefault="008B5F67" w:rsidP="009C32F7">
            <w:pPr>
              <w:jc w:val="center"/>
            </w:pPr>
          </w:p>
          <w:p w:rsidR="008B5F67" w:rsidRDefault="008B5F67" w:rsidP="009C32F7">
            <w:pPr>
              <w:jc w:val="center"/>
            </w:pPr>
            <w:r>
              <w:t>TAIP</w:t>
            </w:r>
          </w:p>
        </w:tc>
        <w:tc>
          <w:tcPr>
            <w:tcW w:w="6375" w:type="dxa"/>
            <w:tcBorders>
              <w:top w:val="single" w:sz="4" w:space="0" w:color="auto"/>
              <w:left w:val="single" w:sz="4" w:space="0" w:color="auto"/>
              <w:bottom w:val="single" w:sz="4" w:space="0" w:color="auto"/>
              <w:right w:val="single" w:sz="4" w:space="0" w:color="auto"/>
            </w:tcBorders>
          </w:tcPr>
          <w:p w:rsidR="008B5F67" w:rsidRDefault="008B5F67" w:rsidP="0017013F">
            <w:r>
              <w:t xml:space="preserve">Teisės skyriaus vedėja Ilona Žilinskienė, tel. (8 343) 90 028, </w:t>
            </w:r>
            <w:proofErr w:type="spellStart"/>
            <w:r>
              <w:t>el.p</w:t>
            </w:r>
            <w:proofErr w:type="spellEnd"/>
            <w:r>
              <w:t xml:space="preserve">. </w:t>
            </w:r>
            <w:hyperlink r:id="rId68" w:history="1">
              <w:r w:rsidRPr="0060571D">
                <w:rPr>
                  <w:rStyle w:val="Hipersaitas"/>
                </w:rPr>
                <w:t>ilona.zilinskiene</w:t>
              </w:r>
              <w:r w:rsidRPr="005C6EBC">
                <w:rPr>
                  <w:rStyle w:val="Hipersaitas"/>
                  <w:lang w:val="da-DK"/>
                </w:rPr>
                <w:t>@</w:t>
              </w:r>
              <w:proofErr w:type="spellStart"/>
              <w:r w:rsidRPr="0060571D">
                <w:rPr>
                  <w:rStyle w:val="Hipersaitas"/>
                </w:rPr>
                <w:t>marijampole.lt</w:t>
              </w:r>
              <w:proofErr w:type="spellEnd"/>
            </w:hyperlink>
          </w:p>
          <w:p w:rsidR="008B5F67" w:rsidRPr="004A1AB9" w:rsidRDefault="008B5F67" w:rsidP="0017013F">
            <w:pPr>
              <w:rPr>
                <w:b/>
              </w:rPr>
            </w:pPr>
            <w:r>
              <w:t xml:space="preserve"> </w:t>
            </w:r>
          </w:p>
        </w:tc>
      </w:tr>
      <w:tr w:rsidR="008B5F67" w:rsidRPr="009C32F7" w:rsidTr="009C32F7">
        <w:tc>
          <w:tcPr>
            <w:tcW w:w="1309" w:type="dxa"/>
            <w:tcBorders>
              <w:top w:val="single" w:sz="4" w:space="0" w:color="auto"/>
              <w:left w:val="single" w:sz="4" w:space="0" w:color="auto"/>
              <w:bottom w:val="single" w:sz="4" w:space="0" w:color="auto"/>
              <w:right w:val="single" w:sz="4" w:space="0" w:color="auto"/>
            </w:tcBorders>
          </w:tcPr>
          <w:p w:rsidR="008B5F67" w:rsidRPr="009C32F7" w:rsidRDefault="008B5F67" w:rsidP="009C32F7">
            <w:pPr>
              <w:spacing w:line="360" w:lineRule="auto"/>
              <w:jc w:val="center"/>
              <w:rPr>
                <w:b/>
              </w:rPr>
            </w:pPr>
            <w:r w:rsidRPr="009C32F7">
              <w:rPr>
                <w:b/>
              </w:rPr>
              <w:t>L</w:t>
            </w:r>
          </w:p>
        </w:tc>
        <w:tc>
          <w:tcPr>
            <w:tcW w:w="5284" w:type="dxa"/>
            <w:tcBorders>
              <w:top w:val="single" w:sz="4" w:space="0" w:color="auto"/>
              <w:left w:val="single" w:sz="4" w:space="0" w:color="auto"/>
              <w:bottom w:val="single" w:sz="4" w:space="0" w:color="auto"/>
              <w:right w:val="single" w:sz="4" w:space="0" w:color="auto"/>
            </w:tcBorders>
          </w:tcPr>
          <w:p w:rsidR="008B5F67" w:rsidRDefault="008B5F67" w:rsidP="009C32F7">
            <w:pPr>
              <w:spacing w:line="360" w:lineRule="auto"/>
            </w:pPr>
            <w:r w:rsidRPr="009C32F7">
              <w:rPr>
                <w:b/>
              </w:rPr>
              <w:t>Institucijos vadovas ar jo įgaliotas tarnautojas</w:t>
            </w:r>
          </w:p>
        </w:tc>
        <w:tc>
          <w:tcPr>
            <w:tcW w:w="2080" w:type="dxa"/>
            <w:tcBorders>
              <w:top w:val="single" w:sz="4" w:space="0" w:color="auto"/>
              <w:left w:val="single" w:sz="4" w:space="0" w:color="auto"/>
              <w:bottom w:val="single" w:sz="4" w:space="0" w:color="auto"/>
              <w:right w:val="single" w:sz="4" w:space="0" w:color="auto"/>
            </w:tcBorders>
          </w:tcPr>
          <w:p w:rsidR="008B5F67" w:rsidRDefault="008B5F67" w:rsidP="009C32F7">
            <w:pPr>
              <w:spacing w:line="360" w:lineRule="auto"/>
              <w:jc w:val="center"/>
            </w:pPr>
            <w:r>
              <w:t>TAIP</w:t>
            </w:r>
          </w:p>
        </w:tc>
        <w:tc>
          <w:tcPr>
            <w:tcW w:w="6375" w:type="dxa"/>
            <w:tcBorders>
              <w:top w:val="single" w:sz="4" w:space="0" w:color="auto"/>
              <w:left w:val="single" w:sz="4" w:space="0" w:color="auto"/>
              <w:bottom w:val="single" w:sz="4" w:space="0" w:color="auto"/>
              <w:right w:val="single" w:sz="4" w:space="0" w:color="auto"/>
            </w:tcBorders>
          </w:tcPr>
          <w:p w:rsidR="008B5F67" w:rsidRPr="0025395E" w:rsidRDefault="008B5F67" w:rsidP="0017013F">
            <w:r>
              <w:t xml:space="preserve">Marijampolės savivaldybės administracijos direktorius </w:t>
            </w:r>
            <w:r w:rsidRPr="0025395E">
              <w:t xml:space="preserve">Karolis </w:t>
            </w:r>
            <w:proofErr w:type="spellStart"/>
            <w:r w:rsidRPr="0025395E">
              <w:t>Podolskis</w:t>
            </w:r>
            <w:proofErr w:type="spellEnd"/>
            <w:r w:rsidRPr="0025395E">
              <w:t xml:space="preserve">, tel. (8 343) 90 011, </w:t>
            </w:r>
            <w:proofErr w:type="spellStart"/>
            <w:r w:rsidRPr="0025395E">
              <w:t>el</w:t>
            </w:r>
            <w:proofErr w:type="spellEnd"/>
            <w:r w:rsidRPr="0025395E">
              <w:t xml:space="preserve"> p. </w:t>
            </w:r>
            <w:hyperlink r:id="rId69" w:history="1">
              <w:r w:rsidRPr="0025395E">
                <w:rPr>
                  <w:rStyle w:val="Hipersaitas"/>
                </w:rPr>
                <w:t>karolis.podolskis</w:t>
              </w:r>
              <w:r w:rsidRPr="0025395E">
                <w:rPr>
                  <w:rStyle w:val="Hipersaitas"/>
                  <w:lang w:val="en-US"/>
                </w:rPr>
                <w:t>@marijampole.lt</w:t>
              </w:r>
            </w:hyperlink>
          </w:p>
          <w:p w:rsidR="008B5F67" w:rsidRPr="00F004AF" w:rsidRDefault="008B5F67" w:rsidP="0017013F">
            <w:pPr>
              <w:rPr>
                <w:lang w:val="en-US"/>
              </w:rPr>
            </w:pPr>
          </w:p>
        </w:tc>
      </w:tr>
    </w:tbl>
    <w:p w:rsidR="00984DD5" w:rsidRPr="00CE4EF4" w:rsidRDefault="00984DD5" w:rsidP="00145B66">
      <w:pPr>
        <w:pStyle w:val="Pagrindiniotekstotrauka3"/>
        <w:ind w:left="5103" w:right="-29"/>
      </w:pPr>
    </w:p>
    <w:sectPr w:rsidR="00984DD5" w:rsidRPr="00CE4EF4" w:rsidSect="00145B66">
      <w:headerReference w:type="default" r:id="rId70"/>
      <w:footerReference w:type="default" r:id="rId71"/>
      <w:headerReference w:type="first" r:id="rId72"/>
      <w:footerReference w:type="first" r:id="rId73"/>
      <w:type w:val="continuous"/>
      <w:pgSz w:w="16838" w:h="11906" w:orient="landscape"/>
      <w:pgMar w:top="0" w:right="1134" w:bottom="567" w:left="1134" w:header="567" w:footer="567" w:gutter="0"/>
      <w:pgNumType w:start="1"/>
      <w:cols w:space="1296"/>
      <w:formProt w:val="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B50" w:rsidRDefault="00884B50">
      <w:r>
        <w:separator/>
      </w:r>
    </w:p>
  </w:endnote>
  <w:endnote w:type="continuationSeparator" w:id="0">
    <w:p w:rsidR="00884B50" w:rsidRDefault="00884B5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TimesLT">
    <w:altName w:val="Times New Roman"/>
    <w:charset w:val="BA"/>
    <w:family w:val="roman"/>
    <w:pitch w:val="variable"/>
    <w:sig w:usb0="00000287" w:usb1="00000000" w:usb2="00000000" w:usb3="00000000" w:csb0="0000009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F12" w:rsidRDefault="00F52F12">
    <w:pPr>
      <w:pStyle w:val="Por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D5" w:rsidRPr="00153261" w:rsidRDefault="00984DD5" w:rsidP="00EA331D">
    <w:pPr>
      <w:pStyle w:val="Porat"/>
      <w:tabs>
        <w:tab w:val="clear" w:pos="4819"/>
        <w:tab w:val="clear" w:pos="9638"/>
      </w:tabs>
      <w:jc w:val="right"/>
      <w:rPr>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F12" w:rsidRDefault="00F52F12">
    <w:pPr>
      <w:pStyle w:val="Pora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D5" w:rsidRPr="00B079FA" w:rsidRDefault="00984DD5" w:rsidP="00B079FA">
    <w:pPr>
      <w:pStyle w:val="Porat"/>
      <w:jc w:val="right"/>
      <w:rPr>
        <w:sz w:val="20"/>
        <w:szCs w:val="20"/>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D5" w:rsidRPr="009E2655" w:rsidRDefault="00984DD5" w:rsidP="009E2655">
    <w:pPr>
      <w:pStyle w:val="Porat"/>
      <w:jc w:val="right"/>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B50" w:rsidRDefault="00884B50">
      <w:r>
        <w:separator/>
      </w:r>
    </w:p>
  </w:footnote>
  <w:footnote w:type="continuationSeparator" w:id="0">
    <w:p w:rsidR="00884B50" w:rsidRDefault="00884B5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F12" w:rsidRDefault="00F52F12">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D5" w:rsidRPr="00153261" w:rsidRDefault="00984DD5" w:rsidP="00024D31">
    <w:pPr>
      <w:pStyle w:val="Antrats"/>
      <w:jc w:val="center"/>
      <w:rPr>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2F12" w:rsidRDefault="00F52F12">
    <w:pPr>
      <w:pStyle w:val="Antrat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D5" w:rsidRPr="00140C7C" w:rsidRDefault="00984DD5" w:rsidP="00024D31">
    <w:pPr>
      <w:pStyle w:val="Antrats"/>
      <w:jc w:val="center"/>
      <w:rPr>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4DD5" w:rsidRPr="00024D31" w:rsidRDefault="00984DD5" w:rsidP="00024D31">
    <w:pPr>
      <w:pStyle w:val="Antrats"/>
      <w:jc w:val="cente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4C6CC2"/>
    <w:lvl w:ilvl="0">
      <w:start w:val="1"/>
      <w:numFmt w:val="decimal"/>
      <w:lvlText w:val="%1."/>
      <w:lvlJc w:val="left"/>
      <w:pPr>
        <w:tabs>
          <w:tab w:val="num" w:pos="1492"/>
        </w:tabs>
        <w:ind w:left="1492" w:hanging="360"/>
      </w:pPr>
    </w:lvl>
  </w:abstractNum>
  <w:abstractNum w:abstractNumId="1">
    <w:nsid w:val="FFFFFF7D"/>
    <w:multiLevelType w:val="singleLevel"/>
    <w:tmpl w:val="36B65DE0"/>
    <w:lvl w:ilvl="0">
      <w:start w:val="1"/>
      <w:numFmt w:val="decimal"/>
      <w:lvlText w:val="%1."/>
      <w:lvlJc w:val="left"/>
      <w:pPr>
        <w:tabs>
          <w:tab w:val="num" w:pos="1209"/>
        </w:tabs>
        <w:ind w:left="1209" w:hanging="360"/>
      </w:pPr>
    </w:lvl>
  </w:abstractNum>
  <w:abstractNum w:abstractNumId="2">
    <w:nsid w:val="FFFFFF7E"/>
    <w:multiLevelType w:val="singleLevel"/>
    <w:tmpl w:val="BF46913A"/>
    <w:lvl w:ilvl="0">
      <w:start w:val="1"/>
      <w:numFmt w:val="decimal"/>
      <w:lvlText w:val="%1."/>
      <w:lvlJc w:val="left"/>
      <w:pPr>
        <w:tabs>
          <w:tab w:val="num" w:pos="926"/>
        </w:tabs>
        <w:ind w:left="926" w:hanging="360"/>
      </w:pPr>
    </w:lvl>
  </w:abstractNum>
  <w:abstractNum w:abstractNumId="3">
    <w:nsid w:val="FFFFFF7F"/>
    <w:multiLevelType w:val="singleLevel"/>
    <w:tmpl w:val="98DCBC32"/>
    <w:lvl w:ilvl="0">
      <w:start w:val="1"/>
      <w:numFmt w:val="decimal"/>
      <w:lvlText w:val="%1."/>
      <w:lvlJc w:val="left"/>
      <w:pPr>
        <w:tabs>
          <w:tab w:val="num" w:pos="643"/>
        </w:tabs>
        <w:ind w:left="643" w:hanging="360"/>
      </w:pPr>
    </w:lvl>
  </w:abstractNum>
  <w:abstractNum w:abstractNumId="4">
    <w:nsid w:val="FFFFFF80"/>
    <w:multiLevelType w:val="singleLevel"/>
    <w:tmpl w:val="9C3E610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B7A5A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3A230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6A543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AF819BE"/>
    <w:lvl w:ilvl="0">
      <w:start w:val="1"/>
      <w:numFmt w:val="decimal"/>
      <w:lvlText w:val="%1."/>
      <w:lvlJc w:val="left"/>
      <w:pPr>
        <w:tabs>
          <w:tab w:val="num" w:pos="360"/>
        </w:tabs>
        <w:ind w:left="360" w:hanging="360"/>
      </w:pPr>
    </w:lvl>
  </w:abstractNum>
  <w:abstractNum w:abstractNumId="9">
    <w:nsid w:val="FFFFFF89"/>
    <w:multiLevelType w:val="singleLevel"/>
    <w:tmpl w:val="F4003FCE"/>
    <w:lvl w:ilvl="0">
      <w:start w:val="1"/>
      <w:numFmt w:val="bullet"/>
      <w:lvlText w:val=""/>
      <w:lvlJc w:val="left"/>
      <w:pPr>
        <w:tabs>
          <w:tab w:val="num" w:pos="360"/>
        </w:tabs>
        <w:ind w:left="360" w:hanging="360"/>
      </w:pPr>
      <w:rPr>
        <w:rFonts w:ascii="Symbol" w:hAnsi="Symbol" w:hint="default"/>
      </w:rPr>
    </w:lvl>
  </w:abstractNum>
  <w:abstractNum w:abstractNumId="10">
    <w:nsid w:val="001308D1"/>
    <w:multiLevelType w:val="hybridMultilevel"/>
    <w:tmpl w:val="803E5DF0"/>
    <w:lvl w:ilvl="0" w:tplc="67E8C33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1">
    <w:nsid w:val="10A4147F"/>
    <w:multiLevelType w:val="hybridMultilevel"/>
    <w:tmpl w:val="89E8185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2">
    <w:nsid w:val="1DB028F1"/>
    <w:multiLevelType w:val="multilevel"/>
    <w:tmpl w:val="BC8E322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4">
    <w:nsid w:val="20117143"/>
    <w:multiLevelType w:val="hybridMultilevel"/>
    <w:tmpl w:val="AE023776"/>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nsid w:val="25F85F48"/>
    <w:multiLevelType w:val="hybridMultilevel"/>
    <w:tmpl w:val="10EA5022"/>
    <w:lvl w:ilvl="0" w:tplc="69706FD8">
      <w:start w:val="1"/>
      <w:numFmt w:val="decimal"/>
      <w:lvlText w:val="%1."/>
      <w:lvlJc w:val="left"/>
      <w:pPr>
        <w:ind w:left="1082" w:hanging="690"/>
      </w:pPr>
      <w:rPr>
        <w:rFonts w:hint="default"/>
      </w:rPr>
    </w:lvl>
    <w:lvl w:ilvl="1" w:tplc="04270019" w:tentative="1">
      <w:start w:val="1"/>
      <w:numFmt w:val="lowerLetter"/>
      <w:lvlText w:val="%2."/>
      <w:lvlJc w:val="left"/>
      <w:pPr>
        <w:ind w:left="1472" w:hanging="360"/>
      </w:pPr>
    </w:lvl>
    <w:lvl w:ilvl="2" w:tplc="0427001B" w:tentative="1">
      <w:start w:val="1"/>
      <w:numFmt w:val="lowerRoman"/>
      <w:lvlText w:val="%3."/>
      <w:lvlJc w:val="right"/>
      <w:pPr>
        <w:ind w:left="2192" w:hanging="180"/>
      </w:pPr>
    </w:lvl>
    <w:lvl w:ilvl="3" w:tplc="0427000F" w:tentative="1">
      <w:start w:val="1"/>
      <w:numFmt w:val="decimal"/>
      <w:lvlText w:val="%4."/>
      <w:lvlJc w:val="left"/>
      <w:pPr>
        <w:ind w:left="2912" w:hanging="360"/>
      </w:pPr>
    </w:lvl>
    <w:lvl w:ilvl="4" w:tplc="04270019" w:tentative="1">
      <w:start w:val="1"/>
      <w:numFmt w:val="lowerLetter"/>
      <w:lvlText w:val="%5."/>
      <w:lvlJc w:val="left"/>
      <w:pPr>
        <w:ind w:left="3632" w:hanging="360"/>
      </w:pPr>
    </w:lvl>
    <w:lvl w:ilvl="5" w:tplc="0427001B" w:tentative="1">
      <w:start w:val="1"/>
      <w:numFmt w:val="lowerRoman"/>
      <w:lvlText w:val="%6."/>
      <w:lvlJc w:val="right"/>
      <w:pPr>
        <w:ind w:left="4352" w:hanging="180"/>
      </w:pPr>
    </w:lvl>
    <w:lvl w:ilvl="6" w:tplc="0427000F" w:tentative="1">
      <w:start w:val="1"/>
      <w:numFmt w:val="decimal"/>
      <w:lvlText w:val="%7."/>
      <w:lvlJc w:val="left"/>
      <w:pPr>
        <w:ind w:left="5072" w:hanging="360"/>
      </w:pPr>
    </w:lvl>
    <w:lvl w:ilvl="7" w:tplc="04270019" w:tentative="1">
      <w:start w:val="1"/>
      <w:numFmt w:val="lowerLetter"/>
      <w:lvlText w:val="%8."/>
      <w:lvlJc w:val="left"/>
      <w:pPr>
        <w:ind w:left="5792" w:hanging="360"/>
      </w:pPr>
    </w:lvl>
    <w:lvl w:ilvl="8" w:tplc="0427001B" w:tentative="1">
      <w:start w:val="1"/>
      <w:numFmt w:val="lowerRoman"/>
      <w:lvlText w:val="%9."/>
      <w:lvlJc w:val="right"/>
      <w:pPr>
        <w:ind w:left="6512" w:hanging="180"/>
      </w:pPr>
    </w:lvl>
  </w:abstractNum>
  <w:abstractNum w:abstractNumId="16">
    <w:nsid w:val="27BE572E"/>
    <w:multiLevelType w:val="hybridMultilevel"/>
    <w:tmpl w:val="44BE9ADC"/>
    <w:lvl w:ilvl="0" w:tplc="0DD0214C">
      <w:numFmt w:val="bullet"/>
      <w:lvlText w:val=""/>
      <w:lvlJc w:val="left"/>
      <w:pPr>
        <w:tabs>
          <w:tab w:val="num" w:pos="1155"/>
        </w:tabs>
        <w:ind w:left="1155" w:hanging="435"/>
      </w:pPr>
      <w:rPr>
        <w:rFonts w:ascii="Wingdings 2" w:eastAsia="Times New Roman" w:hAnsi="Wingdings 2" w:cs="Times New Roman" w:hint="default"/>
        <w:sz w:val="31"/>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7">
    <w:nsid w:val="2A8144BC"/>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18">
    <w:nsid w:val="2C853406"/>
    <w:multiLevelType w:val="hybridMultilevel"/>
    <w:tmpl w:val="DF624916"/>
    <w:lvl w:ilvl="0" w:tplc="7E74BC42">
      <w:start w:val="2005"/>
      <w:numFmt w:val="bullet"/>
      <w:lvlText w:val=""/>
      <w:lvlJc w:val="left"/>
      <w:pPr>
        <w:tabs>
          <w:tab w:val="num" w:pos="450"/>
        </w:tabs>
        <w:ind w:left="450" w:hanging="390"/>
      </w:pPr>
      <w:rPr>
        <w:rFonts w:ascii="Webdings" w:eastAsia="Times New Roman" w:hAnsi="Webdings"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tentative="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9">
    <w:nsid w:val="2F5F08F9"/>
    <w:multiLevelType w:val="hybridMultilevel"/>
    <w:tmpl w:val="17AEE2BC"/>
    <w:lvl w:ilvl="0" w:tplc="EDE29554">
      <w:start w:val="1"/>
      <w:numFmt w:val="decimal"/>
      <w:lvlText w:val="%1."/>
      <w:lvlJc w:val="left"/>
      <w:pPr>
        <w:tabs>
          <w:tab w:val="num" w:pos="720"/>
        </w:tabs>
        <w:ind w:left="720" w:hanging="360"/>
      </w:pPr>
      <w:rPr>
        <w:rFonts w:hint="default"/>
        <w:i w:val="0"/>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0">
    <w:nsid w:val="328544B9"/>
    <w:multiLevelType w:val="hybridMultilevel"/>
    <w:tmpl w:val="7974F906"/>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1">
    <w:nsid w:val="3B462EE9"/>
    <w:multiLevelType w:val="multilevel"/>
    <w:tmpl w:val="A10E3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E2A2549"/>
    <w:multiLevelType w:val="multilevel"/>
    <w:tmpl w:val="1C2050E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408B59CE"/>
    <w:multiLevelType w:val="hybridMultilevel"/>
    <w:tmpl w:val="F9D057CA"/>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nsid w:val="4D2952D4"/>
    <w:multiLevelType w:val="hybridMultilevel"/>
    <w:tmpl w:val="4BCC3D80"/>
    <w:lvl w:ilvl="0" w:tplc="04270001">
      <w:start w:val="1"/>
      <w:numFmt w:val="bullet"/>
      <w:lvlText w:val=""/>
      <w:lvlJc w:val="left"/>
      <w:pPr>
        <w:ind w:left="720" w:hanging="360"/>
      </w:pPr>
      <w:rPr>
        <w:rFonts w:ascii="Symbol" w:hAnsi="Symbol"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nsid w:val="531A4B1E"/>
    <w:multiLevelType w:val="hybridMultilevel"/>
    <w:tmpl w:val="1D663266"/>
    <w:lvl w:ilvl="0" w:tplc="BC0C969A">
      <w:start w:val="1"/>
      <w:numFmt w:val="decimal"/>
      <w:lvlText w:val="%1."/>
      <w:lvlJc w:val="left"/>
      <w:pPr>
        <w:tabs>
          <w:tab w:val="num" w:pos="720"/>
        </w:tabs>
        <w:ind w:left="720" w:hanging="360"/>
      </w:pPr>
      <w:rPr>
        <w:rFonts w:ascii="Times New Roman" w:eastAsia="Times New Roman" w:hAnsi="Times New Roman" w:cs="Times New Roman"/>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6">
    <w:nsid w:val="53762F4A"/>
    <w:multiLevelType w:val="hybridMultilevel"/>
    <w:tmpl w:val="9D3A63D2"/>
    <w:lvl w:ilvl="0" w:tplc="DA2C57AE">
      <w:start w:val="1"/>
      <w:numFmt w:val="decimal"/>
      <w:pStyle w:val="OAnum"/>
      <w:lvlText w:val="%1."/>
      <w:lvlJc w:val="center"/>
      <w:pPr>
        <w:tabs>
          <w:tab w:val="num" w:pos="1967"/>
        </w:tabs>
        <w:ind w:left="1134" w:firstLine="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nsid w:val="658907AC"/>
    <w:multiLevelType w:val="hybridMultilevel"/>
    <w:tmpl w:val="BF629066"/>
    <w:lvl w:ilvl="0" w:tplc="648022A0">
      <w:start w:val="1"/>
      <w:numFmt w:val="bullet"/>
      <w:lvlText w:val=""/>
      <w:lvlJc w:val="left"/>
      <w:pPr>
        <w:tabs>
          <w:tab w:val="num" w:pos="719"/>
        </w:tabs>
        <w:ind w:left="719" w:hanging="435"/>
      </w:pPr>
      <w:rPr>
        <w:rFonts w:ascii="Webdings" w:eastAsia="Times New Roman" w:hAnsi="Webdings" w:cs="Times New Roman" w:hint="default"/>
      </w:rPr>
    </w:lvl>
    <w:lvl w:ilvl="1" w:tplc="04270003" w:tentative="1">
      <w:start w:val="1"/>
      <w:numFmt w:val="bullet"/>
      <w:lvlText w:val="o"/>
      <w:lvlJc w:val="left"/>
      <w:pPr>
        <w:tabs>
          <w:tab w:val="num" w:pos="1364"/>
        </w:tabs>
        <w:ind w:left="1364" w:hanging="360"/>
      </w:pPr>
      <w:rPr>
        <w:rFonts w:ascii="Courier New" w:hAnsi="Courier New" w:cs="Courier New" w:hint="default"/>
      </w:rPr>
    </w:lvl>
    <w:lvl w:ilvl="2" w:tplc="04270005" w:tentative="1">
      <w:start w:val="1"/>
      <w:numFmt w:val="bullet"/>
      <w:lvlText w:val=""/>
      <w:lvlJc w:val="left"/>
      <w:pPr>
        <w:tabs>
          <w:tab w:val="num" w:pos="2084"/>
        </w:tabs>
        <w:ind w:left="2084" w:hanging="360"/>
      </w:pPr>
      <w:rPr>
        <w:rFonts w:ascii="Wingdings" w:hAnsi="Wingdings" w:hint="default"/>
      </w:rPr>
    </w:lvl>
    <w:lvl w:ilvl="3" w:tplc="04270001" w:tentative="1">
      <w:start w:val="1"/>
      <w:numFmt w:val="bullet"/>
      <w:lvlText w:val=""/>
      <w:lvlJc w:val="left"/>
      <w:pPr>
        <w:tabs>
          <w:tab w:val="num" w:pos="2804"/>
        </w:tabs>
        <w:ind w:left="2804" w:hanging="360"/>
      </w:pPr>
      <w:rPr>
        <w:rFonts w:ascii="Symbol" w:hAnsi="Symbol" w:hint="default"/>
      </w:rPr>
    </w:lvl>
    <w:lvl w:ilvl="4" w:tplc="04270003" w:tentative="1">
      <w:start w:val="1"/>
      <w:numFmt w:val="bullet"/>
      <w:lvlText w:val="o"/>
      <w:lvlJc w:val="left"/>
      <w:pPr>
        <w:tabs>
          <w:tab w:val="num" w:pos="3524"/>
        </w:tabs>
        <w:ind w:left="3524" w:hanging="360"/>
      </w:pPr>
      <w:rPr>
        <w:rFonts w:ascii="Courier New" w:hAnsi="Courier New" w:cs="Courier New" w:hint="default"/>
      </w:rPr>
    </w:lvl>
    <w:lvl w:ilvl="5" w:tplc="04270005" w:tentative="1">
      <w:start w:val="1"/>
      <w:numFmt w:val="bullet"/>
      <w:lvlText w:val=""/>
      <w:lvlJc w:val="left"/>
      <w:pPr>
        <w:tabs>
          <w:tab w:val="num" w:pos="4244"/>
        </w:tabs>
        <w:ind w:left="4244" w:hanging="360"/>
      </w:pPr>
      <w:rPr>
        <w:rFonts w:ascii="Wingdings" w:hAnsi="Wingdings" w:hint="default"/>
      </w:rPr>
    </w:lvl>
    <w:lvl w:ilvl="6" w:tplc="04270001" w:tentative="1">
      <w:start w:val="1"/>
      <w:numFmt w:val="bullet"/>
      <w:lvlText w:val=""/>
      <w:lvlJc w:val="left"/>
      <w:pPr>
        <w:tabs>
          <w:tab w:val="num" w:pos="4964"/>
        </w:tabs>
        <w:ind w:left="4964" w:hanging="360"/>
      </w:pPr>
      <w:rPr>
        <w:rFonts w:ascii="Symbol" w:hAnsi="Symbol" w:hint="default"/>
      </w:rPr>
    </w:lvl>
    <w:lvl w:ilvl="7" w:tplc="04270003" w:tentative="1">
      <w:start w:val="1"/>
      <w:numFmt w:val="bullet"/>
      <w:lvlText w:val="o"/>
      <w:lvlJc w:val="left"/>
      <w:pPr>
        <w:tabs>
          <w:tab w:val="num" w:pos="5684"/>
        </w:tabs>
        <w:ind w:left="5684" w:hanging="360"/>
      </w:pPr>
      <w:rPr>
        <w:rFonts w:ascii="Courier New" w:hAnsi="Courier New" w:cs="Courier New" w:hint="default"/>
      </w:rPr>
    </w:lvl>
    <w:lvl w:ilvl="8" w:tplc="04270005" w:tentative="1">
      <w:start w:val="1"/>
      <w:numFmt w:val="bullet"/>
      <w:lvlText w:val=""/>
      <w:lvlJc w:val="left"/>
      <w:pPr>
        <w:tabs>
          <w:tab w:val="num" w:pos="6404"/>
        </w:tabs>
        <w:ind w:left="6404" w:hanging="360"/>
      </w:pPr>
      <w:rPr>
        <w:rFonts w:ascii="Wingdings" w:hAnsi="Wingdings" w:hint="default"/>
      </w:rPr>
    </w:lvl>
  </w:abstractNum>
  <w:abstractNum w:abstractNumId="28">
    <w:nsid w:val="6675627F"/>
    <w:multiLevelType w:val="hybridMultilevel"/>
    <w:tmpl w:val="B2C6E368"/>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9">
    <w:nsid w:val="6F446002"/>
    <w:multiLevelType w:val="hybridMultilevel"/>
    <w:tmpl w:val="D876B10C"/>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270003" w:tentative="1">
      <w:start w:val="1"/>
      <w:numFmt w:val="bullet"/>
      <w:lvlText w:val="o"/>
      <w:lvlJc w:val="left"/>
      <w:pPr>
        <w:tabs>
          <w:tab w:val="num" w:pos="720"/>
        </w:tabs>
        <w:ind w:left="720" w:hanging="360"/>
      </w:pPr>
      <w:rPr>
        <w:rFonts w:ascii="Courier New" w:hAnsi="Courier New" w:cs="Courier New" w:hint="default"/>
      </w:rPr>
    </w:lvl>
    <w:lvl w:ilvl="2" w:tplc="04270005" w:tentative="1">
      <w:start w:val="1"/>
      <w:numFmt w:val="bullet"/>
      <w:lvlText w:val=""/>
      <w:lvlJc w:val="left"/>
      <w:pPr>
        <w:tabs>
          <w:tab w:val="num" w:pos="1440"/>
        </w:tabs>
        <w:ind w:left="1440" w:hanging="360"/>
      </w:pPr>
      <w:rPr>
        <w:rFonts w:ascii="Wingdings" w:hAnsi="Wingdings" w:hint="default"/>
      </w:rPr>
    </w:lvl>
    <w:lvl w:ilvl="3" w:tplc="04270001" w:tentative="1">
      <w:start w:val="1"/>
      <w:numFmt w:val="bullet"/>
      <w:lvlText w:val=""/>
      <w:lvlJc w:val="left"/>
      <w:pPr>
        <w:tabs>
          <w:tab w:val="num" w:pos="2160"/>
        </w:tabs>
        <w:ind w:left="2160" w:hanging="360"/>
      </w:pPr>
      <w:rPr>
        <w:rFonts w:ascii="Symbol" w:hAnsi="Symbol" w:hint="default"/>
      </w:rPr>
    </w:lvl>
    <w:lvl w:ilvl="4" w:tplc="04270003" w:tentative="1">
      <w:start w:val="1"/>
      <w:numFmt w:val="bullet"/>
      <w:lvlText w:val="o"/>
      <w:lvlJc w:val="left"/>
      <w:pPr>
        <w:tabs>
          <w:tab w:val="num" w:pos="2880"/>
        </w:tabs>
        <w:ind w:left="2880" w:hanging="360"/>
      </w:pPr>
      <w:rPr>
        <w:rFonts w:ascii="Courier New" w:hAnsi="Courier New" w:cs="Courier New" w:hint="default"/>
      </w:rPr>
    </w:lvl>
    <w:lvl w:ilvl="5" w:tplc="04270005" w:tentative="1">
      <w:start w:val="1"/>
      <w:numFmt w:val="bullet"/>
      <w:lvlText w:val=""/>
      <w:lvlJc w:val="left"/>
      <w:pPr>
        <w:tabs>
          <w:tab w:val="num" w:pos="3600"/>
        </w:tabs>
        <w:ind w:left="3600" w:hanging="360"/>
      </w:pPr>
      <w:rPr>
        <w:rFonts w:ascii="Wingdings" w:hAnsi="Wingdings" w:hint="default"/>
      </w:rPr>
    </w:lvl>
    <w:lvl w:ilvl="6" w:tplc="04270001" w:tentative="1">
      <w:start w:val="1"/>
      <w:numFmt w:val="bullet"/>
      <w:lvlText w:val=""/>
      <w:lvlJc w:val="left"/>
      <w:pPr>
        <w:tabs>
          <w:tab w:val="num" w:pos="4320"/>
        </w:tabs>
        <w:ind w:left="4320" w:hanging="360"/>
      </w:pPr>
      <w:rPr>
        <w:rFonts w:ascii="Symbol" w:hAnsi="Symbol" w:hint="default"/>
      </w:rPr>
    </w:lvl>
    <w:lvl w:ilvl="7" w:tplc="04270003" w:tentative="1">
      <w:start w:val="1"/>
      <w:numFmt w:val="bullet"/>
      <w:lvlText w:val="o"/>
      <w:lvlJc w:val="left"/>
      <w:pPr>
        <w:tabs>
          <w:tab w:val="num" w:pos="5040"/>
        </w:tabs>
        <w:ind w:left="5040" w:hanging="360"/>
      </w:pPr>
      <w:rPr>
        <w:rFonts w:ascii="Courier New" w:hAnsi="Courier New" w:cs="Courier New" w:hint="default"/>
      </w:rPr>
    </w:lvl>
    <w:lvl w:ilvl="8" w:tplc="04270005" w:tentative="1">
      <w:start w:val="1"/>
      <w:numFmt w:val="bullet"/>
      <w:lvlText w:val=""/>
      <w:lvlJc w:val="left"/>
      <w:pPr>
        <w:tabs>
          <w:tab w:val="num" w:pos="5760"/>
        </w:tabs>
        <w:ind w:left="5760" w:hanging="360"/>
      </w:pPr>
      <w:rPr>
        <w:rFonts w:ascii="Wingdings" w:hAnsi="Wingdings" w:hint="default"/>
      </w:rPr>
    </w:lvl>
  </w:abstractNum>
  <w:abstractNum w:abstractNumId="3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31">
    <w:nsid w:val="71022867"/>
    <w:multiLevelType w:val="hybridMultilevel"/>
    <w:tmpl w:val="E5EADB72"/>
    <w:lvl w:ilvl="0" w:tplc="C3CAC66E">
      <w:start w:val="1"/>
      <w:numFmt w:val="decimal"/>
      <w:lvlText w:val="%1."/>
      <w:lvlJc w:val="left"/>
      <w:pPr>
        <w:tabs>
          <w:tab w:val="num" w:pos="600"/>
        </w:tabs>
        <w:ind w:left="600" w:hanging="360"/>
      </w:pPr>
      <w:rPr>
        <w:rFonts w:hint="default"/>
      </w:rPr>
    </w:lvl>
    <w:lvl w:ilvl="1" w:tplc="04270019" w:tentative="1">
      <w:start w:val="1"/>
      <w:numFmt w:val="lowerLetter"/>
      <w:lvlText w:val="%2."/>
      <w:lvlJc w:val="left"/>
      <w:pPr>
        <w:tabs>
          <w:tab w:val="num" w:pos="1320"/>
        </w:tabs>
        <w:ind w:left="1320" w:hanging="360"/>
      </w:pPr>
    </w:lvl>
    <w:lvl w:ilvl="2" w:tplc="0427001B" w:tentative="1">
      <w:start w:val="1"/>
      <w:numFmt w:val="lowerRoman"/>
      <w:lvlText w:val="%3."/>
      <w:lvlJc w:val="right"/>
      <w:pPr>
        <w:tabs>
          <w:tab w:val="num" w:pos="2040"/>
        </w:tabs>
        <w:ind w:left="2040" w:hanging="180"/>
      </w:pPr>
    </w:lvl>
    <w:lvl w:ilvl="3" w:tplc="0427000F" w:tentative="1">
      <w:start w:val="1"/>
      <w:numFmt w:val="decimal"/>
      <w:lvlText w:val="%4."/>
      <w:lvlJc w:val="left"/>
      <w:pPr>
        <w:tabs>
          <w:tab w:val="num" w:pos="2760"/>
        </w:tabs>
        <w:ind w:left="2760" w:hanging="360"/>
      </w:pPr>
    </w:lvl>
    <w:lvl w:ilvl="4" w:tplc="04270019" w:tentative="1">
      <w:start w:val="1"/>
      <w:numFmt w:val="lowerLetter"/>
      <w:lvlText w:val="%5."/>
      <w:lvlJc w:val="left"/>
      <w:pPr>
        <w:tabs>
          <w:tab w:val="num" w:pos="3480"/>
        </w:tabs>
        <w:ind w:left="3480" w:hanging="360"/>
      </w:pPr>
    </w:lvl>
    <w:lvl w:ilvl="5" w:tplc="0427001B" w:tentative="1">
      <w:start w:val="1"/>
      <w:numFmt w:val="lowerRoman"/>
      <w:lvlText w:val="%6."/>
      <w:lvlJc w:val="right"/>
      <w:pPr>
        <w:tabs>
          <w:tab w:val="num" w:pos="4200"/>
        </w:tabs>
        <w:ind w:left="4200" w:hanging="180"/>
      </w:pPr>
    </w:lvl>
    <w:lvl w:ilvl="6" w:tplc="0427000F" w:tentative="1">
      <w:start w:val="1"/>
      <w:numFmt w:val="decimal"/>
      <w:lvlText w:val="%7."/>
      <w:lvlJc w:val="left"/>
      <w:pPr>
        <w:tabs>
          <w:tab w:val="num" w:pos="4920"/>
        </w:tabs>
        <w:ind w:left="4920" w:hanging="360"/>
      </w:pPr>
    </w:lvl>
    <w:lvl w:ilvl="7" w:tplc="04270019" w:tentative="1">
      <w:start w:val="1"/>
      <w:numFmt w:val="lowerLetter"/>
      <w:lvlText w:val="%8."/>
      <w:lvlJc w:val="left"/>
      <w:pPr>
        <w:tabs>
          <w:tab w:val="num" w:pos="5640"/>
        </w:tabs>
        <w:ind w:left="5640" w:hanging="360"/>
      </w:pPr>
    </w:lvl>
    <w:lvl w:ilvl="8" w:tplc="0427001B" w:tentative="1">
      <w:start w:val="1"/>
      <w:numFmt w:val="lowerRoman"/>
      <w:lvlText w:val="%9."/>
      <w:lvlJc w:val="right"/>
      <w:pPr>
        <w:tabs>
          <w:tab w:val="num" w:pos="6360"/>
        </w:tabs>
        <w:ind w:left="6360" w:hanging="180"/>
      </w:pPr>
    </w:lvl>
  </w:abstractNum>
  <w:abstractNum w:abstractNumId="32">
    <w:nsid w:val="765E445D"/>
    <w:multiLevelType w:val="hybridMultilevel"/>
    <w:tmpl w:val="FA60FB28"/>
    <w:lvl w:ilvl="0" w:tplc="338835CA">
      <w:start w:val="6"/>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33">
    <w:nsid w:val="780768B4"/>
    <w:multiLevelType w:val="hybridMultilevel"/>
    <w:tmpl w:val="C38438AC"/>
    <w:lvl w:ilvl="0" w:tplc="75BAF37E">
      <w:start w:val="7"/>
      <w:numFmt w:val="decimal"/>
      <w:lvlText w:val="%1."/>
      <w:lvlJc w:val="left"/>
      <w:pPr>
        <w:ind w:left="612" w:hanging="360"/>
      </w:pPr>
      <w:rPr>
        <w:rFonts w:hint="default"/>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34">
    <w:nsid w:val="796B4C62"/>
    <w:multiLevelType w:val="hybridMultilevel"/>
    <w:tmpl w:val="47ACF312"/>
    <w:lvl w:ilvl="0" w:tplc="C608B340">
      <w:start w:val="1"/>
      <w:numFmt w:val="decimal"/>
      <w:lvlText w:val="%1."/>
      <w:lvlJc w:val="left"/>
      <w:pPr>
        <w:tabs>
          <w:tab w:val="num" w:pos="612"/>
        </w:tabs>
        <w:ind w:left="612" w:hanging="360"/>
      </w:pPr>
      <w:rPr>
        <w:rFonts w:hint="default"/>
      </w:rPr>
    </w:lvl>
    <w:lvl w:ilvl="1" w:tplc="04270019" w:tentative="1">
      <w:start w:val="1"/>
      <w:numFmt w:val="lowerLetter"/>
      <w:lvlText w:val="%2."/>
      <w:lvlJc w:val="left"/>
      <w:pPr>
        <w:tabs>
          <w:tab w:val="num" w:pos="1332"/>
        </w:tabs>
        <w:ind w:left="1332" w:hanging="360"/>
      </w:pPr>
    </w:lvl>
    <w:lvl w:ilvl="2" w:tplc="0427001B" w:tentative="1">
      <w:start w:val="1"/>
      <w:numFmt w:val="lowerRoman"/>
      <w:lvlText w:val="%3."/>
      <w:lvlJc w:val="right"/>
      <w:pPr>
        <w:tabs>
          <w:tab w:val="num" w:pos="2052"/>
        </w:tabs>
        <w:ind w:left="2052" w:hanging="180"/>
      </w:pPr>
    </w:lvl>
    <w:lvl w:ilvl="3" w:tplc="0427000F" w:tentative="1">
      <w:start w:val="1"/>
      <w:numFmt w:val="decimal"/>
      <w:lvlText w:val="%4."/>
      <w:lvlJc w:val="left"/>
      <w:pPr>
        <w:tabs>
          <w:tab w:val="num" w:pos="2772"/>
        </w:tabs>
        <w:ind w:left="2772" w:hanging="360"/>
      </w:pPr>
    </w:lvl>
    <w:lvl w:ilvl="4" w:tplc="04270019" w:tentative="1">
      <w:start w:val="1"/>
      <w:numFmt w:val="lowerLetter"/>
      <w:lvlText w:val="%5."/>
      <w:lvlJc w:val="left"/>
      <w:pPr>
        <w:tabs>
          <w:tab w:val="num" w:pos="3492"/>
        </w:tabs>
        <w:ind w:left="3492" w:hanging="360"/>
      </w:pPr>
    </w:lvl>
    <w:lvl w:ilvl="5" w:tplc="0427001B" w:tentative="1">
      <w:start w:val="1"/>
      <w:numFmt w:val="lowerRoman"/>
      <w:lvlText w:val="%6."/>
      <w:lvlJc w:val="right"/>
      <w:pPr>
        <w:tabs>
          <w:tab w:val="num" w:pos="4212"/>
        </w:tabs>
        <w:ind w:left="4212" w:hanging="180"/>
      </w:pPr>
    </w:lvl>
    <w:lvl w:ilvl="6" w:tplc="0427000F" w:tentative="1">
      <w:start w:val="1"/>
      <w:numFmt w:val="decimal"/>
      <w:lvlText w:val="%7."/>
      <w:lvlJc w:val="left"/>
      <w:pPr>
        <w:tabs>
          <w:tab w:val="num" w:pos="4932"/>
        </w:tabs>
        <w:ind w:left="4932" w:hanging="360"/>
      </w:pPr>
    </w:lvl>
    <w:lvl w:ilvl="7" w:tplc="04270019" w:tentative="1">
      <w:start w:val="1"/>
      <w:numFmt w:val="lowerLetter"/>
      <w:lvlText w:val="%8."/>
      <w:lvlJc w:val="left"/>
      <w:pPr>
        <w:tabs>
          <w:tab w:val="num" w:pos="5652"/>
        </w:tabs>
        <w:ind w:left="5652" w:hanging="360"/>
      </w:pPr>
    </w:lvl>
    <w:lvl w:ilvl="8" w:tplc="0427001B" w:tentative="1">
      <w:start w:val="1"/>
      <w:numFmt w:val="lowerRoman"/>
      <w:lvlText w:val="%9."/>
      <w:lvlJc w:val="right"/>
      <w:pPr>
        <w:tabs>
          <w:tab w:val="num" w:pos="6372"/>
        </w:tabs>
        <w:ind w:left="6372" w:hanging="180"/>
      </w:pPr>
    </w:lvl>
  </w:abstractNum>
  <w:abstractNum w:abstractNumId="35">
    <w:nsid w:val="7C9E0840"/>
    <w:multiLevelType w:val="multilevel"/>
    <w:tmpl w:val="650CE170"/>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6"/>
  </w:num>
  <w:num w:numId="2">
    <w:abstractNumId w:val="19"/>
  </w:num>
  <w:num w:numId="3">
    <w:abstractNumId w:val="30"/>
  </w:num>
  <w:num w:numId="4">
    <w:abstractNumId w:val="13"/>
  </w:num>
  <w:num w:numId="5">
    <w:abstractNumId w:val="29"/>
  </w:num>
  <w:num w:numId="6">
    <w:abstractNumId w:val="16"/>
  </w:num>
  <w:num w:numId="7">
    <w:abstractNumId w:val="27"/>
  </w:num>
  <w:num w:numId="8">
    <w:abstractNumId w:val="18"/>
  </w:num>
  <w:num w:numId="9">
    <w:abstractNumId w:val="25"/>
  </w:num>
  <w:num w:numId="10">
    <w:abstractNumId w:val="14"/>
  </w:num>
  <w:num w:numId="11">
    <w:abstractNumId w:val="11"/>
  </w:num>
  <w:num w:numId="12">
    <w:abstractNumId w:val="23"/>
  </w:num>
  <w:num w:numId="13">
    <w:abstractNumId w:val="22"/>
  </w:num>
  <w:num w:numId="14">
    <w:abstractNumId w:val="35"/>
  </w:num>
  <w:num w:numId="15">
    <w:abstractNumId w:val="10"/>
  </w:num>
  <w:num w:numId="16">
    <w:abstractNumId w:val="8"/>
  </w:num>
  <w:num w:numId="17">
    <w:abstractNumId w:val="3"/>
  </w:num>
  <w:num w:numId="18">
    <w:abstractNumId w:val="2"/>
  </w:num>
  <w:num w:numId="19">
    <w:abstractNumId w:val="1"/>
  </w:num>
  <w:num w:numId="20">
    <w:abstractNumId w:val="0"/>
  </w:num>
  <w:num w:numId="21">
    <w:abstractNumId w:val="9"/>
  </w:num>
  <w:num w:numId="22">
    <w:abstractNumId w:val="7"/>
  </w:num>
  <w:num w:numId="23">
    <w:abstractNumId w:val="6"/>
  </w:num>
  <w:num w:numId="24">
    <w:abstractNumId w:val="5"/>
  </w:num>
  <w:num w:numId="25">
    <w:abstractNumId w:val="4"/>
  </w:num>
  <w:num w:numId="26">
    <w:abstractNumId w:val="12"/>
  </w:num>
  <w:num w:numId="27">
    <w:abstractNumId w:val="21"/>
  </w:num>
  <w:num w:numId="28">
    <w:abstractNumId w:val="28"/>
  </w:num>
  <w:num w:numId="29">
    <w:abstractNumId w:val="31"/>
  </w:num>
  <w:num w:numId="30">
    <w:abstractNumId w:val="34"/>
  </w:num>
  <w:num w:numId="31">
    <w:abstractNumId w:val="20"/>
  </w:num>
  <w:num w:numId="32">
    <w:abstractNumId w:val="24"/>
  </w:num>
  <w:num w:numId="33">
    <w:abstractNumId w:val="32"/>
  </w:num>
  <w:num w:numId="34">
    <w:abstractNumId w:val="17"/>
  </w:num>
  <w:num w:numId="35">
    <w:abstractNumId w:val="15"/>
  </w:num>
  <w:num w:numId="36">
    <w:abstractNumId w:val="33"/>
  </w:num>
  <w:num w:numId="37">
    <w:abstractNumId w:val="26"/>
    <w:lvlOverride w:ilvl="0">
      <w:startOverride w:val="1"/>
    </w:lvlOverride>
  </w:num>
  <w:num w:numId="38">
    <w:abstractNumId w:val="26"/>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20"/>
  <w:hyphenationZone w:val="396"/>
  <w:noPunctuationKerning/>
  <w:characterSpacingControl w:val="doNotCompress"/>
  <w:footnotePr>
    <w:footnote w:id="-1"/>
    <w:footnote w:id="0"/>
  </w:footnotePr>
  <w:endnotePr>
    <w:endnote w:id="-1"/>
    <w:endnote w:id="0"/>
  </w:endnotePr>
  <w:compat/>
  <w:rsids>
    <w:rsidRoot w:val="00931666"/>
    <w:rsid w:val="00001412"/>
    <w:rsid w:val="00016D87"/>
    <w:rsid w:val="00024D31"/>
    <w:rsid w:val="0005755B"/>
    <w:rsid w:val="000625DA"/>
    <w:rsid w:val="0007488C"/>
    <w:rsid w:val="000905D3"/>
    <w:rsid w:val="00093B99"/>
    <w:rsid w:val="0009673D"/>
    <w:rsid w:val="000A46DB"/>
    <w:rsid w:val="000B1DF1"/>
    <w:rsid w:val="000B4784"/>
    <w:rsid w:val="000B4868"/>
    <w:rsid w:val="000B4D7A"/>
    <w:rsid w:val="000D18FD"/>
    <w:rsid w:val="000E1795"/>
    <w:rsid w:val="000E58CC"/>
    <w:rsid w:val="000F016A"/>
    <w:rsid w:val="000F41F2"/>
    <w:rsid w:val="00101370"/>
    <w:rsid w:val="00102B4B"/>
    <w:rsid w:val="0010608D"/>
    <w:rsid w:val="00107696"/>
    <w:rsid w:val="00110BAF"/>
    <w:rsid w:val="00121242"/>
    <w:rsid w:val="00135316"/>
    <w:rsid w:val="0014058C"/>
    <w:rsid w:val="00140C7C"/>
    <w:rsid w:val="00145B66"/>
    <w:rsid w:val="00155893"/>
    <w:rsid w:val="00166220"/>
    <w:rsid w:val="0017013F"/>
    <w:rsid w:val="00171968"/>
    <w:rsid w:val="00195156"/>
    <w:rsid w:val="001A2798"/>
    <w:rsid w:val="001B30C5"/>
    <w:rsid w:val="001B352B"/>
    <w:rsid w:val="001C656E"/>
    <w:rsid w:val="001D6E9F"/>
    <w:rsid w:val="001E7590"/>
    <w:rsid w:val="001F0BDA"/>
    <w:rsid w:val="002016D2"/>
    <w:rsid w:val="002041DE"/>
    <w:rsid w:val="00205761"/>
    <w:rsid w:val="00206BD8"/>
    <w:rsid w:val="00214C46"/>
    <w:rsid w:val="00214D32"/>
    <w:rsid w:val="00215E8A"/>
    <w:rsid w:val="00221375"/>
    <w:rsid w:val="002419BD"/>
    <w:rsid w:val="002462CA"/>
    <w:rsid w:val="0024746E"/>
    <w:rsid w:val="002606CF"/>
    <w:rsid w:val="00267FBC"/>
    <w:rsid w:val="00272D89"/>
    <w:rsid w:val="00277ADA"/>
    <w:rsid w:val="0028233C"/>
    <w:rsid w:val="00290D33"/>
    <w:rsid w:val="0029149E"/>
    <w:rsid w:val="00296687"/>
    <w:rsid w:val="002B39F0"/>
    <w:rsid w:val="002C2822"/>
    <w:rsid w:val="002C3604"/>
    <w:rsid w:val="002C4E4B"/>
    <w:rsid w:val="002E0F8A"/>
    <w:rsid w:val="002E1B4D"/>
    <w:rsid w:val="002F139C"/>
    <w:rsid w:val="003037DE"/>
    <w:rsid w:val="00305B1B"/>
    <w:rsid w:val="00307994"/>
    <w:rsid w:val="00324938"/>
    <w:rsid w:val="00333D7F"/>
    <w:rsid w:val="00343466"/>
    <w:rsid w:val="00347773"/>
    <w:rsid w:val="00362833"/>
    <w:rsid w:val="00364FDA"/>
    <w:rsid w:val="00371C3B"/>
    <w:rsid w:val="00374FF0"/>
    <w:rsid w:val="003823D0"/>
    <w:rsid w:val="00384F97"/>
    <w:rsid w:val="003972E7"/>
    <w:rsid w:val="003A0BB4"/>
    <w:rsid w:val="003A26F2"/>
    <w:rsid w:val="003B1A48"/>
    <w:rsid w:val="003C03BB"/>
    <w:rsid w:val="003C3412"/>
    <w:rsid w:val="003C3AC8"/>
    <w:rsid w:val="003C778D"/>
    <w:rsid w:val="003D2B2C"/>
    <w:rsid w:val="003D6CD7"/>
    <w:rsid w:val="003E0C8B"/>
    <w:rsid w:val="003E57AB"/>
    <w:rsid w:val="00422EDB"/>
    <w:rsid w:val="00432EBF"/>
    <w:rsid w:val="00447151"/>
    <w:rsid w:val="0045224C"/>
    <w:rsid w:val="00461A89"/>
    <w:rsid w:val="00496848"/>
    <w:rsid w:val="0049795A"/>
    <w:rsid w:val="004A27BF"/>
    <w:rsid w:val="004A4ACC"/>
    <w:rsid w:val="004B2DFC"/>
    <w:rsid w:val="004C4C3F"/>
    <w:rsid w:val="004D62DB"/>
    <w:rsid w:val="004E3FE0"/>
    <w:rsid w:val="004E435B"/>
    <w:rsid w:val="005026AB"/>
    <w:rsid w:val="00502A4B"/>
    <w:rsid w:val="00505339"/>
    <w:rsid w:val="005070B7"/>
    <w:rsid w:val="00522069"/>
    <w:rsid w:val="0053473E"/>
    <w:rsid w:val="00552220"/>
    <w:rsid w:val="0055344E"/>
    <w:rsid w:val="00563892"/>
    <w:rsid w:val="00573944"/>
    <w:rsid w:val="00574842"/>
    <w:rsid w:val="005834C4"/>
    <w:rsid w:val="00591CE5"/>
    <w:rsid w:val="005A403D"/>
    <w:rsid w:val="005B09F5"/>
    <w:rsid w:val="005B7958"/>
    <w:rsid w:val="005C5783"/>
    <w:rsid w:val="005C6F67"/>
    <w:rsid w:val="005D0128"/>
    <w:rsid w:val="005D63C8"/>
    <w:rsid w:val="005F1784"/>
    <w:rsid w:val="005F3650"/>
    <w:rsid w:val="00600AD8"/>
    <w:rsid w:val="006038DA"/>
    <w:rsid w:val="00604C77"/>
    <w:rsid w:val="0062294F"/>
    <w:rsid w:val="006337BB"/>
    <w:rsid w:val="00636074"/>
    <w:rsid w:val="00646E6F"/>
    <w:rsid w:val="0065103B"/>
    <w:rsid w:val="00666762"/>
    <w:rsid w:val="00674057"/>
    <w:rsid w:val="00676F46"/>
    <w:rsid w:val="0068048F"/>
    <w:rsid w:val="00692548"/>
    <w:rsid w:val="00694839"/>
    <w:rsid w:val="006A485B"/>
    <w:rsid w:val="006A589C"/>
    <w:rsid w:val="006B183C"/>
    <w:rsid w:val="006B3310"/>
    <w:rsid w:val="006C57E8"/>
    <w:rsid w:val="006E0549"/>
    <w:rsid w:val="006E0A9A"/>
    <w:rsid w:val="0070634A"/>
    <w:rsid w:val="00713163"/>
    <w:rsid w:val="007309ED"/>
    <w:rsid w:val="007314CA"/>
    <w:rsid w:val="007455B5"/>
    <w:rsid w:val="00747AD4"/>
    <w:rsid w:val="00752BEB"/>
    <w:rsid w:val="0076140D"/>
    <w:rsid w:val="00762935"/>
    <w:rsid w:val="00774CD7"/>
    <w:rsid w:val="0078082C"/>
    <w:rsid w:val="00785CA3"/>
    <w:rsid w:val="00792EB9"/>
    <w:rsid w:val="007A2196"/>
    <w:rsid w:val="007A48A6"/>
    <w:rsid w:val="007C4C40"/>
    <w:rsid w:val="007E06FD"/>
    <w:rsid w:val="007E15DE"/>
    <w:rsid w:val="007F5D29"/>
    <w:rsid w:val="0081035E"/>
    <w:rsid w:val="00814876"/>
    <w:rsid w:val="00842D1C"/>
    <w:rsid w:val="008449E2"/>
    <w:rsid w:val="00844DAD"/>
    <w:rsid w:val="0084718B"/>
    <w:rsid w:val="00847A10"/>
    <w:rsid w:val="008530B3"/>
    <w:rsid w:val="00853C6E"/>
    <w:rsid w:val="00854C61"/>
    <w:rsid w:val="00867622"/>
    <w:rsid w:val="00870676"/>
    <w:rsid w:val="00884B50"/>
    <w:rsid w:val="00890B55"/>
    <w:rsid w:val="008A330C"/>
    <w:rsid w:val="008B5F67"/>
    <w:rsid w:val="008C7475"/>
    <w:rsid w:val="00902EF1"/>
    <w:rsid w:val="00902FB3"/>
    <w:rsid w:val="00907B26"/>
    <w:rsid w:val="00922DAD"/>
    <w:rsid w:val="00931666"/>
    <w:rsid w:val="009340F7"/>
    <w:rsid w:val="00937FB7"/>
    <w:rsid w:val="00940869"/>
    <w:rsid w:val="00957114"/>
    <w:rsid w:val="009575E7"/>
    <w:rsid w:val="009635E3"/>
    <w:rsid w:val="00964E93"/>
    <w:rsid w:val="00965BBB"/>
    <w:rsid w:val="00975A94"/>
    <w:rsid w:val="00984DD5"/>
    <w:rsid w:val="00990243"/>
    <w:rsid w:val="00990B5F"/>
    <w:rsid w:val="00992F16"/>
    <w:rsid w:val="009953E5"/>
    <w:rsid w:val="0099567B"/>
    <w:rsid w:val="009A6EDB"/>
    <w:rsid w:val="009B651B"/>
    <w:rsid w:val="009B6823"/>
    <w:rsid w:val="009C32F7"/>
    <w:rsid w:val="009C7883"/>
    <w:rsid w:val="009D5D05"/>
    <w:rsid w:val="009D5F3F"/>
    <w:rsid w:val="009E2655"/>
    <w:rsid w:val="00A030D8"/>
    <w:rsid w:val="00A06E5D"/>
    <w:rsid w:val="00A24F1A"/>
    <w:rsid w:val="00A27778"/>
    <w:rsid w:val="00A50FA9"/>
    <w:rsid w:val="00A76086"/>
    <w:rsid w:val="00A81B16"/>
    <w:rsid w:val="00A83C1F"/>
    <w:rsid w:val="00A9336E"/>
    <w:rsid w:val="00A97A8C"/>
    <w:rsid w:val="00AB1454"/>
    <w:rsid w:val="00AB3609"/>
    <w:rsid w:val="00AC409E"/>
    <w:rsid w:val="00AE5C14"/>
    <w:rsid w:val="00AF688E"/>
    <w:rsid w:val="00B02098"/>
    <w:rsid w:val="00B05DF2"/>
    <w:rsid w:val="00B0711A"/>
    <w:rsid w:val="00B079FA"/>
    <w:rsid w:val="00B2079F"/>
    <w:rsid w:val="00B22084"/>
    <w:rsid w:val="00B26D7E"/>
    <w:rsid w:val="00B27AD8"/>
    <w:rsid w:val="00B31C97"/>
    <w:rsid w:val="00B34CDF"/>
    <w:rsid w:val="00B3519F"/>
    <w:rsid w:val="00B4049E"/>
    <w:rsid w:val="00B4124A"/>
    <w:rsid w:val="00B47048"/>
    <w:rsid w:val="00B4767C"/>
    <w:rsid w:val="00B47C09"/>
    <w:rsid w:val="00B5198C"/>
    <w:rsid w:val="00B56A15"/>
    <w:rsid w:val="00B57478"/>
    <w:rsid w:val="00B61EDB"/>
    <w:rsid w:val="00B872A3"/>
    <w:rsid w:val="00B922D6"/>
    <w:rsid w:val="00B935B4"/>
    <w:rsid w:val="00BB3D33"/>
    <w:rsid w:val="00BB6852"/>
    <w:rsid w:val="00BB7FC3"/>
    <w:rsid w:val="00BC75F4"/>
    <w:rsid w:val="00BD3A45"/>
    <w:rsid w:val="00BD6BF4"/>
    <w:rsid w:val="00C0432C"/>
    <w:rsid w:val="00C271DB"/>
    <w:rsid w:val="00C34551"/>
    <w:rsid w:val="00C41A15"/>
    <w:rsid w:val="00C54D7E"/>
    <w:rsid w:val="00C76619"/>
    <w:rsid w:val="00C82F60"/>
    <w:rsid w:val="00C87944"/>
    <w:rsid w:val="00C93892"/>
    <w:rsid w:val="00C96FF4"/>
    <w:rsid w:val="00C97C88"/>
    <w:rsid w:val="00CA19BA"/>
    <w:rsid w:val="00CB07A8"/>
    <w:rsid w:val="00CB2D9D"/>
    <w:rsid w:val="00CC1325"/>
    <w:rsid w:val="00CC5865"/>
    <w:rsid w:val="00CC68C7"/>
    <w:rsid w:val="00CD65A9"/>
    <w:rsid w:val="00CE59EF"/>
    <w:rsid w:val="00D046A8"/>
    <w:rsid w:val="00D07022"/>
    <w:rsid w:val="00D2446D"/>
    <w:rsid w:val="00D25E61"/>
    <w:rsid w:val="00D4625D"/>
    <w:rsid w:val="00D50FC6"/>
    <w:rsid w:val="00D52938"/>
    <w:rsid w:val="00D67A56"/>
    <w:rsid w:val="00D76150"/>
    <w:rsid w:val="00D764B1"/>
    <w:rsid w:val="00D84539"/>
    <w:rsid w:val="00DB5B14"/>
    <w:rsid w:val="00DD18B5"/>
    <w:rsid w:val="00DD3807"/>
    <w:rsid w:val="00DE24B3"/>
    <w:rsid w:val="00DE3689"/>
    <w:rsid w:val="00E02D25"/>
    <w:rsid w:val="00E036F7"/>
    <w:rsid w:val="00E200C0"/>
    <w:rsid w:val="00E2544E"/>
    <w:rsid w:val="00E357A3"/>
    <w:rsid w:val="00E43EF0"/>
    <w:rsid w:val="00E578E9"/>
    <w:rsid w:val="00E8483F"/>
    <w:rsid w:val="00E872EA"/>
    <w:rsid w:val="00E91172"/>
    <w:rsid w:val="00E92696"/>
    <w:rsid w:val="00E977DE"/>
    <w:rsid w:val="00EA1491"/>
    <w:rsid w:val="00EA331D"/>
    <w:rsid w:val="00EC6B61"/>
    <w:rsid w:val="00EE0495"/>
    <w:rsid w:val="00EE0844"/>
    <w:rsid w:val="00EE159C"/>
    <w:rsid w:val="00EE40B9"/>
    <w:rsid w:val="00EF53CE"/>
    <w:rsid w:val="00EF69B8"/>
    <w:rsid w:val="00EF7156"/>
    <w:rsid w:val="00F12345"/>
    <w:rsid w:val="00F20068"/>
    <w:rsid w:val="00F21F9B"/>
    <w:rsid w:val="00F22BD2"/>
    <w:rsid w:val="00F24382"/>
    <w:rsid w:val="00F255E9"/>
    <w:rsid w:val="00F27ABF"/>
    <w:rsid w:val="00F4038D"/>
    <w:rsid w:val="00F43029"/>
    <w:rsid w:val="00F453E5"/>
    <w:rsid w:val="00F464FF"/>
    <w:rsid w:val="00F52F12"/>
    <w:rsid w:val="00F64600"/>
    <w:rsid w:val="00F65014"/>
    <w:rsid w:val="00F70705"/>
    <w:rsid w:val="00F75D62"/>
    <w:rsid w:val="00F81C87"/>
    <w:rsid w:val="00F870BC"/>
    <w:rsid w:val="00F962B5"/>
    <w:rsid w:val="00FB2BF0"/>
    <w:rsid w:val="00FB3A92"/>
    <w:rsid w:val="00FD5B1C"/>
    <w:rsid w:val="00FE174D"/>
    <w:rsid w:val="00FE53D5"/>
    <w:rsid w:val="00FF0351"/>
    <w:rsid w:val="00FF0C47"/>
    <w:rsid w:val="00FF171E"/>
    <w:rsid w:val="00FF6879"/>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ite"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rsid w:val="004A4ACC"/>
    <w:rPr>
      <w:sz w:val="24"/>
      <w:szCs w:val="24"/>
    </w:rPr>
  </w:style>
  <w:style w:type="paragraph" w:styleId="Antrat1">
    <w:name w:val="heading 1"/>
    <w:basedOn w:val="prastasis"/>
    <w:next w:val="prastasis"/>
    <w:qFormat/>
    <w:rsid w:val="00984DD5"/>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rPr>
      <w:szCs w:val="20"/>
      <w:lang w:eastAsia="en-US"/>
    </w:rPr>
  </w:style>
  <w:style w:type="paragraph" w:styleId="Antrat4">
    <w:name w:val="heading 4"/>
    <w:basedOn w:val="prastasis"/>
    <w:next w:val="prastasis"/>
    <w:qFormat/>
    <w:rsid w:val="00984DD5"/>
    <w:pPr>
      <w:keepNext/>
      <w:outlineLvl w:val="3"/>
    </w:pPr>
    <w:rPr>
      <w:b/>
      <w:bCs/>
      <w:sz w:val="20"/>
      <w:szCs w:val="20"/>
      <w:lang w:eastAsia="en-US"/>
    </w:rPr>
  </w:style>
  <w:style w:type="paragraph" w:styleId="Antrat5">
    <w:name w:val="heading 5"/>
    <w:basedOn w:val="prastasis"/>
    <w:next w:val="prastasis"/>
    <w:qFormat/>
    <w:rsid w:val="00984DD5"/>
    <w:pPr>
      <w:keepNext/>
      <w:tabs>
        <w:tab w:val="left" w:pos="1276"/>
        <w:tab w:val="left" w:pos="2592"/>
        <w:tab w:val="left" w:pos="3888"/>
        <w:tab w:val="left" w:pos="5103"/>
        <w:tab w:val="left" w:pos="6663"/>
        <w:tab w:val="left" w:pos="7777"/>
        <w:tab w:val="left" w:pos="9072"/>
        <w:tab w:val="left" w:pos="10335"/>
      </w:tabs>
      <w:suppressAutoHyphens/>
      <w:ind w:left="5245" w:hanging="142"/>
      <w:outlineLvl w:val="4"/>
    </w:pPr>
    <w:rPr>
      <w:szCs w:val="20"/>
      <w:lang w:eastAsia="en-US"/>
    </w:rPr>
  </w:style>
  <w:style w:type="paragraph" w:styleId="Antrat6">
    <w:name w:val="heading 6"/>
    <w:basedOn w:val="prastasis"/>
    <w:next w:val="prastasis"/>
    <w:qFormat/>
    <w:rsid w:val="00984DD5"/>
    <w:pPr>
      <w:keepNext/>
      <w:tabs>
        <w:tab w:val="left" w:pos="7938"/>
        <w:tab w:val="left" w:pos="9072"/>
      </w:tabs>
      <w:ind w:left="-142" w:right="-524" w:firstLine="142"/>
      <w:jc w:val="center"/>
      <w:outlineLvl w:val="5"/>
    </w:pPr>
    <w:rPr>
      <w:rFonts w:ascii="TimesLT" w:hAnsi="TimesLT"/>
      <w:bCs/>
      <w:szCs w:val="20"/>
      <w:lang w:eastAsia="en-US"/>
    </w:rPr>
  </w:style>
  <w:style w:type="paragraph" w:styleId="Antrat7">
    <w:name w:val="heading 7"/>
    <w:basedOn w:val="prastasis"/>
    <w:next w:val="prastasis"/>
    <w:qFormat/>
    <w:rsid w:val="00984DD5"/>
    <w:pPr>
      <w:keepNext/>
      <w:ind w:right="-29"/>
      <w:jc w:val="both"/>
      <w:outlineLvl w:val="6"/>
    </w:pPr>
    <w:rPr>
      <w:szCs w:val="20"/>
      <w:lang w:eastAsia="en-US"/>
    </w:rPr>
  </w:style>
  <w:style w:type="paragraph" w:styleId="Antrat8">
    <w:name w:val="heading 8"/>
    <w:basedOn w:val="prastasis"/>
    <w:next w:val="prastasis"/>
    <w:qFormat/>
    <w:rsid w:val="00984DD5"/>
    <w:pPr>
      <w:keepNext/>
      <w:ind w:right="-524"/>
      <w:outlineLvl w:val="7"/>
    </w:pPr>
    <w:rPr>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3C03BB"/>
    <w:pPr>
      <w:tabs>
        <w:tab w:val="center" w:pos="4819"/>
        <w:tab w:val="right" w:pos="9638"/>
      </w:tabs>
    </w:pPr>
  </w:style>
  <w:style w:type="character" w:customStyle="1" w:styleId="AntratsDiagrama">
    <w:name w:val="Antraštės Diagrama"/>
    <w:link w:val="Antrats"/>
    <w:rsid w:val="00984DD5"/>
    <w:rPr>
      <w:sz w:val="24"/>
      <w:szCs w:val="24"/>
      <w:lang w:val="lt-LT" w:eastAsia="lt-LT" w:bidi="ar-SA"/>
    </w:rPr>
  </w:style>
  <w:style w:type="paragraph" w:styleId="Porat">
    <w:name w:val="footer"/>
    <w:basedOn w:val="prastasis"/>
    <w:rsid w:val="003C03BB"/>
    <w:pPr>
      <w:tabs>
        <w:tab w:val="center" w:pos="4819"/>
        <w:tab w:val="right" w:pos="9638"/>
      </w:tabs>
    </w:pPr>
  </w:style>
  <w:style w:type="paragraph" w:customStyle="1" w:styleId="OAnum">
    <w:name w:val="OA_num"/>
    <w:basedOn w:val="prastasis"/>
    <w:rsid w:val="00CC5865"/>
    <w:pPr>
      <w:numPr>
        <w:numId w:val="1"/>
      </w:numPr>
      <w:jc w:val="both"/>
    </w:pPr>
    <w:rPr>
      <w:rFonts w:ascii="Arial" w:hAnsi="Arial" w:cs="Arial"/>
      <w:sz w:val="22"/>
      <w:szCs w:val="22"/>
      <w:lang w:eastAsia="en-US"/>
    </w:rPr>
  </w:style>
  <w:style w:type="character" w:styleId="Puslapionumeris">
    <w:name w:val="page number"/>
    <w:basedOn w:val="Numatytasispastraiposriftas"/>
    <w:rsid w:val="00024D31"/>
  </w:style>
  <w:style w:type="table" w:styleId="Lentelstinklelis">
    <w:name w:val="Table Grid"/>
    <w:basedOn w:val="prastojilentel"/>
    <w:rsid w:val="005D63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odytext">
    <w:name w:val="bodytext"/>
    <w:basedOn w:val="prastasis"/>
    <w:rsid w:val="00774CD7"/>
    <w:pPr>
      <w:spacing w:before="100" w:beforeAutospacing="1" w:after="100" w:afterAutospacing="1"/>
    </w:pPr>
  </w:style>
  <w:style w:type="character" w:styleId="Hipersaitas">
    <w:name w:val="Hyperlink"/>
    <w:uiPriority w:val="99"/>
    <w:rsid w:val="00842D1C"/>
    <w:rPr>
      <w:color w:val="0000FF"/>
      <w:u w:val="single"/>
    </w:rPr>
  </w:style>
  <w:style w:type="paragraph" w:styleId="HTMLiankstoformatuotas">
    <w:name w:val="HTML Preformatted"/>
    <w:basedOn w:val="prastasis"/>
    <w:link w:val="HTMLiankstoformatuotasDiagrama"/>
    <w:rsid w:val="00842D1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ankstoformatuotasDiagrama">
    <w:name w:val="HTML iš anksto formatuotas Diagrama"/>
    <w:link w:val="HTMLiankstoformatuotas"/>
    <w:semiHidden/>
    <w:rsid w:val="00984DD5"/>
    <w:rPr>
      <w:rFonts w:ascii="Courier New" w:hAnsi="Courier New" w:cs="Courier New"/>
      <w:lang w:val="lt-LT" w:eastAsia="lt-LT" w:bidi="ar-SA"/>
    </w:rPr>
  </w:style>
  <w:style w:type="paragraph" w:customStyle="1" w:styleId="DokPavadinimas">
    <w:name w:val="DokPavadinimas"/>
    <w:basedOn w:val="prastasis"/>
    <w:next w:val="prastasis"/>
    <w:rsid w:val="00984DD5"/>
    <w:pPr>
      <w:tabs>
        <w:tab w:val="left" w:pos="1276"/>
        <w:tab w:val="left" w:pos="2592"/>
        <w:tab w:val="left" w:pos="3888"/>
        <w:tab w:val="left" w:pos="5185"/>
        <w:tab w:val="left" w:pos="6481"/>
        <w:tab w:val="left" w:pos="7777"/>
        <w:tab w:val="left" w:pos="9072"/>
        <w:tab w:val="left" w:pos="10335"/>
      </w:tabs>
      <w:suppressAutoHyphens/>
      <w:spacing w:line="360" w:lineRule="atLeast"/>
    </w:pPr>
    <w:rPr>
      <w:caps/>
      <w:szCs w:val="20"/>
      <w:lang w:val="en-GB" w:eastAsia="en-US"/>
    </w:rPr>
  </w:style>
  <w:style w:type="paragraph" w:customStyle="1" w:styleId="antraste">
    <w:name w:val="antraste"/>
    <w:basedOn w:val="DokPavadinimas"/>
    <w:rsid w:val="00984DD5"/>
    <w:pPr>
      <w:jc w:val="center"/>
    </w:pPr>
    <w:rPr>
      <w:b/>
      <w:lang w:val="lt-LT"/>
    </w:rPr>
  </w:style>
  <w:style w:type="paragraph" w:styleId="Pagrindiniotekstotrauka3">
    <w:name w:val="Body Text Indent 3"/>
    <w:basedOn w:val="prastasis"/>
    <w:semiHidden/>
    <w:rsid w:val="00984DD5"/>
    <w:pPr>
      <w:ind w:left="6180"/>
    </w:pPr>
    <w:rPr>
      <w:szCs w:val="20"/>
      <w:lang w:eastAsia="en-US"/>
    </w:rPr>
  </w:style>
  <w:style w:type="paragraph" w:styleId="Pagrindiniotekstotrauka2">
    <w:name w:val="Body Text Indent 2"/>
    <w:basedOn w:val="prastasis"/>
    <w:semiHidden/>
    <w:rsid w:val="00984DD5"/>
    <w:pPr>
      <w:ind w:firstLine="902"/>
      <w:jc w:val="both"/>
    </w:pPr>
    <w:rPr>
      <w:szCs w:val="20"/>
      <w:lang w:eastAsia="en-US"/>
    </w:rPr>
  </w:style>
  <w:style w:type="paragraph" w:styleId="Tekstoblokas">
    <w:name w:val="Block Text"/>
    <w:basedOn w:val="prastasis"/>
    <w:semiHidden/>
    <w:rsid w:val="00984DD5"/>
    <w:pPr>
      <w:tabs>
        <w:tab w:val="left" w:pos="7938"/>
        <w:tab w:val="left" w:pos="9072"/>
      </w:tabs>
      <w:ind w:left="-142" w:right="-524" w:firstLine="142"/>
      <w:jc w:val="both"/>
    </w:pPr>
    <w:rPr>
      <w:szCs w:val="20"/>
      <w:lang w:eastAsia="en-US"/>
    </w:rPr>
  </w:style>
  <w:style w:type="paragraph" w:styleId="Pagrindinistekstas3">
    <w:name w:val="Body Text 3"/>
    <w:basedOn w:val="prastasis"/>
    <w:semiHidden/>
    <w:rsid w:val="00984DD5"/>
    <w:pPr>
      <w:tabs>
        <w:tab w:val="left" w:pos="1276"/>
        <w:tab w:val="left" w:pos="2592"/>
        <w:tab w:val="left" w:pos="3888"/>
        <w:tab w:val="left" w:pos="5185"/>
        <w:tab w:val="left" w:pos="6481"/>
        <w:tab w:val="left" w:pos="7777"/>
        <w:tab w:val="left" w:pos="9072"/>
        <w:tab w:val="left" w:pos="10335"/>
      </w:tabs>
      <w:suppressAutoHyphens/>
      <w:spacing w:line="360" w:lineRule="atLeast"/>
      <w:jc w:val="both"/>
    </w:pPr>
    <w:rPr>
      <w:szCs w:val="20"/>
      <w:lang w:eastAsia="en-US"/>
    </w:rPr>
  </w:style>
  <w:style w:type="paragraph" w:styleId="Pavadinimas">
    <w:name w:val="Title"/>
    <w:basedOn w:val="prastasis"/>
    <w:qFormat/>
    <w:rsid w:val="00984DD5"/>
    <w:pPr>
      <w:jc w:val="center"/>
    </w:pPr>
    <w:rPr>
      <w:b/>
      <w:sz w:val="32"/>
      <w:szCs w:val="20"/>
    </w:rPr>
  </w:style>
  <w:style w:type="paragraph" w:customStyle="1" w:styleId="CharChar1">
    <w:name w:val="Char Char1"/>
    <w:basedOn w:val="prastasis"/>
    <w:rsid w:val="00984DD5"/>
    <w:pPr>
      <w:widowControl w:val="0"/>
      <w:adjustRightInd w:val="0"/>
      <w:spacing w:after="160" w:line="240" w:lineRule="exact"/>
      <w:jc w:val="both"/>
      <w:textAlignment w:val="baseline"/>
    </w:pPr>
    <w:rPr>
      <w:rFonts w:ascii="Tahoma" w:hAnsi="Tahoma"/>
      <w:sz w:val="20"/>
      <w:szCs w:val="20"/>
      <w:lang w:val="en-US" w:eastAsia="en-US"/>
    </w:rPr>
  </w:style>
  <w:style w:type="character" w:customStyle="1" w:styleId="Diagrama3">
    <w:name w:val="Diagrama3"/>
    <w:rsid w:val="00984DD5"/>
    <w:rPr>
      <w:rFonts w:ascii="Courier New" w:eastAsia="Courier New" w:hAnsi="Courier New" w:cs="Courier New"/>
      <w:sz w:val="24"/>
      <w:lang w:val="en-GB" w:eastAsia="en-US" w:bidi="ar-SA"/>
    </w:rPr>
  </w:style>
  <w:style w:type="paragraph" w:styleId="Sraopastraipa">
    <w:name w:val="List Paragraph"/>
    <w:basedOn w:val="prastasis"/>
    <w:qFormat/>
    <w:rsid w:val="00984DD5"/>
    <w:pPr>
      <w:ind w:left="1296"/>
    </w:pPr>
    <w:rPr>
      <w:rFonts w:ascii="TimesLT" w:hAnsi="TimesLT"/>
      <w:sz w:val="20"/>
      <w:szCs w:val="20"/>
      <w:lang w:val="en-GB" w:eastAsia="en-US"/>
    </w:rPr>
  </w:style>
  <w:style w:type="paragraph" w:styleId="prastasistinklapis">
    <w:name w:val="Normal (Web)"/>
    <w:basedOn w:val="prastasis"/>
    <w:rsid w:val="00E92696"/>
    <w:pPr>
      <w:spacing w:before="100" w:beforeAutospacing="1" w:after="100" w:afterAutospacing="1"/>
    </w:pPr>
    <w:rPr>
      <w:rFonts w:ascii="Verdana" w:hAnsi="Verdana"/>
      <w:color w:val="010101"/>
      <w:sz w:val="17"/>
      <w:szCs w:val="17"/>
    </w:rPr>
  </w:style>
  <w:style w:type="paragraph" w:styleId="Debesliotekstas">
    <w:name w:val="Balloon Text"/>
    <w:basedOn w:val="prastasis"/>
    <w:semiHidden/>
    <w:rsid w:val="001A2798"/>
    <w:rPr>
      <w:rFonts w:ascii="Tahoma" w:hAnsi="Tahoma" w:cs="Tahoma"/>
      <w:sz w:val="16"/>
      <w:szCs w:val="16"/>
    </w:rPr>
  </w:style>
  <w:style w:type="character" w:styleId="Perirtashipersaitas">
    <w:name w:val="FollowedHyperlink"/>
    <w:rsid w:val="00867622"/>
    <w:rPr>
      <w:color w:val="800080"/>
      <w:u w:val="single"/>
    </w:rPr>
  </w:style>
  <w:style w:type="character" w:customStyle="1" w:styleId="footer-left-span1">
    <w:name w:val="footer-left-span1"/>
    <w:rsid w:val="00867622"/>
    <w:rPr>
      <w:vanish w:val="0"/>
      <w:webHidden w:val="0"/>
      <w:specVanish w:val="0"/>
    </w:rPr>
  </w:style>
  <w:style w:type="character" w:styleId="HTMLcitata">
    <w:name w:val="HTML Cite"/>
    <w:uiPriority w:val="99"/>
    <w:unhideWhenUsed/>
    <w:rsid w:val="001B30C5"/>
    <w:rPr>
      <w:i/>
      <w:iCs/>
    </w:rPr>
  </w:style>
</w:styles>
</file>

<file path=word/webSettings.xml><?xml version="1.0" encoding="utf-8"?>
<w:webSettings xmlns:r="http://schemas.openxmlformats.org/officeDocument/2006/relationships" xmlns:w="http://schemas.openxmlformats.org/wordprocessingml/2006/main">
  <w:divs>
    <w:div w:id="340860074">
      <w:bodyDiv w:val="1"/>
      <w:marLeft w:val="0"/>
      <w:marRight w:val="0"/>
      <w:marTop w:val="0"/>
      <w:marBottom w:val="0"/>
      <w:divBdr>
        <w:top w:val="none" w:sz="0" w:space="0" w:color="auto"/>
        <w:left w:val="none" w:sz="0" w:space="0" w:color="auto"/>
        <w:bottom w:val="none" w:sz="0" w:space="0" w:color="auto"/>
        <w:right w:val="none" w:sz="0" w:space="0" w:color="auto"/>
      </w:divBdr>
    </w:div>
    <w:div w:id="664822060">
      <w:bodyDiv w:val="1"/>
      <w:marLeft w:val="0"/>
      <w:marRight w:val="0"/>
      <w:marTop w:val="0"/>
      <w:marBottom w:val="0"/>
      <w:divBdr>
        <w:top w:val="none" w:sz="0" w:space="0" w:color="auto"/>
        <w:left w:val="none" w:sz="0" w:space="0" w:color="auto"/>
        <w:bottom w:val="none" w:sz="0" w:space="0" w:color="auto"/>
        <w:right w:val="none" w:sz="0" w:space="0" w:color="auto"/>
      </w:divBdr>
    </w:div>
    <w:div w:id="1388336852">
      <w:bodyDiv w:val="1"/>
      <w:marLeft w:val="0"/>
      <w:marRight w:val="0"/>
      <w:marTop w:val="0"/>
      <w:marBottom w:val="0"/>
      <w:divBdr>
        <w:top w:val="none" w:sz="0" w:space="0" w:color="auto"/>
        <w:left w:val="none" w:sz="0" w:space="0" w:color="auto"/>
        <w:bottom w:val="none" w:sz="0" w:space="0" w:color="auto"/>
        <w:right w:val="none" w:sz="0" w:space="0" w:color="auto"/>
      </w:divBdr>
    </w:div>
    <w:div w:id="1486584441">
      <w:bodyDiv w:val="1"/>
      <w:marLeft w:val="0"/>
      <w:marRight w:val="0"/>
      <w:marTop w:val="0"/>
      <w:marBottom w:val="0"/>
      <w:divBdr>
        <w:top w:val="none" w:sz="0" w:space="0" w:color="auto"/>
        <w:left w:val="none" w:sz="0" w:space="0" w:color="auto"/>
        <w:bottom w:val="none" w:sz="0" w:space="0" w:color="auto"/>
        <w:right w:val="none" w:sz="0" w:space="0" w:color="auto"/>
      </w:divBdr>
    </w:div>
    <w:div w:id="1509637197">
      <w:bodyDiv w:val="1"/>
      <w:marLeft w:val="0"/>
      <w:marRight w:val="0"/>
      <w:marTop w:val="0"/>
      <w:marBottom w:val="0"/>
      <w:divBdr>
        <w:top w:val="none" w:sz="0" w:space="0" w:color="auto"/>
        <w:left w:val="none" w:sz="0" w:space="0" w:color="auto"/>
        <w:bottom w:val="none" w:sz="0" w:space="0" w:color="auto"/>
        <w:right w:val="none" w:sz="0" w:space="0" w:color="auto"/>
      </w:divBdr>
    </w:div>
    <w:div w:id="214376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pis.lt" TargetMode="External"/><Relationship Id="rId18" Type="http://schemas.openxmlformats.org/officeDocument/2006/relationships/hyperlink" Target="http://www.ldb.lt" TargetMode="External"/><Relationship Id="rId26" Type="http://schemas.openxmlformats.org/officeDocument/2006/relationships/hyperlink" Target="http://www.registrucentras.lt" TargetMode="External"/><Relationship Id="rId39" Type="http://schemas.openxmlformats.org/officeDocument/2006/relationships/hyperlink" Target="mailto:dalia.sakiene@marijampole.lt" TargetMode="External"/><Relationship Id="rId21" Type="http://schemas.openxmlformats.org/officeDocument/2006/relationships/hyperlink" Target="http://www.itc.smm.lt" TargetMode="External"/><Relationship Id="rId34" Type="http://schemas.openxmlformats.org/officeDocument/2006/relationships/hyperlink" Target="mailto:naujokiene@marijampole.lt" TargetMode="External"/><Relationship Id="rId42" Type="http://schemas.openxmlformats.org/officeDocument/2006/relationships/hyperlink" Target="mailto:gintare.mirijauskiene@marijampole.lt" TargetMode="External"/><Relationship Id="rId47" Type="http://schemas.openxmlformats.org/officeDocument/2006/relationships/hyperlink" Target="mailto:jurgita.vilkeliene@marijampole.lt" TargetMode="External"/><Relationship Id="rId50" Type="http://schemas.openxmlformats.org/officeDocument/2006/relationships/hyperlink" Target="mailto:onute.pauliukoniene@marijampole.lt" TargetMode="External"/><Relationship Id="rId55" Type="http://schemas.openxmlformats.org/officeDocument/2006/relationships/hyperlink" Target="mailto:ausrine.galiniene@marijampole.lt" TargetMode="External"/><Relationship Id="rId63" Type="http://schemas.openxmlformats.org/officeDocument/2006/relationships/hyperlink" Target="http://www.ndnt.lt" TargetMode="External"/><Relationship Id="rId68" Type="http://schemas.openxmlformats.org/officeDocument/2006/relationships/hyperlink" Target="mailto:ilona.zilinskiene@marijampole.lt" TargetMode="External"/><Relationship Id="rId7" Type="http://schemas.openxmlformats.org/officeDocument/2006/relationships/header" Target="header1.xml"/><Relationship Id="rId71"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https://www.e-tar.lt/portal/lt/legalAct/TAR.55C97AE16200/asr" TargetMode="External"/><Relationship Id="rId29" Type="http://schemas.openxmlformats.org/officeDocument/2006/relationships/hyperlink" Target="http://www.spis.lt/" TargetMode="External"/><Relationship Id="rId11" Type="http://schemas.openxmlformats.org/officeDocument/2006/relationships/header" Target="header3.xml"/><Relationship Id="rId24" Type="http://schemas.openxmlformats.org/officeDocument/2006/relationships/hyperlink" Target="http://www.ndnt.lt" TargetMode="External"/><Relationship Id="rId32" Type="http://schemas.openxmlformats.org/officeDocument/2006/relationships/hyperlink" Target="mailto:naujokiene@marijampole.lt" TargetMode="External"/><Relationship Id="rId37" Type="http://schemas.openxmlformats.org/officeDocument/2006/relationships/hyperlink" Target="mailto:daiva.kaminskiene@marijampole.lt" TargetMode="External"/><Relationship Id="rId40" Type="http://schemas.openxmlformats.org/officeDocument/2006/relationships/hyperlink" Target="mailto:daiva.kaminskiene@marijampole.lt" TargetMode="External"/><Relationship Id="rId45" Type="http://schemas.openxmlformats.org/officeDocument/2006/relationships/hyperlink" Target="mailto:vanda.laurinaviciene@marijampole.lt" TargetMode="External"/><Relationship Id="rId53" Type="http://schemas.openxmlformats.org/officeDocument/2006/relationships/hyperlink" Target="mailto:sandra.kersyte@marijampole.lt" TargetMode="External"/><Relationship Id="rId58" Type="http://schemas.openxmlformats.org/officeDocument/2006/relationships/hyperlink" Target="http://www.nma.lt" TargetMode="External"/><Relationship Id="rId66" Type="http://schemas.openxmlformats.org/officeDocument/2006/relationships/hyperlink" Target="mailto:konsultacijos@emprekis.lt" TargetMode="External"/><Relationship Id="rId7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e-tar.lt/portal/lt/legalAct/TAR.3EEE59417F13/asr" TargetMode="External"/><Relationship Id="rId23" Type="http://schemas.openxmlformats.org/officeDocument/2006/relationships/hyperlink" Target="http://www.regitra.lt" TargetMode="External"/><Relationship Id="rId28" Type="http://schemas.openxmlformats.org/officeDocument/2006/relationships/hyperlink" Target="http://www.marijampole.lt/go.php/Administracines-paslaugos166306477430184" TargetMode="External"/><Relationship Id="rId36" Type="http://schemas.openxmlformats.org/officeDocument/2006/relationships/hyperlink" Target="mailto:genovaite.ambrazeviciene@marijampole.lt" TargetMode="External"/><Relationship Id="rId49" Type="http://schemas.openxmlformats.org/officeDocument/2006/relationships/hyperlink" Target="mailto:lina.prajariene@marijampole.lt" TargetMode="External"/><Relationship Id="rId57" Type="http://schemas.openxmlformats.org/officeDocument/2006/relationships/hyperlink" Target="http://www.ldb.lt" TargetMode="External"/><Relationship Id="rId61" Type="http://schemas.openxmlformats.org/officeDocument/2006/relationships/hyperlink" Target="http://www.vmi.lt" TargetMode="External"/><Relationship Id="rId10" Type="http://schemas.openxmlformats.org/officeDocument/2006/relationships/footer" Target="footer2.xml"/><Relationship Id="rId19" Type="http://schemas.openxmlformats.org/officeDocument/2006/relationships/hyperlink" Target="http://www.nma.lt" TargetMode="External"/><Relationship Id="rId31" Type="http://schemas.openxmlformats.org/officeDocument/2006/relationships/hyperlink" Target="mailto:daiva.kaminskiene@marijampole.lt" TargetMode="External"/><Relationship Id="rId44" Type="http://schemas.openxmlformats.org/officeDocument/2006/relationships/hyperlink" Target="mailto:sandra.urboniene@marijampole.lt" TargetMode="External"/><Relationship Id="rId52" Type="http://schemas.openxmlformats.org/officeDocument/2006/relationships/hyperlink" Target="mailto:dale.vaitkeviciene@marijampole.lt" TargetMode="External"/><Relationship Id="rId60" Type="http://schemas.openxmlformats.org/officeDocument/2006/relationships/hyperlink" Target="http://www.itc.smm.lt" TargetMode="External"/><Relationship Id="rId65" Type="http://schemas.openxmlformats.org/officeDocument/2006/relationships/hyperlink" Target="http://www.registrucentras.lt" TargetMode="External"/><Relationship Id="rId73"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3.lrs.lt/pls/inter3/dokpaieska.showdoc_l?p_id=413828&amp;p_query=&amp;p_tr2=2" TargetMode="External"/><Relationship Id="rId22" Type="http://schemas.openxmlformats.org/officeDocument/2006/relationships/hyperlink" Target="http://www.vmi.lt" TargetMode="External"/><Relationship Id="rId27" Type="http://schemas.openxmlformats.org/officeDocument/2006/relationships/hyperlink" Target="mailto:konsultacijos@emprekis.lt" TargetMode="External"/><Relationship Id="rId30" Type="http://schemas.openxmlformats.org/officeDocument/2006/relationships/hyperlink" Target="mailto:genovaite.ambrazeviciene@marijampole.lt" TargetMode="External"/><Relationship Id="rId35" Type="http://schemas.openxmlformats.org/officeDocument/2006/relationships/hyperlink" Target="mailto:vida.bruzinskaite@marijampole.lt" TargetMode="External"/><Relationship Id="rId43" Type="http://schemas.openxmlformats.org/officeDocument/2006/relationships/hyperlink" Target="mailto:loreta.lukoseviciene@marijampole.lt" TargetMode="External"/><Relationship Id="rId48" Type="http://schemas.openxmlformats.org/officeDocument/2006/relationships/hyperlink" Target="mailto:daiva.sadauskiene@martijampole.lt" TargetMode="External"/><Relationship Id="rId56" Type="http://schemas.openxmlformats.org/officeDocument/2006/relationships/hyperlink" Target="http://www.sodra.lt" TargetMode="External"/><Relationship Id="rId64" Type="http://schemas.openxmlformats.org/officeDocument/2006/relationships/hyperlink" Target="mailto:www@vic.lt" TargetMode="External"/><Relationship Id="rId69" Type="http://schemas.openxmlformats.org/officeDocument/2006/relationships/hyperlink" Target="mailto:karolis.podolskis@marijampole.lt" TargetMode="External"/><Relationship Id="rId8" Type="http://schemas.openxmlformats.org/officeDocument/2006/relationships/header" Target="header2.xml"/><Relationship Id="rId51" Type="http://schemas.openxmlformats.org/officeDocument/2006/relationships/hyperlink" Target="mailto:lina.juskeviciene@marijampole.lt" TargetMode="External"/><Relationship Id="rId72" Type="http://schemas.openxmlformats.org/officeDocument/2006/relationships/header" Target="header5.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www.sodra.lt" TargetMode="External"/><Relationship Id="rId25" Type="http://schemas.openxmlformats.org/officeDocument/2006/relationships/hyperlink" Target="mailto:www@vic.lt" TargetMode="External"/><Relationship Id="rId33" Type="http://schemas.openxmlformats.org/officeDocument/2006/relationships/hyperlink" Target="mailto:dalia.sakiene@marijampole.lt" TargetMode="External"/><Relationship Id="rId38" Type="http://schemas.openxmlformats.org/officeDocument/2006/relationships/hyperlink" Target="mailto:daiva.kaminskiene@marijampole.lt" TargetMode="External"/><Relationship Id="rId46" Type="http://schemas.openxmlformats.org/officeDocument/2006/relationships/hyperlink" Target="mailto:ausrine.galiniene@marijampole.lt" TargetMode="External"/><Relationship Id="rId59" Type="http://schemas.openxmlformats.org/officeDocument/2006/relationships/hyperlink" Target="http://www.itc.smm.lt" TargetMode="External"/><Relationship Id="rId67" Type="http://schemas.openxmlformats.org/officeDocument/2006/relationships/hyperlink" Target="mailto:vida.bruzinskaite@marijampole.lt" TargetMode="External"/><Relationship Id="rId20" Type="http://schemas.openxmlformats.org/officeDocument/2006/relationships/hyperlink" Target="http://www.itc.smm.lt" TargetMode="External"/><Relationship Id="rId41" Type="http://schemas.openxmlformats.org/officeDocument/2006/relationships/hyperlink" Target="mailto:jolanta.jasinskait&#279;@marijampole.lt" TargetMode="External"/><Relationship Id="rId54" Type="http://schemas.openxmlformats.org/officeDocument/2006/relationships/hyperlink" Target="mailto:alyte.mockevi&#269;iene@marijampole.lt" TargetMode="External"/><Relationship Id="rId62" Type="http://schemas.openxmlformats.org/officeDocument/2006/relationships/hyperlink" Target="http://www.regitra.lt" TargetMode="External"/><Relationship Id="rId70" Type="http://schemas.openxmlformats.org/officeDocument/2006/relationships/header" Target="header4.xml"/><Relationship Id="rId75"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O:\Admin_dir_isak.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Admin_dir_isak.dot</Template>
  <TotalTime>3</TotalTime>
  <Pages>1</Pages>
  <Words>13405</Words>
  <Characters>7642</Characters>
  <Application>Microsoft Office Word</Application>
  <DocSecurity>0</DocSecurity>
  <Lines>63</Lines>
  <Paragraphs>42</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21005</CharactersWithSpaces>
  <SharedDoc>false</SharedDoc>
  <HLinks>
    <vt:vector size="348" baseType="variant">
      <vt:variant>
        <vt:i4>7995394</vt:i4>
      </vt:variant>
      <vt:variant>
        <vt:i4>177</vt:i4>
      </vt:variant>
      <vt:variant>
        <vt:i4>0</vt:i4>
      </vt:variant>
      <vt:variant>
        <vt:i4>5</vt:i4>
      </vt:variant>
      <vt:variant>
        <vt:lpwstr>mailto:karolis.podolskis@marijampole.lt</vt:lpwstr>
      </vt:variant>
      <vt:variant>
        <vt:lpwstr/>
      </vt:variant>
      <vt:variant>
        <vt:i4>6815753</vt:i4>
      </vt:variant>
      <vt:variant>
        <vt:i4>174</vt:i4>
      </vt:variant>
      <vt:variant>
        <vt:i4>0</vt:i4>
      </vt:variant>
      <vt:variant>
        <vt:i4>5</vt:i4>
      </vt:variant>
      <vt:variant>
        <vt:lpwstr>mailto:ilona.zilinskiene@marijampole.lt</vt:lpwstr>
      </vt:variant>
      <vt:variant>
        <vt:lpwstr/>
      </vt:variant>
      <vt:variant>
        <vt:i4>2162753</vt:i4>
      </vt:variant>
      <vt:variant>
        <vt:i4>171</vt:i4>
      </vt:variant>
      <vt:variant>
        <vt:i4>0</vt:i4>
      </vt:variant>
      <vt:variant>
        <vt:i4>5</vt:i4>
      </vt:variant>
      <vt:variant>
        <vt:lpwstr>mailto:vida.bruzinskaite@marijampole.lt</vt:lpwstr>
      </vt:variant>
      <vt:variant>
        <vt:lpwstr/>
      </vt:variant>
      <vt:variant>
        <vt:i4>6226038</vt:i4>
      </vt:variant>
      <vt:variant>
        <vt:i4>168</vt:i4>
      </vt:variant>
      <vt:variant>
        <vt:i4>0</vt:i4>
      </vt:variant>
      <vt:variant>
        <vt:i4>5</vt:i4>
      </vt:variant>
      <vt:variant>
        <vt:lpwstr>mailto:konsultacijos@emprekis.lt</vt:lpwstr>
      </vt:variant>
      <vt:variant>
        <vt:lpwstr/>
      </vt:variant>
      <vt:variant>
        <vt:i4>7340151</vt:i4>
      </vt:variant>
      <vt:variant>
        <vt:i4>165</vt:i4>
      </vt:variant>
      <vt:variant>
        <vt:i4>0</vt:i4>
      </vt:variant>
      <vt:variant>
        <vt:i4>5</vt:i4>
      </vt:variant>
      <vt:variant>
        <vt:lpwstr>http://www.registrucentras.lt/</vt:lpwstr>
      </vt:variant>
      <vt:variant>
        <vt:lpwstr/>
      </vt:variant>
      <vt:variant>
        <vt:i4>1769530</vt:i4>
      </vt:variant>
      <vt:variant>
        <vt:i4>162</vt:i4>
      </vt:variant>
      <vt:variant>
        <vt:i4>0</vt:i4>
      </vt:variant>
      <vt:variant>
        <vt:i4>5</vt:i4>
      </vt:variant>
      <vt:variant>
        <vt:lpwstr>mailto:www@vic.lt</vt:lpwstr>
      </vt:variant>
      <vt:variant>
        <vt:lpwstr/>
      </vt:variant>
      <vt:variant>
        <vt:i4>7405612</vt:i4>
      </vt:variant>
      <vt:variant>
        <vt:i4>159</vt:i4>
      </vt:variant>
      <vt:variant>
        <vt:i4>0</vt:i4>
      </vt:variant>
      <vt:variant>
        <vt:i4>5</vt:i4>
      </vt:variant>
      <vt:variant>
        <vt:lpwstr>http://www.ndnt.lt/</vt:lpwstr>
      </vt:variant>
      <vt:variant>
        <vt:lpwstr/>
      </vt:variant>
      <vt:variant>
        <vt:i4>6815860</vt:i4>
      </vt:variant>
      <vt:variant>
        <vt:i4>156</vt:i4>
      </vt:variant>
      <vt:variant>
        <vt:i4>0</vt:i4>
      </vt:variant>
      <vt:variant>
        <vt:i4>5</vt:i4>
      </vt:variant>
      <vt:variant>
        <vt:lpwstr>http://www.regitra.lt/</vt:lpwstr>
      </vt:variant>
      <vt:variant>
        <vt:lpwstr/>
      </vt:variant>
      <vt:variant>
        <vt:i4>7798887</vt:i4>
      </vt:variant>
      <vt:variant>
        <vt:i4>153</vt:i4>
      </vt:variant>
      <vt:variant>
        <vt:i4>0</vt:i4>
      </vt:variant>
      <vt:variant>
        <vt:i4>5</vt:i4>
      </vt:variant>
      <vt:variant>
        <vt:lpwstr>http://www.vmi.lt/</vt:lpwstr>
      </vt:variant>
      <vt:variant>
        <vt:lpwstr/>
      </vt:variant>
      <vt:variant>
        <vt:i4>8126525</vt:i4>
      </vt:variant>
      <vt:variant>
        <vt:i4>150</vt:i4>
      </vt:variant>
      <vt:variant>
        <vt:i4>0</vt:i4>
      </vt:variant>
      <vt:variant>
        <vt:i4>5</vt:i4>
      </vt:variant>
      <vt:variant>
        <vt:lpwstr>http://www.itc.smm.lt/</vt:lpwstr>
      </vt:variant>
      <vt:variant>
        <vt:lpwstr/>
      </vt:variant>
      <vt:variant>
        <vt:i4>8126525</vt:i4>
      </vt:variant>
      <vt:variant>
        <vt:i4>147</vt:i4>
      </vt:variant>
      <vt:variant>
        <vt:i4>0</vt:i4>
      </vt:variant>
      <vt:variant>
        <vt:i4>5</vt:i4>
      </vt:variant>
      <vt:variant>
        <vt:lpwstr>http://www.itc.smm.lt/</vt:lpwstr>
      </vt:variant>
      <vt:variant>
        <vt:lpwstr/>
      </vt:variant>
      <vt:variant>
        <vt:i4>6750311</vt:i4>
      </vt:variant>
      <vt:variant>
        <vt:i4>144</vt:i4>
      </vt:variant>
      <vt:variant>
        <vt:i4>0</vt:i4>
      </vt:variant>
      <vt:variant>
        <vt:i4>5</vt:i4>
      </vt:variant>
      <vt:variant>
        <vt:lpwstr>http://www.nma.lt/</vt:lpwstr>
      </vt:variant>
      <vt:variant>
        <vt:lpwstr/>
      </vt:variant>
      <vt:variant>
        <vt:i4>6684782</vt:i4>
      </vt:variant>
      <vt:variant>
        <vt:i4>141</vt:i4>
      </vt:variant>
      <vt:variant>
        <vt:i4>0</vt:i4>
      </vt:variant>
      <vt:variant>
        <vt:i4>5</vt:i4>
      </vt:variant>
      <vt:variant>
        <vt:lpwstr>http://www.ldb.lt/</vt:lpwstr>
      </vt:variant>
      <vt:variant>
        <vt:lpwstr/>
      </vt:variant>
      <vt:variant>
        <vt:i4>1966103</vt:i4>
      </vt:variant>
      <vt:variant>
        <vt:i4>138</vt:i4>
      </vt:variant>
      <vt:variant>
        <vt:i4>0</vt:i4>
      </vt:variant>
      <vt:variant>
        <vt:i4>5</vt:i4>
      </vt:variant>
      <vt:variant>
        <vt:lpwstr>http://www.sodra.lt/</vt:lpwstr>
      </vt:variant>
      <vt:variant>
        <vt:lpwstr/>
      </vt:variant>
      <vt:variant>
        <vt:i4>6750233</vt:i4>
      </vt:variant>
      <vt:variant>
        <vt:i4>132</vt:i4>
      </vt:variant>
      <vt:variant>
        <vt:i4>0</vt:i4>
      </vt:variant>
      <vt:variant>
        <vt:i4>5</vt:i4>
      </vt:variant>
      <vt:variant>
        <vt:lpwstr>mailto:ausrine.galiniene@marijampole.lt</vt:lpwstr>
      </vt:variant>
      <vt:variant>
        <vt:lpwstr/>
      </vt:variant>
      <vt:variant>
        <vt:i4>7668093</vt:i4>
      </vt:variant>
      <vt:variant>
        <vt:i4>129</vt:i4>
      </vt:variant>
      <vt:variant>
        <vt:i4>0</vt:i4>
      </vt:variant>
      <vt:variant>
        <vt:i4>5</vt:i4>
      </vt:variant>
      <vt:variant>
        <vt:lpwstr>mailto:alyte.mockevičiene@marijampole.lt</vt:lpwstr>
      </vt:variant>
      <vt:variant>
        <vt:lpwstr/>
      </vt:variant>
      <vt:variant>
        <vt:i4>3014741</vt:i4>
      </vt:variant>
      <vt:variant>
        <vt:i4>126</vt:i4>
      </vt:variant>
      <vt:variant>
        <vt:i4>0</vt:i4>
      </vt:variant>
      <vt:variant>
        <vt:i4>5</vt:i4>
      </vt:variant>
      <vt:variant>
        <vt:lpwstr>mailto:sandra.kersyte@marijampole.lt</vt:lpwstr>
      </vt:variant>
      <vt:variant>
        <vt:lpwstr/>
      </vt:variant>
      <vt:variant>
        <vt:i4>3473489</vt:i4>
      </vt:variant>
      <vt:variant>
        <vt:i4>123</vt:i4>
      </vt:variant>
      <vt:variant>
        <vt:i4>0</vt:i4>
      </vt:variant>
      <vt:variant>
        <vt:i4>5</vt:i4>
      </vt:variant>
      <vt:variant>
        <vt:lpwstr>mailto:dale.vaitkeviciene@marijampole.lt</vt:lpwstr>
      </vt:variant>
      <vt:variant>
        <vt:lpwstr/>
      </vt:variant>
      <vt:variant>
        <vt:i4>3866699</vt:i4>
      </vt:variant>
      <vt:variant>
        <vt:i4>120</vt:i4>
      </vt:variant>
      <vt:variant>
        <vt:i4>0</vt:i4>
      </vt:variant>
      <vt:variant>
        <vt:i4>5</vt:i4>
      </vt:variant>
      <vt:variant>
        <vt:lpwstr>mailto:lina.juskeviciene@marijampole.lt</vt:lpwstr>
      </vt:variant>
      <vt:variant>
        <vt:lpwstr/>
      </vt:variant>
      <vt:variant>
        <vt:i4>655477</vt:i4>
      </vt:variant>
      <vt:variant>
        <vt:i4>117</vt:i4>
      </vt:variant>
      <vt:variant>
        <vt:i4>0</vt:i4>
      </vt:variant>
      <vt:variant>
        <vt:i4>5</vt:i4>
      </vt:variant>
      <vt:variant>
        <vt:lpwstr>mailto:onute.pauliukoniene@marijampole.lt</vt:lpwstr>
      </vt:variant>
      <vt:variant>
        <vt:lpwstr/>
      </vt:variant>
      <vt:variant>
        <vt:i4>4653112</vt:i4>
      </vt:variant>
      <vt:variant>
        <vt:i4>114</vt:i4>
      </vt:variant>
      <vt:variant>
        <vt:i4>0</vt:i4>
      </vt:variant>
      <vt:variant>
        <vt:i4>5</vt:i4>
      </vt:variant>
      <vt:variant>
        <vt:lpwstr>mailto:zaneta.kliokiene@marijampole.lt</vt:lpwstr>
      </vt:variant>
      <vt:variant>
        <vt:lpwstr/>
      </vt:variant>
      <vt:variant>
        <vt:i4>5898286</vt:i4>
      </vt:variant>
      <vt:variant>
        <vt:i4>111</vt:i4>
      </vt:variant>
      <vt:variant>
        <vt:i4>0</vt:i4>
      </vt:variant>
      <vt:variant>
        <vt:i4>5</vt:i4>
      </vt:variant>
      <vt:variant>
        <vt:lpwstr>mailto:lina.prajariene@marijampole.lt</vt:lpwstr>
      </vt:variant>
      <vt:variant>
        <vt:lpwstr/>
      </vt:variant>
      <vt:variant>
        <vt:i4>5636147</vt:i4>
      </vt:variant>
      <vt:variant>
        <vt:i4>108</vt:i4>
      </vt:variant>
      <vt:variant>
        <vt:i4>0</vt:i4>
      </vt:variant>
      <vt:variant>
        <vt:i4>5</vt:i4>
      </vt:variant>
      <vt:variant>
        <vt:lpwstr>mailto:daiva.sadauskiene@martijampole.lt</vt:lpwstr>
      </vt:variant>
      <vt:variant>
        <vt:lpwstr/>
      </vt:variant>
      <vt:variant>
        <vt:i4>6619154</vt:i4>
      </vt:variant>
      <vt:variant>
        <vt:i4>105</vt:i4>
      </vt:variant>
      <vt:variant>
        <vt:i4>0</vt:i4>
      </vt:variant>
      <vt:variant>
        <vt:i4>5</vt:i4>
      </vt:variant>
      <vt:variant>
        <vt:lpwstr>mailto:jurgita.vilkeliene@marijampole.lt</vt:lpwstr>
      </vt:variant>
      <vt:variant>
        <vt:lpwstr/>
      </vt:variant>
      <vt:variant>
        <vt:i4>6750233</vt:i4>
      </vt:variant>
      <vt:variant>
        <vt:i4>102</vt:i4>
      </vt:variant>
      <vt:variant>
        <vt:i4>0</vt:i4>
      </vt:variant>
      <vt:variant>
        <vt:i4>5</vt:i4>
      </vt:variant>
      <vt:variant>
        <vt:lpwstr>mailto:ausrine.galiniene@marijampole.lt</vt:lpwstr>
      </vt:variant>
      <vt:variant>
        <vt:lpwstr/>
      </vt:variant>
      <vt:variant>
        <vt:i4>721015</vt:i4>
      </vt:variant>
      <vt:variant>
        <vt:i4>99</vt:i4>
      </vt:variant>
      <vt:variant>
        <vt:i4>0</vt:i4>
      </vt:variant>
      <vt:variant>
        <vt:i4>5</vt:i4>
      </vt:variant>
      <vt:variant>
        <vt:lpwstr>mailto:vanda.laurinaviciene@marijampole.lt</vt:lpwstr>
      </vt:variant>
      <vt:variant>
        <vt:lpwstr/>
      </vt:variant>
      <vt:variant>
        <vt:i4>5636137</vt:i4>
      </vt:variant>
      <vt:variant>
        <vt:i4>96</vt:i4>
      </vt:variant>
      <vt:variant>
        <vt:i4>0</vt:i4>
      </vt:variant>
      <vt:variant>
        <vt:i4>5</vt:i4>
      </vt:variant>
      <vt:variant>
        <vt:lpwstr>mailto:sandra.urboniene@marijampole.lt</vt:lpwstr>
      </vt:variant>
      <vt:variant>
        <vt:lpwstr/>
      </vt:variant>
      <vt:variant>
        <vt:i4>5767230</vt:i4>
      </vt:variant>
      <vt:variant>
        <vt:i4>93</vt:i4>
      </vt:variant>
      <vt:variant>
        <vt:i4>0</vt:i4>
      </vt:variant>
      <vt:variant>
        <vt:i4>5</vt:i4>
      </vt:variant>
      <vt:variant>
        <vt:lpwstr>mailto:loreta.lukoseviciene@marijampole.lt</vt:lpwstr>
      </vt:variant>
      <vt:variant>
        <vt:lpwstr/>
      </vt:variant>
      <vt:variant>
        <vt:i4>7995397</vt:i4>
      </vt:variant>
      <vt:variant>
        <vt:i4>90</vt:i4>
      </vt:variant>
      <vt:variant>
        <vt:i4>0</vt:i4>
      </vt:variant>
      <vt:variant>
        <vt:i4>5</vt:i4>
      </vt:variant>
      <vt:variant>
        <vt:lpwstr>mailto:gintare.mirijauskiene@marijampole.lt</vt:lpwstr>
      </vt:variant>
      <vt:variant>
        <vt:lpwstr/>
      </vt:variant>
      <vt:variant>
        <vt:i4>24576107</vt:i4>
      </vt:variant>
      <vt:variant>
        <vt:i4>87</vt:i4>
      </vt:variant>
      <vt:variant>
        <vt:i4>0</vt:i4>
      </vt:variant>
      <vt:variant>
        <vt:i4>5</vt:i4>
      </vt:variant>
      <vt:variant>
        <vt:lpwstr>mailto:jolanta.jasinskaitė@marijampole.lt</vt:lpwstr>
      </vt:variant>
      <vt:variant>
        <vt:lpwstr/>
      </vt:variant>
      <vt:variant>
        <vt:i4>7536660</vt:i4>
      </vt:variant>
      <vt:variant>
        <vt:i4>84</vt:i4>
      </vt:variant>
      <vt:variant>
        <vt:i4>0</vt:i4>
      </vt:variant>
      <vt:variant>
        <vt:i4>5</vt:i4>
      </vt:variant>
      <vt:variant>
        <vt:lpwstr>mailto:daiva.kaminskiene@marijampole.lt</vt:lpwstr>
      </vt:variant>
      <vt:variant>
        <vt:lpwstr/>
      </vt:variant>
      <vt:variant>
        <vt:i4>7143441</vt:i4>
      </vt:variant>
      <vt:variant>
        <vt:i4>81</vt:i4>
      </vt:variant>
      <vt:variant>
        <vt:i4>0</vt:i4>
      </vt:variant>
      <vt:variant>
        <vt:i4>5</vt:i4>
      </vt:variant>
      <vt:variant>
        <vt:lpwstr>mailto:dalia.sakiene@marijampole.lt</vt:lpwstr>
      </vt:variant>
      <vt:variant>
        <vt:lpwstr/>
      </vt:variant>
      <vt:variant>
        <vt:i4>7536660</vt:i4>
      </vt:variant>
      <vt:variant>
        <vt:i4>78</vt:i4>
      </vt:variant>
      <vt:variant>
        <vt:i4>0</vt:i4>
      </vt:variant>
      <vt:variant>
        <vt:i4>5</vt:i4>
      </vt:variant>
      <vt:variant>
        <vt:lpwstr>mailto:daiva.kaminskiene@marijampole.lt</vt:lpwstr>
      </vt:variant>
      <vt:variant>
        <vt:lpwstr/>
      </vt:variant>
      <vt:variant>
        <vt:i4>7536660</vt:i4>
      </vt:variant>
      <vt:variant>
        <vt:i4>75</vt:i4>
      </vt:variant>
      <vt:variant>
        <vt:i4>0</vt:i4>
      </vt:variant>
      <vt:variant>
        <vt:i4>5</vt:i4>
      </vt:variant>
      <vt:variant>
        <vt:lpwstr>mailto:daiva.kaminskiene@marijampole.lt</vt:lpwstr>
      </vt:variant>
      <vt:variant>
        <vt:lpwstr/>
      </vt:variant>
      <vt:variant>
        <vt:i4>1507445</vt:i4>
      </vt:variant>
      <vt:variant>
        <vt:i4>72</vt:i4>
      </vt:variant>
      <vt:variant>
        <vt:i4>0</vt:i4>
      </vt:variant>
      <vt:variant>
        <vt:i4>5</vt:i4>
      </vt:variant>
      <vt:variant>
        <vt:lpwstr>mailto:genovaite.ambrazeviciene@marijampole.lt</vt:lpwstr>
      </vt:variant>
      <vt:variant>
        <vt:lpwstr/>
      </vt:variant>
      <vt:variant>
        <vt:i4>2162753</vt:i4>
      </vt:variant>
      <vt:variant>
        <vt:i4>69</vt:i4>
      </vt:variant>
      <vt:variant>
        <vt:i4>0</vt:i4>
      </vt:variant>
      <vt:variant>
        <vt:i4>5</vt:i4>
      </vt:variant>
      <vt:variant>
        <vt:lpwstr>mailto:vida.bruzinskaite@marijampole.lt</vt:lpwstr>
      </vt:variant>
      <vt:variant>
        <vt:lpwstr/>
      </vt:variant>
      <vt:variant>
        <vt:i4>8257620</vt:i4>
      </vt:variant>
      <vt:variant>
        <vt:i4>66</vt:i4>
      </vt:variant>
      <vt:variant>
        <vt:i4>0</vt:i4>
      </vt:variant>
      <vt:variant>
        <vt:i4>5</vt:i4>
      </vt:variant>
      <vt:variant>
        <vt:lpwstr>mailto:naujokiene@marijampole.lt</vt:lpwstr>
      </vt:variant>
      <vt:variant>
        <vt:lpwstr/>
      </vt:variant>
      <vt:variant>
        <vt:i4>7143441</vt:i4>
      </vt:variant>
      <vt:variant>
        <vt:i4>63</vt:i4>
      </vt:variant>
      <vt:variant>
        <vt:i4>0</vt:i4>
      </vt:variant>
      <vt:variant>
        <vt:i4>5</vt:i4>
      </vt:variant>
      <vt:variant>
        <vt:lpwstr>mailto:dalia.sakiene@marijampole.lt</vt:lpwstr>
      </vt:variant>
      <vt:variant>
        <vt:lpwstr/>
      </vt:variant>
      <vt:variant>
        <vt:i4>8257620</vt:i4>
      </vt:variant>
      <vt:variant>
        <vt:i4>60</vt:i4>
      </vt:variant>
      <vt:variant>
        <vt:i4>0</vt:i4>
      </vt:variant>
      <vt:variant>
        <vt:i4>5</vt:i4>
      </vt:variant>
      <vt:variant>
        <vt:lpwstr>mailto:naujokiene@marijampole.lt</vt:lpwstr>
      </vt:variant>
      <vt:variant>
        <vt:lpwstr/>
      </vt:variant>
      <vt:variant>
        <vt:i4>7536660</vt:i4>
      </vt:variant>
      <vt:variant>
        <vt:i4>57</vt:i4>
      </vt:variant>
      <vt:variant>
        <vt:i4>0</vt:i4>
      </vt:variant>
      <vt:variant>
        <vt:i4>5</vt:i4>
      </vt:variant>
      <vt:variant>
        <vt:lpwstr>mailto:daiva.kaminskiene@marijampole.lt</vt:lpwstr>
      </vt:variant>
      <vt:variant>
        <vt:lpwstr/>
      </vt:variant>
      <vt:variant>
        <vt:i4>1507445</vt:i4>
      </vt:variant>
      <vt:variant>
        <vt:i4>54</vt:i4>
      </vt:variant>
      <vt:variant>
        <vt:i4>0</vt:i4>
      </vt:variant>
      <vt:variant>
        <vt:i4>5</vt:i4>
      </vt:variant>
      <vt:variant>
        <vt:lpwstr>mailto:genovaite.ambrazeviciene@marijampole.lt</vt:lpwstr>
      </vt:variant>
      <vt:variant>
        <vt:lpwstr/>
      </vt:variant>
      <vt:variant>
        <vt:i4>7012415</vt:i4>
      </vt:variant>
      <vt:variant>
        <vt:i4>51</vt:i4>
      </vt:variant>
      <vt:variant>
        <vt:i4>0</vt:i4>
      </vt:variant>
      <vt:variant>
        <vt:i4>5</vt:i4>
      </vt:variant>
      <vt:variant>
        <vt:lpwstr>http://www.spis.lt/</vt:lpwstr>
      </vt:variant>
      <vt:variant>
        <vt:lpwstr/>
      </vt:variant>
      <vt:variant>
        <vt:i4>4587520</vt:i4>
      </vt:variant>
      <vt:variant>
        <vt:i4>48</vt:i4>
      </vt:variant>
      <vt:variant>
        <vt:i4>0</vt:i4>
      </vt:variant>
      <vt:variant>
        <vt:i4>5</vt:i4>
      </vt:variant>
      <vt:variant>
        <vt:lpwstr>http://www.marijampole.lt/go.php/Administracines-paslaugos166306477430184</vt:lpwstr>
      </vt:variant>
      <vt:variant>
        <vt:lpwstr/>
      </vt:variant>
      <vt:variant>
        <vt:i4>6226038</vt:i4>
      </vt:variant>
      <vt:variant>
        <vt:i4>45</vt:i4>
      </vt:variant>
      <vt:variant>
        <vt:i4>0</vt:i4>
      </vt:variant>
      <vt:variant>
        <vt:i4>5</vt:i4>
      </vt:variant>
      <vt:variant>
        <vt:lpwstr>mailto:konsultacijos@emprekis.lt</vt:lpwstr>
      </vt:variant>
      <vt:variant>
        <vt:lpwstr/>
      </vt:variant>
      <vt:variant>
        <vt:i4>7340151</vt:i4>
      </vt:variant>
      <vt:variant>
        <vt:i4>42</vt:i4>
      </vt:variant>
      <vt:variant>
        <vt:i4>0</vt:i4>
      </vt:variant>
      <vt:variant>
        <vt:i4>5</vt:i4>
      </vt:variant>
      <vt:variant>
        <vt:lpwstr>http://www.registrucentras.lt/</vt:lpwstr>
      </vt:variant>
      <vt:variant>
        <vt:lpwstr/>
      </vt:variant>
      <vt:variant>
        <vt:i4>1769530</vt:i4>
      </vt:variant>
      <vt:variant>
        <vt:i4>39</vt:i4>
      </vt:variant>
      <vt:variant>
        <vt:i4>0</vt:i4>
      </vt:variant>
      <vt:variant>
        <vt:i4>5</vt:i4>
      </vt:variant>
      <vt:variant>
        <vt:lpwstr>mailto:www@vic.lt</vt:lpwstr>
      </vt:variant>
      <vt:variant>
        <vt:lpwstr/>
      </vt:variant>
      <vt:variant>
        <vt:i4>7405612</vt:i4>
      </vt:variant>
      <vt:variant>
        <vt:i4>36</vt:i4>
      </vt:variant>
      <vt:variant>
        <vt:i4>0</vt:i4>
      </vt:variant>
      <vt:variant>
        <vt:i4>5</vt:i4>
      </vt:variant>
      <vt:variant>
        <vt:lpwstr>http://www.ndnt.lt/</vt:lpwstr>
      </vt:variant>
      <vt:variant>
        <vt:lpwstr/>
      </vt:variant>
      <vt:variant>
        <vt:i4>6815860</vt:i4>
      </vt:variant>
      <vt:variant>
        <vt:i4>33</vt:i4>
      </vt:variant>
      <vt:variant>
        <vt:i4>0</vt:i4>
      </vt:variant>
      <vt:variant>
        <vt:i4>5</vt:i4>
      </vt:variant>
      <vt:variant>
        <vt:lpwstr>http://www.regitra.lt/</vt:lpwstr>
      </vt:variant>
      <vt:variant>
        <vt:lpwstr/>
      </vt:variant>
      <vt:variant>
        <vt:i4>7798887</vt:i4>
      </vt:variant>
      <vt:variant>
        <vt:i4>30</vt:i4>
      </vt:variant>
      <vt:variant>
        <vt:i4>0</vt:i4>
      </vt:variant>
      <vt:variant>
        <vt:i4>5</vt:i4>
      </vt:variant>
      <vt:variant>
        <vt:lpwstr>http://www.vmi.lt/</vt:lpwstr>
      </vt:variant>
      <vt:variant>
        <vt:lpwstr/>
      </vt:variant>
      <vt:variant>
        <vt:i4>8126525</vt:i4>
      </vt:variant>
      <vt:variant>
        <vt:i4>27</vt:i4>
      </vt:variant>
      <vt:variant>
        <vt:i4>0</vt:i4>
      </vt:variant>
      <vt:variant>
        <vt:i4>5</vt:i4>
      </vt:variant>
      <vt:variant>
        <vt:lpwstr>http://www.itc.smm.lt/</vt:lpwstr>
      </vt:variant>
      <vt:variant>
        <vt:lpwstr/>
      </vt:variant>
      <vt:variant>
        <vt:i4>8126525</vt:i4>
      </vt:variant>
      <vt:variant>
        <vt:i4>24</vt:i4>
      </vt:variant>
      <vt:variant>
        <vt:i4>0</vt:i4>
      </vt:variant>
      <vt:variant>
        <vt:i4>5</vt:i4>
      </vt:variant>
      <vt:variant>
        <vt:lpwstr>http://www.itc.smm.lt/</vt:lpwstr>
      </vt:variant>
      <vt:variant>
        <vt:lpwstr/>
      </vt:variant>
      <vt:variant>
        <vt:i4>6750311</vt:i4>
      </vt:variant>
      <vt:variant>
        <vt:i4>21</vt:i4>
      </vt:variant>
      <vt:variant>
        <vt:i4>0</vt:i4>
      </vt:variant>
      <vt:variant>
        <vt:i4>5</vt:i4>
      </vt:variant>
      <vt:variant>
        <vt:lpwstr>http://www.nma.lt/</vt:lpwstr>
      </vt:variant>
      <vt:variant>
        <vt:lpwstr/>
      </vt:variant>
      <vt:variant>
        <vt:i4>6684782</vt:i4>
      </vt:variant>
      <vt:variant>
        <vt:i4>18</vt:i4>
      </vt:variant>
      <vt:variant>
        <vt:i4>0</vt:i4>
      </vt:variant>
      <vt:variant>
        <vt:i4>5</vt:i4>
      </vt:variant>
      <vt:variant>
        <vt:lpwstr>http://www.ldb.lt/</vt:lpwstr>
      </vt:variant>
      <vt:variant>
        <vt:lpwstr/>
      </vt:variant>
      <vt:variant>
        <vt:i4>1966103</vt:i4>
      </vt:variant>
      <vt:variant>
        <vt:i4>15</vt:i4>
      </vt:variant>
      <vt:variant>
        <vt:i4>0</vt:i4>
      </vt:variant>
      <vt:variant>
        <vt:i4>5</vt:i4>
      </vt:variant>
      <vt:variant>
        <vt:lpwstr>http://www.sodra.lt/</vt:lpwstr>
      </vt:variant>
      <vt:variant>
        <vt:lpwstr/>
      </vt:variant>
      <vt:variant>
        <vt:i4>5177373</vt:i4>
      </vt:variant>
      <vt:variant>
        <vt:i4>9</vt:i4>
      </vt:variant>
      <vt:variant>
        <vt:i4>0</vt:i4>
      </vt:variant>
      <vt:variant>
        <vt:i4>5</vt:i4>
      </vt:variant>
      <vt:variant>
        <vt:lpwstr>https://www.e-tar.lt/portal/lt/legalAct/TAR.55C97AE16200/asr</vt:lpwstr>
      </vt:variant>
      <vt:variant>
        <vt:lpwstr/>
      </vt:variant>
      <vt:variant>
        <vt:i4>4980814</vt:i4>
      </vt:variant>
      <vt:variant>
        <vt:i4>6</vt:i4>
      </vt:variant>
      <vt:variant>
        <vt:i4>0</vt:i4>
      </vt:variant>
      <vt:variant>
        <vt:i4>5</vt:i4>
      </vt:variant>
      <vt:variant>
        <vt:lpwstr>https://www.e-tar.lt/portal/lt/legalAct/TAR.3EEE59417F13/asr</vt:lpwstr>
      </vt:variant>
      <vt:variant>
        <vt:lpwstr/>
      </vt:variant>
      <vt:variant>
        <vt:i4>4390991</vt:i4>
      </vt:variant>
      <vt:variant>
        <vt:i4>3</vt:i4>
      </vt:variant>
      <vt:variant>
        <vt:i4>0</vt:i4>
      </vt:variant>
      <vt:variant>
        <vt:i4>5</vt:i4>
      </vt:variant>
      <vt:variant>
        <vt:lpwstr>http://www3.lrs.lt/pls/inter3/dokpaieska.showdoc_l?p_id=413828&amp;p_query=&amp;p_tr2=2</vt:lpwstr>
      </vt:variant>
      <vt:variant>
        <vt:lpwstr/>
      </vt:variant>
      <vt:variant>
        <vt:i4>7012415</vt:i4>
      </vt:variant>
      <vt:variant>
        <vt:i4>0</vt:i4>
      </vt:variant>
      <vt:variant>
        <vt:i4>0</vt:i4>
      </vt:variant>
      <vt:variant>
        <vt:i4>5</vt:i4>
      </vt:variant>
      <vt:variant>
        <vt:lpwstr>http://www.spis.lt/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Jurgita</cp:lastModifiedBy>
  <cp:revision>4</cp:revision>
  <cp:lastPrinted>2020-05-06T13:52:00Z</cp:lastPrinted>
  <dcterms:created xsi:type="dcterms:W3CDTF">2020-05-06T13:48:00Z</dcterms:created>
  <dcterms:modified xsi:type="dcterms:W3CDTF">2020-05-06T13:52:00Z</dcterms:modified>
</cp:coreProperties>
</file>