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19"/>
        <w:gridCol w:w="1417"/>
        <w:gridCol w:w="5210"/>
      </w:tblGrid>
      <w:tr w:rsidR="00BE734D">
        <w:tc>
          <w:tcPr>
            <w:tcW w:w="97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734D" w:rsidRPr="00AC7D4E" w:rsidRDefault="0001335A">
            <w:pPr>
              <w:jc w:val="center"/>
              <w:rPr>
                <w:sz w:val="18"/>
                <w:szCs w:val="18"/>
              </w:rPr>
            </w:pPr>
            <w:r w:rsidRPr="00AC7D4E">
              <w:rPr>
                <w:sz w:val="18"/>
                <w:szCs w:val="18"/>
              </w:rPr>
              <w:tab/>
            </w:r>
            <w:r w:rsidRPr="00AC7D4E">
              <w:rPr>
                <w:sz w:val="18"/>
                <w:szCs w:val="18"/>
              </w:rPr>
              <w:tab/>
            </w:r>
            <w:r w:rsidRPr="00AC7D4E">
              <w:rPr>
                <w:sz w:val="18"/>
                <w:szCs w:val="18"/>
              </w:rPr>
              <w:tab/>
            </w:r>
            <w:r w:rsidRPr="00AC7D4E">
              <w:rPr>
                <w:sz w:val="18"/>
                <w:szCs w:val="18"/>
              </w:rPr>
              <w:tab/>
            </w:r>
            <w:r w:rsidRPr="00AC7D4E">
              <w:rPr>
                <w:sz w:val="18"/>
                <w:szCs w:val="18"/>
              </w:rPr>
              <w:tab/>
            </w:r>
            <w:r w:rsidRPr="00AC7D4E">
              <w:rPr>
                <w:sz w:val="18"/>
                <w:szCs w:val="18"/>
              </w:rPr>
              <w:tab/>
            </w:r>
            <w:r w:rsidRPr="00AC7D4E">
              <w:rPr>
                <w:sz w:val="18"/>
                <w:szCs w:val="18"/>
              </w:rPr>
              <w:tab/>
            </w:r>
            <w:r w:rsidRPr="00AC7D4E">
              <w:rPr>
                <w:sz w:val="18"/>
                <w:szCs w:val="18"/>
              </w:rPr>
              <w:tab/>
            </w:r>
            <w:r w:rsidRPr="00AC7D4E">
              <w:rPr>
                <w:sz w:val="18"/>
                <w:szCs w:val="18"/>
              </w:rPr>
              <w:tab/>
            </w:r>
          </w:p>
        </w:tc>
      </w:tr>
      <w:tr w:rsidR="00BE734D">
        <w:tc>
          <w:tcPr>
            <w:tcW w:w="97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E734D" w:rsidRPr="00AC7D4E" w:rsidRDefault="00BE734D">
            <w:pPr>
              <w:jc w:val="center"/>
              <w:rPr>
                <w:sz w:val="18"/>
                <w:szCs w:val="18"/>
                <w:vertAlign w:val="superscript"/>
              </w:rPr>
            </w:pPr>
            <w:r w:rsidRPr="00AC7D4E">
              <w:rPr>
                <w:sz w:val="18"/>
                <w:szCs w:val="18"/>
                <w:vertAlign w:val="superscript"/>
              </w:rPr>
              <w:t>(Prašymą pateikiančio asmens vardas, pavardė didžiosiomis raidėmis)</w:t>
            </w:r>
          </w:p>
          <w:p w:rsidR="00BE734D" w:rsidRPr="00AC7D4E" w:rsidRDefault="00BE734D">
            <w:pPr>
              <w:jc w:val="center"/>
              <w:rPr>
                <w:sz w:val="18"/>
                <w:szCs w:val="18"/>
              </w:rPr>
            </w:pPr>
          </w:p>
        </w:tc>
      </w:tr>
      <w:tr w:rsidR="00BE734D">
        <w:tc>
          <w:tcPr>
            <w:tcW w:w="97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E734D" w:rsidRPr="00AC7D4E" w:rsidRDefault="00BE734D">
            <w:pPr>
              <w:jc w:val="center"/>
              <w:rPr>
                <w:sz w:val="18"/>
                <w:szCs w:val="18"/>
                <w:vertAlign w:val="superscript"/>
              </w:rPr>
            </w:pPr>
            <w:r w:rsidRPr="00AC7D4E">
              <w:rPr>
                <w:sz w:val="18"/>
                <w:szCs w:val="18"/>
                <w:vertAlign w:val="superscript"/>
              </w:rPr>
              <w:t>(gyvenamoji vieta)</w:t>
            </w:r>
          </w:p>
          <w:p w:rsidR="00BE734D" w:rsidRPr="00AC7D4E" w:rsidRDefault="00BE734D">
            <w:pPr>
              <w:jc w:val="center"/>
              <w:rPr>
                <w:sz w:val="18"/>
                <w:szCs w:val="18"/>
              </w:rPr>
            </w:pPr>
          </w:p>
        </w:tc>
      </w:tr>
      <w:tr w:rsidR="00BE734D">
        <w:tc>
          <w:tcPr>
            <w:tcW w:w="974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E734D" w:rsidRDefault="00BE734D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</w:t>
            </w:r>
            <w:r>
              <w:rPr>
                <w:noProof/>
                <w:vertAlign w:val="superscript"/>
              </w:rPr>
              <w:t>telefonas</w:t>
            </w:r>
            <w:r>
              <w:rPr>
                <w:vertAlign w:val="superscript"/>
              </w:rPr>
              <w:t>)</w:t>
            </w:r>
          </w:p>
        </w:tc>
      </w:tr>
      <w:tr w:rsidR="00BE73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210" w:type="dxa"/>
        </w:trPr>
        <w:tc>
          <w:tcPr>
            <w:tcW w:w="4536" w:type="dxa"/>
            <w:gridSpan w:val="2"/>
          </w:tcPr>
          <w:p w:rsidR="00BE734D" w:rsidRPr="006830CF" w:rsidRDefault="00BE734D">
            <w:r>
              <w:t>Marijampolės savivaldybės administracijos</w:t>
            </w:r>
          </w:p>
        </w:tc>
      </w:tr>
      <w:tr w:rsidR="00BE73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6627" w:type="dxa"/>
        </w:trPr>
        <w:tc>
          <w:tcPr>
            <w:tcW w:w="3119" w:type="dxa"/>
          </w:tcPr>
          <w:p w:rsidR="00BE734D" w:rsidRDefault="00BE734D">
            <w:r>
              <w:t>Civilinės metrikacijos skyriui</w:t>
            </w:r>
          </w:p>
        </w:tc>
      </w:tr>
      <w:tr w:rsidR="006830C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6627" w:type="dxa"/>
        </w:trPr>
        <w:tc>
          <w:tcPr>
            <w:tcW w:w="3119" w:type="dxa"/>
          </w:tcPr>
          <w:p w:rsidR="006830CF" w:rsidRDefault="006830CF"/>
        </w:tc>
      </w:tr>
    </w:tbl>
    <w:p w:rsidR="00BE734D" w:rsidRDefault="00BE734D" w:rsidP="00BE734D">
      <w:pPr>
        <w:jc w:val="center"/>
        <w:rPr>
          <w:b/>
        </w:rPr>
      </w:pPr>
      <w:r>
        <w:rPr>
          <w:b/>
        </w:rPr>
        <w:t>PRAŠYMAS</w:t>
      </w:r>
    </w:p>
    <w:p w:rsidR="00BE734D" w:rsidRDefault="00BE5BC6" w:rsidP="00BE734D">
      <w:pPr>
        <w:jc w:val="center"/>
        <w:rPr>
          <w:b/>
        </w:rPr>
      </w:pPr>
      <w:r>
        <w:rPr>
          <w:b/>
        </w:rPr>
        <w:t xml:space="preserve">DĖL </w:t>
      </w:r>
      <w:r w:rsidR="00E00BFD">
        <w:rPr>
          <w:b/>
        </w:rPr>
        <w:t>UŽSIENIO VALSTYBĖJE</w:t>
      </w:r>
      <w:r>
        <w:rPr>
          <w:b/>
        </w:rPr>
        <w:t xml:space="preserve"> GIMUSIO VAIKO GIMIMO ĮTRAUKIMO</w:t>
      </w:r>
      <w:r w:rsidR="00E00BFD">
        <w:rPr>
          <w:b/>
        </w:rPr>
        <w:t xml:space="preserve"> Į APSKAITĄ</w:t>
      </w: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</w:tblGrid>
      <w:tr w:rsidR="00BE734D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734D" w:rsidRDefault="00BE734D">
            <w:pPr>
              <w:jc w:val="center"/>
              <w:rPr>
                <w:b/>
              </w:rPr>
            </w:pPr>
          </w:p>
        </w:tc>
      </w:tr>
      <w:tr w:rsidR="00BE734D"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E734D" w:rsidRDefault="00BE734D">
            <w:pPr>
              <w:jc w:val="center"/>
              <w:rPr>
                <w:b/>
              </w:rPr>
            </w:pPr>
            <w:r>
              <w:rPr>
                <w:vertAlign w:val="superscript"/>
              </w:rPr>
              <w:t>(data)</w:t>
            </w:r>
          </w:p>
        </w:tc>
      </w:tr>
      <w:tr w:rsidR="00BE734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BE734D" w:rsidRDefault="00BE734D">
            <w:pPr>
              <w:jc w:val="center"/>
              <w:rPr>
                <w:b/>
              </w:rPr>
            </w:pPr>
            <w:r>
              <w:t>Marijampolė</w:t>
            </w:r>
          </w:p>
        </w:tc>
      </w:tr>
    </w:tbl>
    <w:p w:rsidR="00AC4A63" w:rsidRPr="00AC4A63" w:rsidRDefault="00AC4A63" w:rsidP="00AC4A63">
      <w:pPr>
        <w:rPr>
          <w:sz w:val="20"/>
          <w:szCs w:val="20"/>
        </w:rPr>
      </w:pPr>
      <w:r w:rsidRPr="00761EF1">
        <w:rPr>
          <w:sz w:val="22"/>
          <w:szCs w:val="22"/>
        </w:rPr>
        <w:t>Prašau įregistruoti vaiko</w:t>
      </w:r>
      <w:r w:rsidRPr="00AC4A63">
        <w:rPr>
          <w:sz w:val="20"/>
          <w:szCs w:val="20"/>
        </w:rPr>
        <w:t xml:space="preserve"> ____________________        </w:t>
      </w:r>
      <w:r w:rsidR="00761EF1">
        <w:rPr>
          <w:sz w:val="20"/>
          <w:szCs w:val="20"/>
        </w:rPr>
        <w:t xml:space="preserve">           </w:t>
      </w:r>
      <w:r w:rsidRPr="00AC4A63">
        <w:rPr>
          <w:sz w:val="20"/>
          <w:szCs w:val="20"/>
        </w:rPr>
        <w:t>__________________________________</w:t>
      </w:r>
      <w:r w:rsidR="00761EF1">
        <w:rPr>
          <w:sz w:val="20"/>
          <w:szCs w:val="20"/>
        </w:rPr>
        <w:t>__________</w:t>
      </w:r>
    </w:p>
    <w:p w:rsidR="00AC4A63" w:rsidRPr="00761EF1" w:rsidRDefault="00761EF1" w:rsidP="00AC4A63">
      <w:pPr>
        <w:rPr>
          <w:sz w:val="18"/>
          <w:szCs w:val="18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761EF1">
        <w:rPr>
          <w:sz w:val="18"/>
          <w:szCs w:val="18"/>
        </w:rPr>
        <w:t xml:space="preserve">    </w:t>
      </w:r>
      <w:r w:rsidR="00AC4A63" w:rsidRPr="00761EF1">
        <w:rPr>
          <w:sz w:val="18"/>
          <w:szCs w:val="18"/>
        </w:rPr>
        <w:t xml:space="preserve">  ( vardas )</w:t>
      </w:r>
      <w:r w:rsidR="00AC4A63" w:rsidRPr="00AC4A63">
        <w:rPr>
          <w:sz w:val="20"/>
          <w:szCs w:val="20"/>
        </w:rPr>
        <w:t xml:space="preserve">                  </w:t>
      </w:r>
      <w:r w:rsidR="00314A3E">
        <w:rPr>
          <w:sz w:val="20"/>
          <w:szCs w:val="20"/>
        </w:rPr>
        <w:t>(</w:t>
      </w:r>
      <w:r w:rsidR="00AC4A63" w:rsidRPr="00761EF1">
        <w:rPr>
          <w:b/>
          <w:sz w:val="20"/>
          <w:szCs w:val="20"/>
        </w:rPr>
        <w:t>kaip nurodyta dokumente</w:t>
      </w:r>
      <w:r>
        <w:rPr>
          <w:b/>
          <w:sz w:val="20"/>
          <w:szCs w:val="20"/>
        </w:rPr>
        <w:t>/vertime</w:t>
      </w:r>
      <w:r w:rsidR="00314A3E">
        <w:rPr>
          <w:b/>
          <w:sz w:val="20"/>
          <w:szCs w:val="20"/>
        </w:rPr>
        <w:t>)</w:t>
      </w:r>
      <w:r w:rsidR="00AC4A63" w:rsidRPr="00AC4A63">
        <w:rPr>
          <w:sz w:val="20"/>
          <w:szCs w:val="20"/>
        </w:rPr>
        <w:t xml:space="preserve">                          </w:t>
      </w:r>
      <w:r w:rsidR="00AC4A63" w:rsidRPr="00761EF1">
        <w:rPr>
          <w:sz w:val="18"/>
          <w:szCs w:val="18"/>
        </w:rPr>
        <w:t>(pavardė)</w:t>
      </w:r>
    </w:p>
    <w:p w:rsidR="00AC4A63" w:rsidRPr="00AC4A63" w:rsidRDefault="00AC4A63" w:rsidP="00AC4A63">
      <w:pPr>
        <w:rPr>
          <w:sz w:val="20"/>
          <w:szCs w:val="20"/>
        </w:rPr>
      </w:pPr>
    </w:p>
    <w:p w:rsidR="00AC4A63" w:rsidRPr="00AC4A63" w:rsidRDefault="00AC4A63" w:rsidP="00AC4A63">
      <w:pPr>
        <w:rPr>
          <w:sz w:val="20"/>
          <w:szCs w:val="20"/>
        </w:rPr>
      </w:pPr>
      <w:r w:rsidRPr="00972424">
        <w:rPr>
          <w:sz w:val="22"/>
          <w:szCs w:val="22"/>
        </w:rPr>
        <w:t>gimusio _______ m. ______________________ d., gimimą.</w:t>
      </w:r>
      <w:r w:rsidRPr="00AC4A63">
        <w:rPr>
          <w:sz w:val="20"/>
          <w:szCs w:val="20"/>
        </w:rPr>
        <w:t xml:space="preserve">                </w:t>
      </w:r>
      <w:r w:rsidRPr="00761EF1">
        <w:rPr>
          <w:sz w:val="22"/>
          <w:szCs w:val="22"/>
        </w:rPr>
        <w:t>Gimimo įraše prašau įrašyti</w:t>
      </w:r>
    </w:p>
    <w:p w:rsidR="00AC4A63" w:rsidRPr="00AC4A63" w:rsidRDefault="00AC4A63" w:rsidP="00AC4A63">
      <w:pPr>
        <w:rPr>
          <w:sz w:val="20"/>
          <w:szCs w:val="20"/>
        </w:rPr>
      </w:pPr>
      <w:r w:rsidRPr="00AC4A63">
        <w:rPr>
          <w:sz w:val="20"/>
          <w:szCs w:val="20"/>
        </w:rPr>
        <w:t xml:space="preserve"> </w:t>
      </w:r>
    </w:p>
    <w:p w:rsidR="00AC4A63" w:rsidRPr="00AC4A63" w:rsidRDefault="00AC4A63" w:rsidP="00AC4A63">
      <w:pPr>
        <w:rPr>
          <w:sz w:val="20"/>
          <w:szCs w:val="20"/>
        </w:rPr>
      </w:pPr>
      <w:r w:rsidRPr="00761EF1">
        <w:rPr>
          <w:sz w:val="22"/>
          <w:szCs w:val="22"/>
        </w:rPr>
        <w:t>vaiko  vardą  ir  pavardę</w:t>
      </w:r>
      <w:r w:rsidRPr="00AC4A63">
        <w:rPr>
          <w:sz w:val="20"/>
          <w:szCs w:val="20"/>
        </w:rPr>
        <w:t>________________________________________________________________</w:t>
      </w:r>
    </w:p>
    <w:p w:rsidR="00AC4A63" w:rsidRPr="00761EF1" w:rsidRDefault="00AC4A63" w:rsidP="00AC4A63">
      <w:pPr>
        <w:ind w:left="2880" w:firstLine="720"/>
        <w:rPr>
          <w:b/>
          <w:sz w:val="18"/>
          <w:szCs w:val="18"/>
        </w:rPr>
      </w:pPr>
      <w:r w:rsidRPr="00761EF1">
        <w:rPr>
          <w:b/>
          <w:sz w:val="18"/>
          <w:szCs w:val="18"/>
        </w:rPr>
        <w:t>(kaip turi būti nurodyta lietuviškame gimimo liudijime)</w:t>
      </w:r>
    </w:p>
    <w:p w:rsidR="00AC4A63" w:rsidRPr="00AC4A63" w:rsidRDefault="00AC4A63" w:rsidP="00AC4A63">
      <w:pPr>
        <w:ind w:left="2880" w:firstLine="720"/>
        <w:rPr>
          <w:sz w:val="20"/>
          <w:szCs w:val="20"/>
        </w:rPr>
      </w:pPr>
    </w:p>
    <w:p w:rsidR="00AC4A63" w:rsidRPr="00AC4A63" w:rsidRDefault="00AC4A63" w:rsidP="00AC4A63">
      <w:pPr>
        <w:rPr>
          <w:sz w:val="20"/>
          <w:szCs w:val="20"/>
        </w:rPr>
      </w:pPr>
      <w:r w:rsidRPr="00972424">
        <w:rPr>
          <w:sz w:val="22"/>
          <w:szCs w:val="22"/>
        </w:rPr>
        <w:t>Vaiko tautybė</w:t>
      </w:r>
      <w:r w:rsidRPr="00AC4A63">
        <w:rPr>
          <w:sz w:val="20"/>
          <w:szCs w:val="20"/>
        </w:rPr>
        <w:t xml:space="preserve"> ___________</w:t>
      </w:r>
      <w:r w:rsidRPr="00AC4A63">
        <w:rPr>
          <w:sz w:val="20"/>
          <w:szCs w:val="20"/>
        </w:rPr>
        <w:softHyphen/>
      </w:r>
      <w:r w:rsidRPr="00AC4A63">
        <w:rPr>
          <w:sz w:val="20"/>
          <w:szCs w:val="20"/>
        </w:rPr>
        <w:softHyphen/>
      </w:r>
      <w:r w:rsidRPr="00AC4A63">
        <w:rPr>
          <w:sz w:val="20"/>
          <w:szCs w:val="20"/>
        </w:rPr>
        <w:softHyphen/>
      </w:r>
      <w:r w:rsidRPr="00AC4A63">
        <w:rPr>
          <w:sz w:val="20"/>
          <w:szCs w:val="20"/>
        </w:rPr>
        <w:softHyphen/>
      </w:r>
      <w:r w:rsidRPr="00AC4A63">
        <w:rPr>
          <w:sz w:val="20"/>
          <w:szCs w:val="20"/>
        </w:rPr>
        <w:softHyphen/>
        <w:t xml:space="preserve">___,  </w:t>
      </w:r>
      <w:r w:rsidRPr="00972424">
        <w:rPr>
          <w:sz w:val="22"/>
          <w:szCs w:val="22"/>
        </w:rPr>
        <w:t>gimimo vieta</w:t>
      </w:r>
      <w:r w:rsidRPr="00AC4A63">
        <w:rPr>
          <w:sz w:val="20"/>
          <w:szCs w:val="20"/>
        </w:rPr>
        <w:t xml:space="preserve"> ______________________________________________</w:t>
      </w:r>
    </w:p>
    <w:p w:rsidR="00AC4A63" w:rsidRPr="00314A3E" w:rsidRDefault="00AC4A63" w:rsidP="00AC4A63">
      <w:pPr>
        <w:rPr>
          <w:b/>
          <w:sz w:val="18"/>
          <w:szCs w:val="18"/>
        </w:rPr>
      </w:pPr>
      <w:r w:rsidRPr="00AC4A63">
        <w:rPr>
          <w:sz w:val="20"/>
          <w:szCs w:val="20"/>
        </w:rPr>
        <w:tab/>
      </w:r>
      <w:r w:rsidRPr="00AC4A63">
        <w:rPr>
          <w:sz w:val="20"/>
          <w:szCs w:val="20"/>
        </w:rPr>
        <w:tab/>
      </w:r>
      <w:r w:rsidRPr="00AC4A63">
        <w:rPr>
          <w:sz w:val="20"/>
          <w:szCs w:val="20"/>
        </w:rPr>
        <w:tab/>
      </w:r>
      <w:r w:rsidRPr="00AC4A63">
        <w:rPr>
          <w:sz w:val="20"/>
          <w:szCs w:val="20"/>
        </w:rPr>
        <w:tab/>
      </w:r>
      <w:r w:rsidRPr="00AC4A63">
        <w:rPr>
          <w:sz w:val="20"/>
          <w:szCs w:val="20"/>
        </w:rPr>
        <w:tab/>
      </w:r>
      <w:r w:rsidRPr="00AC4A63">
        <w:rPr>
          <w:sz w:val="20"/>
          <w:szCs w:val="20"/>
        </w:rPr>
        <w:tab/>
      </w:r>
      <w:r w:rsidRPr="00314A3E">
        <w:rPr>
          <w:b/>
          <w:sz w:val="18"/>
          <w:szCs w:val="18"/>
        </w:rPr>
        <w:t xml:space="preserve">                          ( užsienio šalis  ir  miestas )   </w:t>
      </w:r>
    </w:p>
    <w:p w:rsidR="00AC4A63" w:rsidRDefault="00AC4A63" w:rsidP="00AC4A63">
      <w:pPr>
        <w:rPr>
          <w:sz w:val="20"/>
          <w:szCs w:val="20"/>
        </w:rPr>
      </w:pPr>
      <w:r w:rsidRPr="00972424">
        <w:rPr>
          <w:sz w:val="22"/>
          <w:szCs w:val="22"/>
        </w:rPr>
        <w:t>Vaikas turi</w:t>
      </w:r>
      <w:r w:rsidR="00761EF1">
        <w:rPr>
          <w:sz w:val="20"/>
          <w:szCs w:val="20"/>
        </w:rPr>
        <w:t xml:space="preserve">  _______________________  pasą, įrašyti kokios šalies turi pasą</w:t>
      </w:r>
      <w:r w:rsidR="00AC3581">
        <w:rPr>
          <w:sz w:val="20"/>
          <w:szCs w:val="20"/>
        </w:rPr>
        <w:t xml:space="preserve">, jei neturi, </w:t>
      </w:r>
      <w:r w:rsidR="00AC3581" w:rsidRPr="00314A3E">
        <w:rPr>
          <w:b/>
          <w:sz w:val="20"/>
          <w:szCs w:val="20"/>
        </w:rPr>
        <w:t xml:space="preserve">parašyti žodį </w:t>
      </w:r>
      <w:r w:rsidR="00AC3581" w:rsidRPr="00314A3E">
        <w:rPr>
          <w:b/>
          <w:sz w:val="20"/>
          <w:szCs w:val="20"/>
          <w:u w:val="single"/>
        </w:rPr>
        <w:t>neturi</w:t>
      </w:r>
      <w:r w:rsidR="00AC3581">
        <w:rPr>
          <w:sz w:val="20"/>
          <w:szCs w:val="20"/>
        </w:rPr>
        <w:t>.</w:t>
      </w:r>
    </w:p>
    <w:p w:rsidR="00972424" w:rsidRPr="00AC4A63" w:rsidRDefault="00972424" w:rsidP="00AC4A63">
      <w:pPr>
        <w:rPr>
          <w:sz w:val="20"/>
          <w:szCs w:val="20"/>
        </w:rPr>
      </w:pPr>
    </w:p>
    <w:p w:rsidR="00BE734D" w:rsidRDefault="00BE734D" w:rsidP="00BE734D">
      <w:pPr>
        <w:ind w:firstLine="1247"/>
      </w:pPr>
      <w:r>
        <w:t>Duomenys apie tėvus: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00"/>
        <w:gridCol w:w="3084"/>
        <w:gridCol w:w="3239"/>
      </w:tblGrid>
      <w:tr w:rsidR="00BE734D"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4D" w:rsidRDefault="00BE734D"/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4D" w:rsidRDefault="00BE734D">
            <w:pPr>
              <w:jc w:val="center"/>
            </w:pPr>
            <w:r>
              <w:t>MOTINA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4D" w:rsidRDefault="00BE734D">
            <w:pPr>
              <w:jc w:val="center"/>
            </w:pPr>
            <w:r>
              <w:t>TĖVAS</w:t>
            </w:r>
          </w:p>
        </w:tc>
      </w:tr>
      <w:tr w:rsidR="00BE734D"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4D" w:rsidRDefault="00BE734D">
            <w:r>
              <w:t>Vardas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4D" w:rsidRDefault="00BE734D"/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4D" w:rsidRDefault="00BE734D"/>
        </w:tc>
      </w:tr>
      <w:tr w:rsidR="00BE734D"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4D" w:rsidRDefault="00BE734D">
            <w:r>
              <w:t>Pavardė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4D" w:rsidRDefault="00BE734D"/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4D" w:rsidRDefault="00BE734D"/>
        </w:tc>
      </w:tr>
      <w:tr w:rsidR="00BE734D"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4D" w:rsidRDefault="00BE734D">
            <w:r>
              <w:t>Asmens kodas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4D" w:rsidRDefault="00BE734D"/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4D" w:rsidRDefault="00BE734D"/>
        </w:tc>
      </w:tr>
      <w:tr w:rsidR="00BE734D"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4D" w:rsidRDefault="00BE734D">
            <w:r>
              <w:t>Tautybė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4D" w:rsidRDefault="00BE734D"/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4D" w:rsidRDefault="00BE734D"/>
        </w:tc>
      </w:tr>
      <w:tr w:rsidR="0098689F"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89F" w:rsidRDefault="0098689F">
            <w:r>
              <w:t>Pilietybė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89F" w:rsidRDefault="0098689F"/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89F" w:rsidRDefault="0098689F"/>
        </w:tc>
      </w:tr>
      <w:tr w:rsidR="00BE734D"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4D" w:rsidRDefault="00BE734D">
            <w:r>
              <w:t>Santuokos akto įrašo Nr., kur ir kada įregistruota santuoka*</w:t>
            </w:r>
          </w:p>
        </w:tc>
        <w:tc>
          <w:tcPr>
            <w:tcW w:w="6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4D" w:rsidRDefault="00BE734D"/>
        </w:tc>
      </w:tr>
      <w:tr w:rsidR="00BE734D"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4D" w:rsidRDefault="00BE734D">
            <w:r>
              <w:t xml:space="preserve">Asmens </w:t>
            </w:r>
            <w:r w:rsidR="007503B1">
              <w:t>dokumentas</w:t>
            </w:r>
            <w:r w:rsidR="0021100D">
              <w:t xml:space="preserve"> </w:t>
            </w:r>
            <w:r w:rsidR="0021100D" w:rsidRPr="00EA6905">
              <w:rPr>
                <w:sz w:val="18"/>
              </w:rPr>
              <w:t>(pasas arba asmens tapatybės kortelė:</w:t>
            </w:r>
            <w:r w:rsidR="0021100D">
              <w:rPr>
                <w:sz w:val="18"/>
              </w:rPr>
              <w:t xml:space="preserve"> </w:t>
            </w:r>
            <w:r w:rsidR="0021100D" w:rsidRPr="00EA6905">
              <w:rPr>
                <w:b/>
                <w:sz w:val="18"/>
              </w:rPr>
              <w:t>serija, Nr., kas ir kada išdavė</w:t>
            </w:r>
            <w:r w:rsidR="0021100D" w:rsidRPr="00EA6905">
              <w:rPr>
                <w:sz w:val="18"/>
              </w:rPr>
              <w:t>)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4D" w:rsidRDefault="00BE734D"/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4D" w:rsidRDefault="00BE734D"/>
        </w:tc>
      </w:tr>
    </w:tbl>
    <w:p w:rsidR="00F46C44" w:rsidRDefault="00F46C44" w:rsidP="00BE734D">
      <w:pPr>
        <w:ind w:firstLine="1247"/>
      </w:pPr>
    </w:p>
    <w:p w:rsidR="00BE734D" w:rsidRDefault="00BE734D" w:rsidP="00BE734D">
      <w:pPr>
        <w:ind w:firstLine="1247"/>
      </w:pPr>
      <w:r>
        <w:t>PRIDEDAMA:</w:t>
      </w:r>
    </w:p>
    <w:tbl>
      <w:tblPr>
        <w:tblW w:w="0" w:type="auto"/>
        <w:tblInd w:w="1368" w:type="dxa"/>
        <w:tblLook w:val="04A0"/>
      </w:tblPr>
      <w:tblGrid>
        <w:gridCol w:w="6660"/>
        <w:gridCol w:w="540"/>
        <w:gridCol w:w="1260"/>
      </w:tblGrid>
      <w:tr w:rsidR="00BE734D">
        <w:tc>
          <w:tcPr>
            <w:tcW w:w="6660" w:type="dxa"/>
          </w:tcPr>
          <w:p w:rsidR="00BE734D" w:rsidRDefault="00BE734D">
            <w:pPr>
              <w:tabs>
                <w:tab w:val="left" w:pos="2100"/>
              </w:tabs>
              <w:rPr>
                <w:rFonts w:ascii="TimesLT" w:hAnsi="TimesLT"/>
                <w:sz w:val="22"/>
              </w:rPr>
            </w:pPr>
            <w:r>
              <w:t>1. Užsienio</w:t>
            </w:r>
            <w:r w:rsidR="00AB66AE">
              <w:t xml:space="preserve"> valstybės institucijos išduoto gimimo liudijimo </w:t>
            </w:r>
            <w:r w:rsidR="000054AA">
              <w:t>kopija</w:t>
            </w:r>
            <w:r>
              <w:t>,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734D" w:rsidRDefault="00BE734D">
            <w:pPr>
              <w:tabs>
                <w:tab w:val="left" w:pos="2100"/>
              </w:tabs>
              <w:rPr>
                <w:rFonts w:ascii="TimesLT" w:hAnsi="TimesLT"/>
                <w:sz w:val="22"/>
              </w:rPr>
            </w:pPr>
          </w:p>
        </w:tc>
        <w:tc>
          <w:tcPr>
            <w:tcW w:w="1260" w:type="dxa"/>
          </w:tcPr>
          <w:p w:rsidR="00BE734D" w:rsidRDefault="00BE734D">
            <w:pPr>
              <w:tabs>
                <w:tab w:val="left" w:pos="2100"/>
              </w:tabs>
              <w:rPr>
                <w:rFonts w:ascii="TimesLT" w:hAnsi="TimesLT"/>
                <w:sz w:val="22"/>
              </w:rPr>
            </w:pPr>
            <w:r>
              <w:t>lapas (-ai)</w:t>
            </w:r>
          </w:p>
        </w:tc>
      </w:tr>
      <w:tr w:rsidR="00BE734D">
        <w:tc>
          <w:tcPr>
            <w:tcW w:w="6660" w:type="dxa"/>
          </w:tcPr>
          <w:p w:rsidR="00BE734D" w:rsidRDefault="00BE734D">
            <w:pPr>
              <w:tabs>
                <w:tab w:val="left" w:pos="2100"/>
              </w:tabs>
              <w:rPr>
                <w:rFonts w:ascii="TimesLT" w:hAnsi="TimesLT"/>
                <w:sz w:val="22"/>
              </w:rPr>
            </w:pPr>
            <w:r>
              <w:t xml:space="preserve">2. Užsienio piliečio paso </w:t>
            </w:r>
            <w:r w:rsidR="000054AA">
              <w:t>kopija</w:t>
            </w:r>
            <w:r w:rsidR="00E445A5">
              <w:t xml:space="preserve"> (jei vienas iš tėvų užsienietis)</w:t>
            </w:r>
            <w:r>
              <w:t>,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734D" w:rsidRDefault="00BE734D">
            <w:pPr>
              <w:tabs>
                <w:tab w:val="left" w:pos="2100"/>
              </w:tabs>
              <w:rPr>
                <w:rFonts w:ascii="TimesLT" w:hAnsi="TimesLT"/>
                <w:sz w:val="22"/>
              </w:rPr>
            </w:pPr>
          </w:p>
        </w:tc>
        <w:tc>
          <w:tcPr>
            <w:tcW w:w="1260" w:type="dxa"/>
          </w:tcPr>
          <w:p w:rsidR="00BE734D" w:rsidRDefault="00BE734D">
            <w:pPr>
              <w:tabs>
                <w:tab w:val="left" w:pos="2100"/>
              </w:tabs>
              <w:rPr>
                <w:rFonts w:ascii="TimesLT" w:hAnsi="TimesLT"/>
                <w:sz w:val="22"/>
              </w:rPr>
            </w:pPr>
            <w:r>
              <w:t>lapas (-ai)</w:t>
            </w:r>
          </w:p>
        </w:tc>
      </w:tr>
    </w:tbl>
    <w:p w:rsidR="00F46C44" w:rsidRDefault="00F46C44" w:rsidP="00F46C44">
      <w:pPr>
        <w:ind w:firstLine="709"/>
        <w:jc w:val="both"/>
        <w:rPr>
          <w:sz w:val="22"/>
        </w:rPr>
      </w:pPr>
    </w:p>
    <w:p w:rsidR="00F46C44" w:rsidRPr="003123CD" w:rsidRDefault="00F46C44" w:rsidP="00F46C44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4E5C5D" w:rsidRDefault="004E5C5D" w:rsidP="00AC7D4E">
      <w:pPr>
        <w:pStyle w:val="prastasistinklapis"/>
        <w:shd w:val="clear" w:color="auto" w:fill="FFFFFF"/>
        <w:spacing w:after="0" w:afterAutospacing="0"/>
        <w:ind w:firstLine="567"/>
        <w:jc w:val="both"/>
        <w:rPr>
          <w:rStyle w:val="Grietas"/>
          <w:sz w:val="16"/>
          <w:szCs w:val="16"/>
        </w:rPr>
      </w:pPr>
    </w:p>
    <w:p w:rsidR="004E5C5D" w:rsidRDefault="004E5C5D" w:rsidP="00AC7D4E">
      <w:pPr>
        <w:pStyle w:val="prastasistinklapis"/>
        <w:shd w:val="clear" w:color="auto" w:fill="FFFFFF"/>
        <w:spacing w:after="0" w:afterAutospacing="0"/>
        <w:ind w:firstLine="567"/>
        <w:jc w:val="both"/>
        <w:rPr>
          <w:rStyle w:val="Grietas"/>
          <w:sz w:val="16"/>
          <w:szCs w:val="16"/>
        </w:rPr>
      </w:pPr>
    </w:p>
    <w:p w:rsidR="004E5C5D" w:rsidRDefault="004E5C5D" w:rsidP="00AC7D4E">
      <w:pPr>
        <w:pStyle w:val="prastasistinklapis"/>
        <w:shd w:val="clear" w:color="auto" w:fill="FFFFFF"/>
        <w:spacing w:after="0" w:afterAutospacing="0"/>
        <w:ind w:firstLine="567"/>
        <w:jc w:val="both"/>
        <w:rPr>
          <w:rStyle w:val="Grietas"/>
          <w:sz w:val="16"/>
          <w:szCs w:val="16"/>
        </w:rPr>
      </w:pPr>
      <w:r>
        <w:rPr>
          <w:rStyle w:val="Grietas"/>
          <w:sz w:val="16"/>
          <w:szCs w:val="16"/>
        </w:rPr>
        <w:t>__________________________________</w:t>
      </w:r>
      <w:r>
        <w:rPr>
          <w:rStyle w:val="Grietas"/>
          <w:sz w:val="16"/>
          <w:szCs w:val="16"/>
        </w:rPr>
        <w:tab/>
      </w:r>
      <w:r>
        <w:rPr>
          <w:rStyle w:val="Grietas"/>
          <w:sz w:val="16"/>
          <w:szCs w:val="16"/>
        </w:rPr>
        <w:tab/>
      </w:r>
      <w:r>
        <w:rPr>
          <w:rStyle w:val="Grietas"/>
          <w:sz w:val="16"/>
          <w:szCs w:val="16"/>
        </w:rPr>
        <w:tab/>
      </w:r>
      <w:r>
        <w:rPr>
          <w:rStyle w:val="Grietas"/>
          <w:sz w:val="16"/>
          <w:szCs w:val="16"/>
        </w:rPr>
        <w:tab/>
      </w:r>
      <w:r>
        <w:rPr>
          <w:rStyle w:val="Grietas"/>
          <w:sz w:val="16"/>
          <w:szCs w:val="16"/>
        </w:rPr>
        <w:tab/>
        <w:t>_______________________________________</w:t>
      </w:r>
    </w:p>
    <w:p w:rsidR="004E5C5D" w:rsidRDefault="004E5C5D" w:rsidP="00AC7D4E">
      <w:pPr>
        <w:pStyle w:val="prastasistinklapis"/>
        <w:shd w:val="clear" w:color="auto" w:fill="FFFFFF"/>
        <w:spacing w:after="0" w:afterAutospacing="0"/>
        <w:ind w:firstLine="567"/>
        <w:jc w:val="both"/>
        <w:rPr>
          <w:rStyle w:val="Grietas"/>
          <w:sz w:val="16"/>
          <w:szCs w:val="16"/>
        </w:rPr>
      </w:pPr>
      <w:r>
        <w:rPr>
          <w:rStyle w:val="Grietas"/>
          <w:sz w:val="16"/>
          <w:szCs w:val="16"/>
        </w:rPr>
        <w:t xml:space="preserve">                  (parašas)</w:t>
      </w:r>
      <w:r>
        <w:rPr>
          <w:rStyle w:val="Grietas"/>
          <w:sz w:val="16"/>
          <w:szCs w:val="16"/>
        </w:rPr>
        <w:tab/>
      </w:r>
      <w:r>
        <w:rPr>
          <w:rStyle w:val="Grietas"/>
          <w:sz w:val="16"/>
          <w:szCs w:val="16"/>
        </w:rPr>
        <w:tab/>
      </w:r>
      <w:r>
        <w:rPr>
          <w:rStyle w:val="Grietas"/>
          <w:sz w:val="16"/>
          <w:szCs w:val="16"/>
        </w:rPr>
        <w:tab/>
      </w:r>
      <w:r>
        <w:rPr>
          <w:rStyle w:val="Grietas"/>
          <w:sz w:val="16"/>
          <w:szCs w:val="16"/>
        </w:rPr>
        <w:tab/>
      </w:r>
      <w:r>
        <w:rPr>
          <w:rStyle w:val="Grietas"/>
          <w:sz w:val="16"/>
          <w:szCs w:val="16"/>
        </w:rPr>
        <w:tab/>
      </w:r>
      <w:r>
        <w:rPr>
          <w:rStyle w:val="Grietas"/>
          <w:sz w:val="16"/>
          <w:szCs w:val="16"/>
        </w:rPr>
        <w:tab/>
      </w:r>
      <w:r>
        <w:rPr>
          <w:rStyle w:val="Grietas"/>
          <w:sz w:val="16"/>
          <w:szCs w:val="16"/>
        </w:rPr>
        <w:tab/>
      </w:r>
      <w:r>
        <w:rPr>
          <w:rStyle w:val="Grietas"/>
          <w:sz w:val="16"/>
          <w:szCs w:val="16"/>
        </w:rPr>
        <w:tab/>
        <w:t>(vardas, pavardė)</w:t>
      </w:r>
    </w:p>
    <w:p w:rsidR="004E5C5D" w:rsidRDefault="004E5C5D" w:rsidP="00AC7D4E">
      <w:pPr>
        <w:pStyle w:val="prastasistinklapis"/>
        <w:shd w:val="clear" w:color="auto" w:fill="FFFFFF"/>
        <w:spacing w:after="0" w:afterAutospacing="0"/>
        <w:ind w:firstLine="567"/>
        <w:jc w:val="both"/>
        <w:rPr>
          <w:rStyle w:val="Grietas"/>
          <w:sz w:val="16"/>
          <w:szCs w:val="16"/>
        </w:rPr>
      </w:pPr>
    </w:p>
    <w:p w:rsidR="004E5C5D" w:rsidRDefault="004E5C5D" w:rsidP="00AC7D4E">
      <w:pPr>
        <w:pStyle w:val="prastasistinklapis"/>
        <w:shd w:val="clear" w:color="auto" w:fill="FFFFFF"/>
        <w:spacing w:after="0" w:afterAutospacing="0"/>
        <w:ind w:firstLine="567"/>
        <w:jc w:val="both"/>
        <w:rPr>
          <w:rStyle w:val="Grietas"/>
          <w:sz w:val="16"/>
          <w:szCs w:val="16"/>
        </w:rPr>
      </w:pPr>
    </w:p>
    <w:p w:rsidR="00F46C44" w:rsidRPr="003123CD" w:rsidRDefault="00F46C44" w:rsidP="00F46C44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Grietas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 w:rsidRPr="003123CD">
          <w:rPr>
            <w:rStyle w:val="Hipersaitas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3123CD">
          <w:rPr>
            <w:rStyle w:val="Hipersaitas"/>
            <w:sz w:val="16"/>
            <w:szCs w:val="16"/>
          </w:rPr>
          <w:t>duomenu.apsauga@marijampole.lt</w:t>
        </w:r>
      </w:hyperlink>
    </w:p>
    <w:p w:rsidR="00AC7D4E" w:rsidRPr="00AC7D4E" w:rsidRDefault="00F46C44" w:rsidP="00F46C44">
      <w:pPr>
        <w:pStyle w:val="prastasistinklapis"/>
        <w:shd w:val="clear" w:color="auto" w:fill="FFFFFF"/>
        <w:spacing w:after="0" w:afterAutospacing="0"/>
        <w:ind w:firstLine="567"/>
        <w:jc w:val="both"/>
        <w:rPr>
          <w:sz w:val="16"/>
          <w:szCs w:val="16"/>
        </w:rPr>
      </w:pPr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9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AC7D4E" w:rsidRPr="00AC7D4E" w:rsidSect="00313A17">
      <w:headerReference w:type="default" r:id="rId10"/>
      <w:footerReference w:type="default" r:id="rId11"/>
      <w:headerReference w:type="first" r:id="rId12"/>
      <w:type w:val="continuous"/>
      <w:pgSz w:w="1229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1D80" w:rsidRDefault="00981D80">
      <w:r>
        <w:separator/>
      </w:r>
    </w:p>
  </w:endnote>
  <w:endnote w:type="continuationSeparator" w:id="0">
    <w:p w:rsidR="00981D80" w:rsidRDefault="00981D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F1A" w:rsidRPr="00153261" w:rsidRDefault="009C6F1A" w:rsidP="00153261">
    <w:pPr>
      <w:pStyle w:val="Porat"/>
      <w:tabs>
        <w:tab w:val="clear" w:pos="4819"/>
        <w:tab w:val="clear" w:pos="9638"/>
      </w:tabs>
      <w:jc w:val="right"/>
      <w:rPr>
        <w:szCs w:val="20"/>
      </w:rPr>
    </w:pPr>
    <w:r w:rsidRPr="00153261">
      <w:rPr>
        <w:sz w:val="20"/>
        <w:szCs w:val="20"/>
      </w:rPr>
      <w:fldChar w:fldCharType="begin"/>
    </w:r>
    <w:r w:rsidRPr="00153261">
      <w:rPr>
        <w:sz w:val="20"/>
        <w:szCs w:val="20"/>
      </w:rPr>
      <w:instrText xml:space="preserve"> FILENAME  \* Lower  \* MERGEFORMAT </w:instrText>
    </w:r>
    <w:r w:rsidRPr="00153261">
      <w:rPr>
        <w:sz w:val="20"/>
        <w:szCs w:val="20"/>
      </w:rPr>
      <w:fldChar w:fldCharType="separate"/>
    </w:r>
    <w:r>
      <w:rPr>
        <w:noProof/>
        <w:sz w:val="20"/>
        <w:szCs w:val="20"/>
      </w:rPr>
      <w:t>užsienio valstybėje gimusio vaiko gimimo įtraukimas į apskaitą</w:t>
    </w:r>
    <w:r w:rsidRPr="00153261"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1D80" w:rsidRDefault="00981D80">
      <w:r>
        <w:separator/>
      </w:r>
    </w:p>
  </w:footnote>
  <w:footnote w:type="continuationSeparator" w:id="0">
    <w:p w:rsidR="00981D80" w:rsidRDefault="00981D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F1A" w:rsidRPr="00153261" w:rsidRDefault="009C6F1A" w:rsidP="00024D31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F1A" w:rsidRPr="00024D31" w:rsidRDefault="009C6F1A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6765"/>
    <w:rsid w:val="00001412"/>
    <w:rsid w:val="000054AA"/>
    <w:rsid w:val="00006157"/>
    <w:rsid w:val="0001335A"/>
    <w:rsid w:val="00024D31"/>
    <w:rsid w:val="0007488C"/>
    <w:rsid w:val="00076497"/>
    <w:rsid w:val="000862E9"/>
    <w:rsid w:val="0009673D"/>
    <w:rsid w:val="000B1DF1"/>
    <w:rsid w:val="000B4D7A"/>
    <w:rsid w:val="000E1795"/>
    <w:rsid w:val="000E6F6D"/>
    <w:rsid w:val="00103E99"/>
    <w:rsid w:val="001430DB"/>
    <w:rsid w:val="00151CFE"/>
    <w:rsid w:val="00153261"/>
    <w:rsid w:val="001537E0"/>
    <w:rsid w:val="0016370D"/>
    <w:rsid w:val="0017517C"/>
    <w:rsid w:val="00177EB0"/>
    <w:rsid w:val="00194F9B"/>
    <w:rsid w:val="001D541E"/>
    <w:rsid w:val="001E43DB"/>
    <w:rsid w:val="0020265B"/>
    <w:rsid w:val="00205803"/>
    <w:rsid w:val="0021100D"/>
    <w:rsid w:val="00221375"/>
    <w:rsid w:val="00223B37"/>
    <w:rsid w:val="00252475"/>
    <w:rsid w:val="00276654"/>
    <w:rsid w:val="0029149E"/>
    <w:rsid w:val="002940A3"/>
    <w:rsid w:val="002E09E6"/>
    <w:rsid w:val="00307C92"/>
    <w:rsid w:val="00313A17"/>
    <w:rsid w:val="00314A3E"/>
    <w:rsid w:val="00314B8F"/>
    <w:rsid w:val="0032163E"/>
    <w:rsid w:val="00321CCE"/>
    <w:rsid w:val="00335976"/>
    <w:rsid w:val="003369ED"/>
    <w:rsid w:val="00336CC6"/>
    <w:rsid w:val="00352650"/>
    <w:rsid w:val="00361090"/>
    <w:rsid w:val="003C03BB"/>
    <w:rsid w:val="00406A9F"/>
    <w:rsid w:val="004433EF"/>
    <w:rsid w:val="00480328"/>
    <w:rsid w:val="00486E39"/>
    <w:rsid w:val="0049162D"/>
    <w:rsid w:val="004E435B"/>
    <w:rsid w:val="004E5C5D"/>
    <w:rsid w:val="004E7B6D"/>
    <w:rsid w:val="00510DBE"/>
    <w:rsid w:val="00512A44"/>
    <w:rsid w:val="0051371A"/>
    <w:rsid w:val="0053349D"/>
    <w:rsid w:val="005450D7"/>
    <w:rsid w:val="00571A30"/>
    <w:rsid w:val="00574842"/>
    <w:rsid w:val="00597857"/>
    <w:rsid w:val="005C5783"/>
    <w:rsid w:val="005E4230"/>
    <w:rsid w:val="005F3650"/>
    <w:rsid w:val="005F6F89"/>
    <w:rsid w:val="006164AC"/>
    <w:rsid w:val="00627171"/>
    <w:rsid w:val="00636074"/>
    <w:rsid w:val="00653313"/>
    <w:rsid w:val="006830CF"/>
    <w:rsid w:val="006920DD"/>
    <w:rsid w:val="006A6D0A"/>
    <w:rsid w:val="006C1177"/>
    <w:rsid w:val="006C521D"/>
    <w:rsid w:val="006E461E"/>
    <w:rsid w:val="006F6CBE"/>
    <w:rsid w:val="00700387"/>
    <w:rsid w:val="00716B00"/>
    <w:rsid w:val="007178FE"/>
    <w:rsid w:val="00726F34"/>
    <w:rsid w:val="007503B1"/>
    <w:rsid w:val="00761EF1"/>
    <w:rsid w:val="00771B4F"/>
    <w:rsid w:val="007909B7"/>
    <w:rsid w:val="007B4800"/>
    <w:rsid w:val="007E1EAA"/>
    <w:rsid w:val="007F25C8"/>
    <w:rsid w:val="007F50DC"/>
    <w:rsid w:val="00816765"/>
    <w:rsid w:val="00823FBA"/>
    <w:rsid w:val="0083553E"/>
    <w:rsid w:val="00844601"/>
    <w:rsid w:val="00865262"/>
    <w:rsid w:val="00895A76"/>
    <w:rsid w:val="008A1D8E"/>
    <w:rsid w:val="008E7E09"/>
    <w:rsid w:val="008F5449"/>
    <w:rsid w:val="00907E4D"/>
    <w:rsid w:val="00924095"/>
    <w:rsid w:val="00924CC3"/>
    <w:rsid w:val="00931666"/>
    <w:rsid w:val="00937FB7"/>
    <w:rsid w:val="00957150"/>
    <w:rsid w:val="009575E7"/>
    <w:rsid w:val="00972424"/>
    <w:rsid w:val="00981D80"/>
    <w:rsid w:val="009838AC"/>
    <w:rsid w:val="0098689F"/>
    <w:rsid w:val="009C6F1A"/>
    <w:rsid w:val="009D5F3F"/>
    <w:rsid w:val="00A50F9A"/>
    <w:rsid w:val="00A574F5"/>
    <w:rsid w:val="00A813C1"/>
    <w:rsid w:val="00AB3609"/>
    <w:rsid w:val="00AB66AE"/>
    <w:rsid w:val="00AC3581"/>
    <w:rsid w:val="00AC4A63"/>
    <w:rsid w:val="00AC7D4E"/>
    <w:rsid w:val="00AF3F01"/>
    <w:rsid w:val="00B07B69"/>
    <w:rsid w:val="00B6289F"/>
    <w:rsid w:val="00B76EBB"/>
    <w:rsid w:val="00B87FAF"/>
    <w:rsid w:val="00B948BF"/>
    <w:rsid w:val="00BB6871"/>
    <w:rsid w:val="00BD4FE7"/>
    <w:rsid w:val="00BE5BC6"/>
    <w:rsid w:val="00BE734D"/>
    <w:rsid w:val="00BF1D33"/>
    <w:rsid w:val="00BF6E72"/>
    <w:rsid w:val="00C1797D"/>
    <w:rsid w:val="00C24A9C"/>
    <w:rsid w:val="00C65068"/>
    <w:rsid w:val="00C80F1A"/>
    <w:rsid w:val="00C93090"/>
    <w:rsid w:val="00CA19BA"/>
    <w:rsid w:val="00CA6932"/>
    <w:rsid w:val="00CB2D9D"/>
    <w:rsid w:val="00CC5865"/>
    <w:rsid w:val="00D211FF"/>
    <w:rsid w:val="00D41120"/>
    <w:rsid w:val="00D416A6"/>
    <w:rsid w:val="00D4625D"/>
    <w:rsid w:val="00D61AC6"/>
    <w:rsid w:val="00D64338"/>
    <w:rsid w:val="00D723FA"/>
    <w:rsid w:val="00D733B3"/>
    <w:rsid w:val="00DC0FD6"/>
    <w:rsid w:val="00DF05B8"/>
    <w:rsid w:val="00DF63C1"/>
    <w:rsid w:val="00E00BFD"/>
    <w:rsid w:val="00E0753E"/>
    <w:rsid w:val="00E34EAB"/>
    <w:rsid w:val="00E43E44"/>
    <w:rsid w:val="00E445A5"/>
    <w:rsid w:val="00E816D3"/>
    <w:rsid w:val="00E81A27"/>
    <w:rsid w:val="00EC7FF6"/>
    <w:rsid w:val="00ED2A79"/>
    <w:rsid w:val="00EE0844"/>
    <w:rsid w:val="00EE594E"/>
    <w:rsid w:val="00EF7156"/>
    <w:rsid w:val="00F05668"/>
    <w:rsid w:val="00F13720"/>
    <w:rsid w:val="00F15114"/>
    <w:rsid w:val="00F35106"/>
    <w:rsid w:val="00F365A6"/>
    <w:rsid w:val="00F4116A"/>
    <w:rsid w:val="00F45FC7"/>
    <w:rsid w:val="00F46C44"/>
    <w:rsid w:val="00F5605A"/>
    <w:rsid w:val="00F72099"/>
    <w:rsid w:val="00F87BAB"/>
    <w:rsid w:val="00FA17D1"/>
    <w:rsid w:val="00FD6373"/>
    <w:rsid w:val="00FE294F"/>
    <w:rsid w:val="00FE5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1D54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">
    <w:name w:val="bodytext"/>
    <w:basedOn w:val="prastasis"/>
    <w:rsid w:val="00895A76"/>
    <w:pPr>
      <w:spacing w:before="100" w:beforeAutospacing="1" w:after="100" w:afterAutospacing="1"/>
    </w:pPr>
  </w:style>
  <w:style w:type="character" w:styleId="Hipersaitas">
    <w:name w:val="Hyperlink"/>
    <w:basedOn w:val="Numatytasispastraiposriftas"/>
    <w:uiPriority w:val="99"/>
    <w:rsid w:val="00194F9B"/>
    <w:rPr>
      <w:color w:val="0000FF"/>
      <w:u w:val="single"/>
    </w:rPr>
  </w:style>
  <w:style w:type="character" w:styleId="Emfaz">
    <w:name w:val="Emphasis"/>
    <w:basedOn w:val="Numatytasispastraiposriftas"/>
    <w:qFormat/>
    <w:rsid w:val="004433EF"/>
    <w:rPr>
      <w:i/>
      <w:iCs/>
    </w:rPr>
  </w:style>
  <w:style w:type="paragraph" w:styleId="Debesliotekstas">
    <w:name w:val="Balloon Text"/>
    <w:basedOn w:val="prastasis"/>
    <w:semiHidden/>
    <w:rsid w:val="00321CCE"/>
    <w:rPr>
      <w:rFonts w:ascii="Tahoma" w:hAnsi="Tahoma" w:cs="Tahoma"/>
      <w:sz w:val="16"/>
      <w:szCs w:val="16"/>
    </w:rPr>
  </w:style>
  <w:style w:type="paragraph" w:styleId="prastasistinklapis">
    <w:name w:val="Normal (Web)"/>
    <w:basedOn w:val="prastasis"/>
    <w:uiPriority w:val="99"/>
    <w:unhideWhenUsed/>
    <w:rsid w:val="00AC7D4E"/>
    <w:pPr>
      <w:spacing w:after="100" w:afterAutospacing="1"/>
    </w:pPr>
    <w:rPr>
      <w:rFonts w:eastAsia="Calibri"/>
    </w:rPr>
  </w:style>
  <w:style w:type="character" w:styleId="Puslapioinaosnuoroda">
    <w:name w:val="footnote reference"/>
    <w:basedOn w:val="Numatytasispastraiposriftas"/>
    <w:uiPriority w:val="99"/>
    <w:unhideWhenUsed/>
    <w:rsid w:val="00AC7D4E"/>
    <w:rPr>
      <w:vertAlign w:val="superscript"/>
    </w:rPr>
  </w:style>
  <w:style w:type="character" w:styleId="Grietas">
    <w:name w:val="Strong"/>
    <w:basedOn w:val="Numatytasispastraiposriftas"/>
    <w:uiPriority w:val="22"/>
    <w:qFormat/>
    <w:rsid w:val="00AC7D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0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marijampole.lt/go.php/lit/Asmens-duomenu-apsauga/1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iskinamasis_rastas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Aiskinamasis_rastas.dot</Template>
  <TotalTime>0</TotalTime>
  <Pages>1</Pages>
  <Words>1807</Words>
  <Characters>1030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mas</Company>
  <LinksUpToDate>false</LinksUpToDate>
  <CharactersWithSpaces>2832</CharactersWithSpaces>
  <SharedDoc>false</SharedDoc>
  <HLinks>
    <vt:vector size="18" baseType="variant">
      <vt:variant>
        <vt:i4>917540</vt:i4>
      </vt:variant>
      <vt:variant>
        <vt:i4>6</vt:i4>
      </vt:variant>
      <vt:variant>
        <vt:i4>0</vt:i4>
      </vt:variant>
      <vt:variant>
        <vt:i4>5</vt:i4>
      </vt:variant>
      <vt:variant>
        <vt:lpwstr>mailto:ada@ada.lt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Zita D</dc:creator>
  <cp:lastModifiedBy>Jurgita</cp:lastModifiedBy>
  <cp:revision>1</cp:revision>
  <cp:lastPrinted>2016-05-23T08:03:00Z</cp:lastPrinted>
  <dcterms:created xsi:type="dcterms:W3CDTF">2020-04-23T08:32:00Z</dcterms:created>
  <dcterms:modified xsi:type="dcterms:W3CDTF">2020-04-23T08:32:00Z</dcterms:modified>
</cp:coreProperties>
</file>