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CD7" w:rsidRDefault="00774CD7" w:rsidP="00EA331D">
      <w:pPr>
        <w:tabs>
          <w:tab w:val="left" w:pos="5557"/>
          <w:tab w:val="left" w:pos="6840"/>
          <w:tab w:val="left" w:pos="7020"/>
        </w:tabs>
        <w:jc w:val="center"/>
        <w:rPr>
          <w:b/>
        </w:rPr>
      </w:pPr>
      <w:r>
        <w:rPr>
          <w:b/>
        </w:rPr>
        <w:t>ADMINISTRACINĖS PASLAUGOS TEIKIMO APRAŠYMAS</w:t>
      </w:r>
    </w:p>
    <w:p w:rsidR="00D264D7" w:rsidRDefault="00D264D7" w:rsidP="00EA331D">
      <w:pPr>
        <w:tabs>
          <w:tab w:val="left" w:pos="5557"/>
          <w:tab w:val="left" w:pos="6840"/>
          <w:tab w:val="left" w:pos="7020"/>
        </w:tabs>
        <w:jc w:val="center"/>
        <w:rPr>
          <w:b/>
        </w:rPr>
      </w:pPr>
    </w:p>
    <w:p w:rsidR="00174512" w:rsidRDefault="00DC46AF" w:rsidP="00174512">
      <w:pPr>
        <w:tabs>
          <w:tab w:val="left" w:pos="5557"/>
          <w:tab w:val="left" w:pos="6840"/>
          <w:tab w:val="left" w:pos="7020"/>
        </w:tabs>
        <w:jc w:val="center"/>
        <w:rPr>
          <w:b/>
        </w:rPr>
      </w:pPr>
      <w:r>
        <w:rPr>
          <w:b/>
        </w:rPr>
        <w:fldChar w:fldCharType="begin">
          <w:ffData>
            <w:name w:val="Tekstas6"/>
            <w:enabled/>
            <w:calcOnExit w:val="0"/>
            <w:textInput>
              <w:default w:val="DĖL"/>
              <w:format w:val="Didžiosios raidės"/>
            </w:textInput>
          </w:ffData>
        </w:fldChar>
      </w:r>
      <w:bookmarkStart w:id="0" w:name="Tekstas6"/>
      <w:r w:rsidR="004A3484">
        <w:rPr>
          <w:b/>
        </w:rPr>
        <w:instrText xml:space="preserve"> FORMTEXT </w:instrText>
      </w:r>
      <w:r>
        <w:rPr>
          <w:b/>
        </w:rPr>
      </w:r>
      <w:r>
        <w:rPr>
          <w:b/>
        </w:rPr>
        <w:fldChar w:fldCharType="separate"/>
      </w:r>
      <w:r w:rsidR="004A3484">
        <w:rPr>
          <w:b/>
          <w:noProof/>
        </w:rPr>
        <w:t>DĖL</w:t>
      </w:r>
      <w:r>
        <w:rPr>
          <w:b/>
        </w:rPr>
        <w:fldChar w:fldCharType="end"/>
      </w:r>
      <w:bookmarkEnd w:id="0"/>
      <w:r w:rsidR="004A3484">
        <w:rPr>
          <w:b/>
        </w:rPr>
        <w:t xml:space="preserve"> </w:t>
      </w:r>
      <w:r w:rsidR="00174512">
        <w:rPr>
          <w:b/>
        </w:rPr>
        <w:t>LEIDIM</w:t>
      </w:r>
      <w:r w:rsidR="00F25BAC">
        <w:rPr>
          <w:b/>
        </w:rPr>
        <w:t>O VAŽIUOTI</w:t>
      </w:r>
      <w:r w:rsidR="00174512" w:rsidRPr="004D46CE">
        <w:rPr>
          <w:b/>
        </w:rPr>
        <w:t xml:space="preserve"> </w:t>
      </w:r>
      <w:r w:rsidR="00174512">
        <w:rPr>
          <w:b/>
        </w:rPr>
        <w:t>DIDŽIAGABARIT</w:t>
      </w:r>
      <w:r w:rsidR="00F25BAC">
        <w:rPr>
          <w:b/>
        </w:rPr>
        <w:t>E IR (AR) SUNKIASVORE TRANSPORTO PRIEMONE AR JOS JUNGINIU SAVIVALDYBĖS KELIAIS</w:t>
      </w:r>
      <w:r w:rsidR="00174512">
        <w:rPr>
          <w:b/>
        </w:rPr>
        <w:t xml:space="preserve"> IŠDAVIMO</w:t>
      </w:r>
      <w:r w:rsidR="00A33855">
        <w:rPr>
          <w:b/>
        </w:rPr>
        <w:t xml:space="preserve"> ARBA JAME NURODYTOS TRANSPORTO PRIEMONĖS KEITIMO</w:t>
      </w:r>
    </w:p>
    <w:p w:rsidR="00674F6A" w:rsidRPr="00BC1A40" w:rsidRDefault="00674F6A" w:rsidP="00174512">
      <w:pPr>
        <w:tabs>
          <w:tab w:val="left" w:pos="5557"/>
          <w:tab w:val="left" w:pos="6840"/>
          <w:tab w:val="left" w:pos="7020"/>
        </w:tabs>
        <w:jc w:val="center"/>
        <w:rPr>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9"/>
        <w:gridCol w:w="7467"/>
      </w:tblGrid>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Administracinės paslaugos pavadinimas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AF5D9D" w:rsidRPr="009555EB" w:rsidRDefault="00174512" w:rsidP="00F25BAC">
            <w:pPr>
              <w:pStyle w:val="bodytext"/>
              <w:jc w:val="both"/>
            </w:pPr>
            <w:r w:rsidRPr="009555EB">
              <w:t xml:space="preserve">Leidimo važiuoti </w:t>
            </w:r>
            <w:proofErr w:type="spellStart"/>
            <w:r w:rsidR="00F25BAC">
              <w:t>didžiagabarite</w:t>
            </w:r>
            <w:proofErr w:type="spellEnd"/>
            <w:r w:rsidR="00F25BAC">
              <w:t xml:space="preserve"> ir (ar) sunkiasvore transporto priemone ar jos junginiu</w:t>
            </w:r>
            <w:r w:rsidRPr="009555EB">
              <w:t xml:space="preserve"> </w:t>
            </w:r>
            <w:r w:rsidR="00F25BAC">
              <w:t xml:space="preserve">savivaldybės keliais </w:t>
            </w:r>
            <w:r w:rsidRPr="009555EB">
              <w:t>išdavimas</w:t>
            </w:r>
            <w:r w:rsidR="00AF4FD9">
              <w:t xml:space="preserve"> arba jame nurodytos transporto priemonės </w:t>
            </w:r>
            <w:r w:rsidR="00A33855">
              <w:t>keitimas</w:t>
            </w:r>
          </w:p>
        </w:tc>
      </w:tr>
      <w:tr w:rsidR="00D264D7"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D264D7" w:rsidRPr="00D264D7" w:rsidRDefault="00D264D7" w:rsidP="00BE690C">
            <w:pPr>
              <w:pStyle w:val="bodytext"/>
            </w:pPr>
            <w:r>
              <w:t>Administracinės paslaugos kodas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D264D7" w:rsidRPr="00D264D7" w:rsidRDefault="00D264D7" w:rsidP="00701660">
            <w:pPr>
              <w:pStyle w:val="bodytext"/>
              <w:jc w:val="both"/>
            </w:pPr>
            <w:r>
              <w:t>06-0</w:t>
            </w:r>
            <w:r w:rsidR="00B631A4">
              <w:t>4</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Administracinės paslaugos aprašymo versija ir jos sukūrimo data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D264D7" w:rsidRPr="005C6BC5" w:rsidRDefault="00AC6825" w:rsidP="00D264D7">
            <w:r>
              <w:t xml:space="preserve">3 </w:t>
            </w:r>
            <w:r w:rsidR="00D264D7" w:rsidRPr="005C6BC5">
              <w:t xml:space="preserve">versija </w:t>
            </w:r>
          </w:p>
          <w:p w:rsidR="00671E24" w:rsidRPr="008C2B6E" w:rsidRDefault="00536885" w:rsidP="00D85F13">
            <w:pPr>
              <w:pStyle w:val="bodytext"/>
              <w:spacing w:before="0" w:beforeAutospacing="0" w:after="0" w:afterAutospacing="0"/>
              <w:jc w:val="both"/>
              <w:rPr>
                <w:b/>
                <w:i/>
              </w:rPr>
            </w:pPr>
            <w:r>
              <w:t>2018</w:t>
            </w:r>
            <w:r w:rsidR="00D85F13">
              <w:t>-10-30</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Administracinės paslaugos gavėjai</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656189" w:rsidRDefault="00656189" w:rsidP="00D264D7">
            <w:r>
              <w:t>Gyventojai</w:t>
            </w:r>
          </w:p>
          <w:p w:rsidR="006643C2" w:rsidRDefault="00D264D7" w:rsidP="00D264D7">
            <w:r w:rsidRPr="005C6BC5">
              <w:t>Verslo subjektai</w:t>
            </w:r>
          </w:p>
          <w:p w:rsidR="00B631A4" w:rsidRPr="005C6BC5" w:rsidRDefault="00B631A4" w:rsidP="00B631A4">
            <w:r w:rsidRPr="005C6BC5">
              <w:t>Viešojo sektoriaus subjektai</w:t>
            </w:r>
          </w:p>
          <w:p w:rsidR="00B631A4" w:rsidRPr="00D264D7" w:rsidRDefault="00B631A4" w:rsidP="00B631A4">
            <w:r w:rsidRPr="005C6BC5">
              <w:t>Užsieniečiai</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Funkcija, kurią vykdant teikiama administracinė paslauga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671E24" w:rsidRPr="00290B6B" w:rsidRDefault="00290B6B" w:rsidP="008C2B6E">
            <w:pPr>
              <w:pStyle w:val="bodytext"/>
              <w:jc w:val="both"/>
            </w:pPr>
            <w:r w:rsidRPr="00290B6B">
              <w:t>Valstybės perduota</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Administracinės paslaugos aprašymas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BD6BEC" w:rsidRDefault="008D066B" w:rsidP="007A075A">
            <w:pPr>
              <w:pStyle w:val="prastasistinklapis"/>
              <w:shd w:val="clear" w:color="auto" w:fill="FFFFFF"/>
              <w:spacing w:before="0" w:beforeAutospacing="0" w:after="0" w:afterAutospacing="0"/>
              <w:jc w:val="both"/>
            </w:pPr>
            <w:r>
              <w:rPr>
                <w:shd w:val="clear" w:color="auto" w:fill="FFFFFF"/>
              </w:rPr>
              <w:t xml:space="preserve">Tikslas - </w:t>
            </w:r>
            <w:r w:rsidRPr="007A075A">
              <w:rPr>
                <w:shd w:val="clear" w:color="auto" w:fill="FFFFFF"/>
              </w:rPr>
              <w:t>išduoti</w:t>
            </w:r>
            <w:r w:rsidR="004A3484" w:rsidRPr="007A075A">
              <w:t xml:space="preserve"> </w:t>
            </w:r>
            <w:r w:rsidR="00E72F18">
              <w:t>l</w:t>
            </w:r>
            <w:r w:rsidR="00E72F18" w:rsidRPr="009555EB">
              <w:t>eidim</w:t>
            </w:r>
            <w:r w:rsidR="00E72F18">
              <w:t>ą</w:t>
            </w:r>
            <w:r w:rsidR="00E72F18" w:rsidRPr="009555EB">
              <w:t xml:space="preserve"> važiuoti </w:t>
            </w:r>
            <w:r w:rsidR="00BE690C">
              <w:t>savivaldybės</w:t>
            </w:r>
            <w:r w:rsidR="00A33855">
              <w:t xml:space="preserve"> keliais </w:t>
            </w:r>
            <w:proofErr w:type="spellStart"/>
            <w:r w:rsidR="00A33855">
              <w:t>didžiagabaritėmis</w:t>
            </w:r>
            <w:proofErr w:type="spellEnd"/>
            <w:r w:rsidR="00E72F18" w:rsidRPr="009555EB">
              <w:t xml:space="preserve"> ir (ar) sunkiasvorėmis transporto  priemonėmis ar jų junginiais</w:t>
            </w:r>
            <w:r w:rsidR="00BE690C">
              <w:t>.</w:t>
            </w:r>
          </w:p>
          <w:p w:rsidR="00E72F18" w:rsidRPr="00E72F18" w:rsidRDefault="00E72F18" w:rsidP="00E72F18">
            <w:pPr>
              <w:pStyle w:val="prastasistinklapis"/>
              <w:shd w:val="clear" w:color="auto" w:fill="FFFFFF"/>
              <w:spacing w:before="0" w:beforeAutospacing="0" w:after="0" w:afterAutospacing="0"/>
              <w:jc w:val="both"/>
              <w:rPr>
                <w:color w:val="000000"/>
              </w:rPr>
            </w:pPr>
            <w:proofErr w:type="spellStart"/>
            <w:r w:rsidRPr="00E72F18">
              <w:rPr>
                <w:color w:val="000000"/>
              </w:rPr>
              <w:t>Didžiagabaritėmis</w:t>
            </w:r>
            <w:proofErr w:type="spellEnd"/>
            <w:r w:rsidRPr="00E72F18">
              <w:rPr>
                <w:color w:val="000000"/>
              </w:rPr>
              <w:t xml:space="preserve"> ir sunkiasvorėmis transporto priemonėmis (jų junginiais) kroviniai Marijampolės savivaldybės vietinės reikšmės viešaisiais keliais gali būti vežami tik gavus leidimą, kurio išdavimas priklauso nuo kelių ir jų statinių būklės. Leidimai išduodami tik nedalomiems kroviniams vežti ir kai tokių krovinių negalima arba netikslinga vežti kitos rūšies transporto priemonėmis.</w:t>
            </w:r>
          </w:p>
          <w:p w:rsidR="008D066B" w:rsidRPr="008D066B" w:rsidRDefault="008D066B" w:rsidP="00D6187E">
            <w:pPr>
              <w:pStyle w:val="prastasistinklapis"/>
              <w:shd w:val="clear" w:color="auto" w:fill="FFFFFF"/>
              <w:spacing w:before="0" w:beforeAutospacing="0" w:after="0" w:afterAutospacing="0"/>
              <w:jc w:val="both"/>
              <w:rPr>
                <w:color w:val="555555"/>
              </w:rPr>
            </w:pPr>
            <w:r>
              <w:t>Prašymai</w:t>
            </w:r>
            <w:r w:rsidRPr="005C6BC5">
              <w:t xml:space="preserve"> gali būti pateikiami raštu (tiesiogiai atvykus į Administraciją, atsiuntus paštu ar per pasiuntinį) ir elektroniniu būdu</w:t>
            </w:r>
            <w:r w:rsidRPr="005C6BC5">
              <w:rPr>
                <w:color w:val="222222"/>
              </w:rPr>
              <w:t xml:space="preserve"> (elektroniniu </w:t>
            </w:r>
            <w:r w:rsidRPr="00CA3FF9">
              <w:rPr>
                <w:color w:val="222222"/>
              </w:rPr>
              <w:t xml:space="preserve">paštu, per elektroninių valdžios vartų portalą – </w:t>
            </w:r>
            <w:proofErr w:type="spellStart"/>
            <w:r w:rsidRPr="00CA3FF9">
              <w:rPr>
                <w:color w:val="222222"/>
              </w:rPr>
              <w:t>www.epaslaugos.lt</w:t>
            </w:r>
            <w:proofErr w:type="spellEnd"/>
            <w:r w:rsidR="00D6187E">
              <w:t>.).</w:t>
            </w:r>
            <w:r w:rsidR="00CA3FF9" w:rsidRPr="00CA3FF9">
              <w:t xml:space="preserve"> </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Administracinės paslaugos rezultatas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671E24" w:rsidRPr="008C2B6E" w:rsidRDefault="00FE4B8E" w:rsidP="00BE690C">
            <w:pPr>
              <w:pStyle w:val="bodytext"/>
              <w:jc w:val="both"/>
              <w:rPr>
                <w:b/>
                <w:i/>
              </w:rPr>
            </w:pPr>
            <w:r w:rsidRPr="009555EB">
              <w:t xml:space="preserve">Leidimo važiuoti </w:t>
            </w:r>
            <w:r w:rsidR="00BE690C">
              <w:t>savivaldybės</w:t>
            </w:r>
            <w:r w:rsidR="007A5B4C">
              <w:t xml:space="preserve"> keliais </w:t>
            </w:r>
            <w:proofErr w:type="spellStart"/>
            <w:r w:rsidR="007A5B4C">
              <w:t>didžiagabaritėmis</w:t>
            </w:r>
            <w:proofErr w:type="spellEnd"/>
            <w:r w:rsidRPr="009555EB">
              <w:t xml:space="preserve"> ir</w:t>
            </w:r>
            <w:r w:rsidR="007A5B4C">
              <w:t xml:space="preserve"> (ar) sunkiasvorėmis transporto</w:t>
            </w:r>
            <w:r w:rsidRPr="009555EB">
              <w:t xml:space="preserve"> priemonėmis ar jų junginiais išdavimas</w:t>
            </w:r>
          </w:p>
        </w:tc>
      </w:tr>
      <w:tr w:rsidR="004607BD" w:rsidTr="00EA3BB9">
        <w:tc>
          <w:tcPr>
            <w:tcW w:w="2279" w:type="dxa"/>
            <w:vMerge w:val="restart"/>
            <w:tcBorders>
              <w:top w:val="single" w:sz="4" w:space="0" w:color="auto"/>
              <w:left w:val="single" w:sz="4" w:space="0" w:color="auto"/>
              <w:right w:val="single" w:sz="4" w:space="0" w:color="auto"/>
            </w:tcBorders>
            <w:shd w:val="clear" w:color="auto" w:fill="auto"/>
          </w:tcPr>
          <w:p w:rsidR="004607BD" w:rsidRPr="00D264D7" w:rsidRDefault="004607BD" w:rsidP="00BE690C">
            <w:pPr>
              <w:pStyle w:val="bodytext"/>
            </w:pPr>
            <w:r w:rsidRPr="00D264D7">
              <w:t>Teisės aktai, reguliuojantys administracinės paslaugos teikimą</w:t>
            </w:r>
          </w:p>
        </w:tc>
        <w:tc>
          <w:tcPr>
            <w:tcW w:w="7467" w:type="dxa"/>
            <w:tcBorders>
              <w:top w:val="single" w:sz="4" w:space="0" w:color="auto"/>
              <w:left w:val="single" w:sz="4" w:space="0" w:color="auto"/>
              <w:bottom w:val="single" w:sz="4" w:space="0" w:color="auto"/>
              <w:right w:val="single" w:sz="4" w:space="0" w:color="auto"/>
            </w:tcBorders>
            <w:shd w:val="clear" w:color="auto" w:fill="auto"/>
          </w:tcPr>
          <w:tbl>
            <w:tblPr>
              <w:tblW w:w="5990" w:type="dxa"/>
              <w:tblCellSpacing w:w="0" w:type="dxa"/>
              <w:tblCellMar>
                <w:left w:w="0" w:type="dxa"/>
                <w:right w:w="0" w:type="dxa"/>
              </w:tblCellMar>
              <w:tblLook w:val="0000"/>
            </w:tblPr>
            <w:tblGrid>
              <w:gridCol w:w="5990"/>
            </w:tblGrid>
            <w:tr w:rsidR="004607BD" w:rsidTr="006E4737">
              <w:trPr>
                <w:tblCellSpacing w:w="0" w:type="dxa"/>
              </w:trPr>
              <w:tc>
                <w:tcPr>
                  <w:tcW w:w="5000" w:type="pct"/>
                  <w:shd w:val="clear" w:color="auto" w:fill="auto"/>
                </w:tcPr>
                <w:p w:rsidR="004607BD" w:rsidRPr="007C4335" w:rsidRDefault="00DC46AF" w:rsidP="007A5B4C">
                  <w:pPr>
                    <w:jc w:val="both"/>
                  </w:pPr>
                  <w:hyperlink r:id="rId7" w:tgtFrame="_blank" w:history="1">
                    <w:r w:rsidR="00B769A9" w:rsidRPr="00AF5D9D">
                      <w:rPr>
                        <w:rStyle w:val="Hipersaitas"/>
                        <w:color w:val="auto"/>
                        <w:u w:val="none"/>
                      </w:rPr>
                      <w:t>L</w:t>
                    </w:r>
                    <w:r w:rsidR="00B769A9">
                      <w:rPr>
                        <w:rStyle w:val="Hipersaitas"/>
                        <w:color w:val="auto"/>
                        <w:u w:val="none"/>
                      </w:rPr>
                      <w:t xml:space="preserve">ietuvos </w:t>
                    </w:r>
                    <w:r w:rsidR="00B769A9" w:rsidRPr="00AF5D9D">
                      <w:rPr>
                        <w:rStyle w:val="Hipersaitas"/>
                        <w:color w:val="auto"/>
                        <w:u w:val="none"/>
                      </w:rPr>
                      <w:t>R</w:t>
                    </w:r>
                    <w:r w:rsidR="007A5B4C">
                      <w:rPr>
                        <w:rStyle w:val="Hipersaitas"/>
                        <w:color w:val="auto"/>
                        <w:u w:val="none"/>
                      </w:rPr>
                      <w:t>espublikos</w:t>
                    </w:r>
                    <w:r w:rsidR="00B769A9">
                      <w:rPr>
                        <w:rStyle w:val="Hipersaitas"/>
                        <w:color w:val="auto"/>
                        <w:u w:val="none"/>
                      </w:rPr>
                      <w:t xml:space="preserve"> k</w:t>
                    </w:r>
                    <w:r w:rsidR="00B769A9" w:rsidRPr="00AF5D9D">
                      <w:rPr>
                        <w:rStyle w:val="Hipersaitas"/>
                        <w:color w:val="auto"/>
                        <w:u w:val="none"/>
                      </w:rPr>
                      <w:t>elių įstatymas</w:t>
                    </w:r>
                  </w:hyperlink>
                </w:p>
              </w:tc>
            </w:tr>
          </w:tbl>
          <w:p w:rsidR="004607BD" w:rsidRPr="008C2B6E" w:rsidRDefault="004607BD" w:rsidP="008C2B6E">
            <w:pPr>
              <w:spacing w:before="100" w:beforeAutospacing="1" w:after="100" w:afterAutospacing="1"/>
              <w:rPr>
                <w:i/>
              </w:rPr>
            </w:pPr>
          </w:p>
        </w:tc>
      </w:tr>
      <w:tr w:rsidR="004607BD" w:rsidTr="00EA3BB9">
        <w:tc>
          <w:tcPr>
            <w:tcW w:w="2279" w:type="dxa"/>
            <w:vMerge/>
            <w:tcBorders>
              <w:left w:val="single" w:sz="4" w:space="0" w:color="auto"/>
              <w:right w:val="single" w:sz="4" w:space="0" w:color="auto"/>
            </w:tcBorders>
            <w:shd w:val="clear" w:color="auto" w:fill="auto"/>
          </w:tcPr>
          <w:p w:rsidR="004607BD" w:rsidRPr="00D264D7" w:rsidRDefault="004607BD"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4607BD" w:rsidRPr="009E7309" w:rsidRDefault="00DC46AF" w:rsidP="008A1B04">
            <w:hyperlink r:id="rId8" w:history="1">
              <w:r w:rsidR="007A5B4C">
                <w:rPr>
                  <w:rStyle w:val="Hipersaitas"/>
                </w:rPr>
                <w:t>https://www.e-tar.lt/portal/lt/legalActEditions/TAR.BF41D2C35D24</w:t>
              </w:r>
            </w:hyperlink>
          </w:p>
        </w:tc>
      </w:tr>
      <w:tr w:rsidR="004607BD" w:rsidTr="00EA3BB9">
        <w:tc>
          <w:tcPr>
            <w:tcW w:w="2279" w:type="dxa"/>
            <w:vMerge/>
            <w:tcBorders>
              <w:left w:val="single" w:sz="4" w:space="0" w:color="auto"/>
              <w:right w:val="single" w:sz="4" w:space="0" w:color="auto"/>
            </w:tcBorders>
            <w:shd w:val="clear" w:color="auto" w:fill="auto"/>
          </w:tcPr>
          <w:p w:rsidR="004607BD" w:rsidRPr="00D264D7" w:rsidRDefault="004607BD"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4607BD" w:rsidRPr="009E7309" w:rsidRDefault="00DC46AF" w:rsidP="007A5B4C">
            <w:pPr>
              <w:jc w:val="both"/>
            </w:pPr>
            <w:hyperlink r:id="rId9" w:tgtFrame="_blank" w:history="1">
              <w:r w:rsidR="00D92BC2" w:rsidRPr="00AF5D9D">
                <w:rPr>
                  <w:rStyle w:val="Hipersaitas"/>
                  <w:color w:val="auto"/>
                  <w:u w:val="none"/>
                </w:rPr>
                <w:t>L</w:t>
              </w:r>
              <w:r w:rsidR="00D92BC2">
                <w:rPr>
                  <w:rStyle w:val="Hipersaitas"/>
                  <w:color w:val="auto"/>
                  <w:u w:val="none"/>
                </w:rPr>
                <w:t xml:space="preserve">ietuvos </w:t>
              </w:r>
              <w:r w:rsidR="00D92BC2" w:rsidRPr="00AF5D9D">
                <w:rPr>
                  <w:rStyle w:val="Hipersaitas"/>
                  <w:color w:val="auto"/>
                  <w:u w:val="none"/>
                </w:rPr>
                <w:t>R</w:t>
              </w:r>
              <w:r w:rsidR="00D92BC2">
                <w:rPr>
                  <w:rStyle w:val="Hipersaitas"/>
                  <w:color w:val="auto"/>
                  <w:u w:val="none"/>
                </w:rPr>
                <w:t>espublikos k</w:t>
              </w:r>
              <w:r w:rsidR="00D92BC2" w:rsidRPr="00AF5D9D">
                <w:rPr>
                  <w:rStyle w:val="Hipersaitas"/>
                  <w:color w:val="auto"/>
                  <w:u w:val="none"/>
                </w:rPr>
                <w:t>elių priežiūros ir plėtros programos finansavimo įstatymas</w:t>
              </w:r>
            </w:hyperlink>
          </w:p>
        </w:tc>
      </w:tr>
      <w:tr w:rsidR="004607BD" w:rsidTr="00EA3BB9">
        <w:tc>
          <w:tcPr>
            <w:tcW w:w="2279" w:type="dxa"/>
            <w:vMerge/>
            <w:tcBorders>
              <w:left w:val="single" w:sz="4" w:space="0" w:color="auto"/>
              <w:right w:val="single" w:sz="4" w:space="0" w:color="auto"/>
            </w:tcBorders>
            <w:shd w:val="clear" w:color="auto" w:fill="auto"/>
          </w:tcPr>
          <w:p w:rsidR="004607BD" w:rsidRPr="00D264D7" w:rsidRDefault="004607BD"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4607BD" w:rsidRPr="009E7309" w:rsidRDefault="00DC46AF" w:rsidP="008A1B04">
            <w:hyperlink r:id="rId10" w:history="1">
              <w:r w:rsidR="007A5B4C">
                <w:rPr>
                  <w:rStyle w:val="Hipersaitas"/>
                </w:rPr>
                <w:t>https://www.e-tar.lt/portal/lt/legalActEditions/TAR.A7D82E8EDC6B?faces-redirect=true</w:t>
              </w:r>
            </w:hyperlink>
          </w:p>
        </w:tc>
      </w:tr>
      <w:tr w:rsidR="004607BD" w:rsidTr="00EA3BB9">
        <w:tc>
          <w:tcPr>
            <w:tcW w:w="2279" w:type="dxa"/>
            <w:vMerge/>
            <w:tcBorders>
              <w:left w:val="single" w:sz="4" w:space="0" w:color="auto"/>
              <w:right w:val="single" w:sz="4" w:space="0" w:color="auto"/>
            </w:tcBorders>
            <w:shd w:val="clear" w:color="auto" w:fill="auto"/>
          </w:tcPr>
          <w:p w:rsidR="004607BD" w:rsidRPr="00D264D7" w:rsidRDefault="004607BD"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4607BD" w:rsidRPr="009E7309" w:rsidRDefault="00D92BC2" w:rsidP="007A5B4C">
            <w:pPr>
              <w:jc w:val="both"/>
            </w:pPr>
            <w:r>
              <w:t xml:space="preserve">Marijampolės savivaldybės tarybos </w:t>
            </w:r>
            <w:smartTag w:uri="urn:schemas-microsoft-com:office:smarttags" w:element="metricconverter">
              <w:smartTagPr>
                <w:attr w:name="ProductID" w:val="2015 m"/>
              </w:smartTagPr>
              <w:r>
                <w:t>2015 m</w:t>
              </w:r>
            </w:smartTag>
            <w:r>
              <w:t>. vasario 23 d. sprendimas Nr. 1-37</w:t>
            </w:r>
          </w:p>
        </w:tc>
      </w:tr>
      <w:tr w:rsidR="004607BD" w:rsidTr="00EA3BB9">
        <w:tc>
          <w:tcPr>
            <w:tcW w:w="2279" w:type="dxa"/>
            <w:vMerge/>
            <w:tcBorders>
              <w:left w:val="single" w:sz="4" w:space="0" w:color="auto"/>
              <w:bottom w:val="single" w:sz="4" w:space="0" w:color="auto"/>
              <w:right w:val="single" w:sz="4" w:space="0" w:color="auto"/>
            </w:tcBorders>
            <w:shd w:val="clear" w:color="auto" w:fill="auto"/>
          </w:tcPr>
          <w:p w:rsidR="004607BD" w:rsidRPr="00D264D7" w:rsidRDefault="004607BD"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E06374" w:rsidRPr="007A5B4C" w:rsidRDefault="00DC46AF" w:rsidP="00E06374">
            <w:pPr>
              <w:ind w:left="8"/>
              <w:rPr>
                <w:color w:val="548DD4"/>
              </w:rPr>
            </w:pPr>
            <w:hyperlink r:id="rId11" w:history="1">
              <w:r w:rsidR="00E06374" w:rsidRPr="001F4379">
                <w:rPr>
                  <w:rStyle w:val="Hipersaitas"/>
                </w:rPr>
                <w:t>https://teisineinformacija.lt/marijampole/Default.aspx?Id=3&amp;DocId=38184</w:t>
              </w:r>
            </w:hyperlink>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 xml:space="preserve">Informacija ir dokumentai, kuriuos turi pateikti </w:t>
            </w:r>
            <w:r w:rsidR="00AD15E5" w:rsidRPr="00D264D7">
              <w:t>asmuo</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AF5D9D" w:rsidRDefault="001F576D" w:rsidP="00D6187E">
            <w:pPr>
              <w:pStyle w:val="Pagrindinistekstas2"/>
              <w:ind w:left="38"/>
              <w:jc w:val="both"/>
              <w:rPr>
                <w:szCs w:val="24"/>
              </w:rPr>
            </w:pPr>
            <w:r w:rsidRPr="001F576D">
              <w:rPr>
                <w:szCs w:val="24"/>
              </w:rPr>
              <w:t>Prašymas;</w:t>
            </w:r>
          </w:p>
          <w:p w:rsidR="00060A5C" w:rsidRPr="008C2B6E" w:rsidRDefault="00060A5C" w:rsidP="00D6187E">
            <w:pPr>
              <w:pStyle w:val="Pagrindinistekstas2"/>
              <w:ind w:left="38"/>
              <w:jc w:val="both"/>
              <w:rPr>
                <w:szCs w:val="24"/>
              </w:rPr>
            </w:pPr>
            <w:r w:rsidRPr="0014732A">
              <w:t>Mokėjimo pavedim</w:t>
            </w:r>
            <w:r>
              <w:t>as</w:t>
            </w:r>
            <w:r w:rsidRPr="0014732A">
              <w:t xml:space="preserve"> su banko žymomis arba kvit</w:t>
            </w:r>
            <w:r>
              <w:t>as</w:t>
            </w:r>
            <w:r w:rsidRPr="0014732A">
              <w:t>, patvirtinant</w:t>
            </w:r>
            <w:r>
              <w:t>is</w:t>
            </w:r>
            <w:r w:rsidRPr="0014732A">
              <w:t xml:space="preserve"> apie nustatytos valstybės rinkliavos sumokėjimą</w:t>
            </w:r>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 xml:space="preserve">Informacija ir </w:t>
            </w:r>
            <w:r w:rsidRPr="00037EC8">
              <w:t>dokumentai</w:t>
            </w:r>
            <w:r w:rsidRPr="00D264D7">
              <w:t xml:space="preserve">, kuriuos turi gauti institucija (prašymą </w:t>
            </w:r>
            <w:r w:rsidRPr="00D264D7">
              <w:lastRenderedPageBreak/>
              <w:t>nagrinėjantis tarnautojas)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3D45BE" w:rsidRPr="008C2B6E" w:rsidRDefault="00D6187E" w:rsidP="001F576D">
            <w:pPr>
              <w:rPr>
                <w:i/>
              </w:rPr>
            </w:pPr>
            <w:r>
              <w:rPr>
                <w:bCs/>
                <w:color w:val="000000"/>
              </w:rPr>
              <w:lastRenderedPageBreak/>
              <w:t>VMI prie FM duomenų bazė apie ūkio subjektų ir fizinių asmenų sumokėtas įmokas</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lastRenderedPageBreak/>
              <w:t>Administracinės paslaugos tipas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4654CD" w:rsidRPr="005C6BC5" w:rsidRDefault="004654CD" w:rsidP="004654CD">
            <w:r w:rsidRPr="005C6BC5">
              <w:t xml:space="preserve">Elektroninė </w:t>
            </w:r>
          </w:p>
          <w:p w:rsidR="00671E24" w:rsidRPr="008C2B6E" w:rsidRDefault="004654CD" w:rsidP="004654CD">
            <w:pPr>
              <w:rPr>
                <w:i/>
              </w:rPr>
            </w:pPr>
            <w:r w:rsidRPr="005C6BC5">
              <w:t>Neelektroninė paslauga</w:t>
            </w:r>
          </w:p>
        </w:tc>
      </w:tr>
      <w:tr w:rsidR="001E0A69" w:rsidTr="00EA3BB9">
        <w:tc>
          <w:tcPr>
            <w:tcW w:w="2279" w:type="dxa"/>
            <w:vMerge w:val="restart"/>
            <w:tcBorders>
              <w:top w:val="single" w:sz="4" w:space="0" w:color="auto"/>
              <w:left w:val="single" w:sz="4" w:space="0" w:color="auto"/>
              <w:right w:val="single" w:sz="4" w:space="0" w:color="auto"/>
            </w:tcBorders>
            <w:shd w:val="clear" w:color="auto" w:fill="auto"/>
          </w:tcPr>
          <w:p w:rsidR="001E0A69" w:rsidRPr="00D264D7" w:rsidRDefault="001E0A69" w:rsidP="00BE690C">
            <w:pPr>
              <w:pStyle w:val="bodytext"/>
            </w:pPr>
            <w:r w:rsidRPr="00D264D7">
              <w:t>Duomenys apie elektroninės administracinės paslaugos teikimą</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EA3BB9" w:rsidRDefault="001E0A69" w:rsidP="001E0A69">
            <w:r>
              <w:t xml:space="preserve"> </w:t>
            </w:r>
            <w:r w:rsidRPr="005C6BC5">
              <w:rPr>
                <w:b/>
              </w:rPr>
              <w:t>Nuoroda</w:t>
            </w:r>
            <w:r w:rsidRPr="005C6BC5">
              <w:t xml:space="preserve">: </w:t>
            </w:r>
            <w:hyperlink r:id="rId12" w:history="1">
              <w:r w:rsidR="00EA3BB9">
                <w:rPr>
                  <w:rStyle w:val="Hipersaitas"/>
                </w:rPr>
                <w:t>https://www.epaslaugos.lt/portal/service/43641/23640</w:t>
              </w:r>
            </w:hyperlink>
          </w:p>
          <w:p w:rsidR="00EA3BB9" w:rsidRDefault="00DC46AF" w:rsidP="001E0A69">
            <w:pPr>
              <w:rPr>
                <w:b/>
              </w:rPr>
            </w:pPr>
            <w:hyperlink r:id="rId13" w:history="1">
              <w:r w:rsidR="00EA3BB9" w:rsidRPr="001F4379">
                <w:rPr>
                  <w:rStyle w:val="Hipersaitas"/>
                  <w:b/>
                </w:rPr>
                <w:t>https://marijampole.lt/go.php/lit/Leidimo-vaziuoti-didziagabarite-ir-ar-sunkiasvore-transporto-priemone-ar-jostransporto-priemones-keitimas/1</w:t>
              </w:r>
            </w:hyperlink>
          </w:p>
          <w:p w:rsidR="001E0A69" w:rsidRPr="005C6BC5" w:rsidRDefault="001E0A69" w:rsidP="001E0A69">
            <w:r w:rsidRPr="005C6BC5">
              <w:rPr>
                <w:b/>
              </w:rPr>
              <w:t xml:space="preserve">Brandos lygis: </w:t>
            </w:r>
            <w:r w:rsidR="00060A5C">
              <w:t>4</w:t>
            </w:r>
            <w:r w:rsidRPr="005C6BC5">
              <w:t xml:space="preserve">, </w:t>
            </w:r>
          </w:p>
          <w:p w:rsidR="001E0A69" w:rsidRPr="005C6BC5" w:rsidRDefault="001E0A69" w:rsidP="001E0A69">
            <w:r w:rsidRPr="005C6BC5">
              <w:rPr>
                <w:b/>
              </w:rPr>
              <w:t>Tapatybės nustatymas</w:t>
            </w:r>
            <w:r w:rsidRPr="005C6BC5">
              <w:t>: reikalingas</w:t>
            </w:r>
          </w:p>
          <w:p w:rsidR="001E0A69" w:rsidRPr="004654CD" w:rsidRDefault="001E0A69" w:rsidP="001E0A69">
            <w:r w:rsidRPr="005C6BC5">
              <w:rPr>
                <w:b/>
              </w:rPr>
              <w:t>Paslaugos užsakymo prisijungimo būdai</w:t>
            </w:r>
            <w:r w:rsidRPr="005C6BC5">
              <w:t>:</w:t>
            </w:r>
          </w:p>
        </w:tc>
      </w:tr>
      <w:tr w:rsidR="001E0A69" w:rsidTr="00EA3BB9">
        <w:tc>
          <w:tcPr>
            <w:tcW w:w="2279" w:type="dxa"/>
            <w:vMerge/>
            <w:tcBorders>
              <w:left w:val="single" w:sz="4" w:space="0" w:color="auto"/>
              <w:bottom w:val="single" w:sz="4" w:space="0" w:color="auto"/>
              <w:right w:val="single" w:sz="4" w:space="0" w:color="auto"/>
            </w:tcBorders>
            <w:shd w:val="clear" w:color="auto" w:fill="auto"/>
          </w:tcPr>
          <w:p w:rsidR="001E0A69" w:rsidRPr="00D264D7" w:rsidRDefault="001E0A69" w:rsidP="00BE690C">
            <w:pPr>
              <w:pStyle w:val="bodytext"/>
            </w:pP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935386" w:rsidRPr="00CF2520" w:rsidRDefault="00935386" w:rsidP="00935386">
            <w:pPr>
              <w:rPr>
                <w:u w:val="single"/>
              </w:rPr>
            </w:pPr>
            <w:r w:rsidRPr="00CF2520">
              <w:rPr>
                <w:u w:val="single"/>
              </w:rPr>
              <w:t>Gyventojams:</w:t>
            </w:r>
          </w:p>
          <w:p w:rsidR="00935386" w:rsidRPr="00CF2520" w:rsidRDefault="00935386" w:rsidP="00935386">
            <w:r w:rsidRPr="00CF2520">
              <w:t>-</w:t>
            </w:r>
            <w:r>
              <w:t>elektroninio parašo naudotojams</w:t>
            </w:r>
          </w:p>
          <w:p w:rsidR="00935386" w:rsidRDefault="00935386" w:rsidP="00935386">
            <w:r w:rsidRPr="00CF2520">
              <w:t>-asmens tapatybės kortelė</w:t>
            </w:r>
          </w:p>
          <w:p w:rsidR="00935386" w:rsidRPr="00CF2520" w:rsidRDefault="00935386" w:rsidP="00935386">
            <w:r>
              <w:t>-bankai</w:t>
            </w:r>
          </w:p>
          <w:p w:rsidR="001E0A69" w:rsidRDefault="001E0A69" w:rsidP="001E0A69">
            <w:r w:rsidRPr="00CF2520">
              <w:rPr>
                <w:u w:val="single"/>
              </w:rPr>
              <w:t>Verslo subjektams:</w:t>
            </w:r>
            <w:r w:rsidRPr="00CF2520">
              <w:t xml:space="preserve"> </w:t>
            </w:r>
          </w:p>
          <w:p w:rsidR="001E0A69" w:rsidRDefault="001E0A69" w:rsidP="001E0A69">
            <w:r w:rsidRPr="00CF2520">
              <w:t>-</w:t>
            </w:r>
            <w:r>
              <w:t>elektroninio parašo naudotojams</w:t>
            </w:r>
          </w:p>
          <w:p w:rsidR="001E0A69" w:rsidRPr="00CF2520" w:rsidRDefault="001E0A69" w:rsidP="001E0A69">
            <w:r>
              <w:t>-asmens tapatybės kortelė</w:t>
            </w:r>
          </w:p>
          <w:p w:rsidR="001E0A69" w:rsidRDefault="001E0A69" w:rsidP="001E0A69">
            <w:r w:rsidRPr="00CF2520">
              <w:t>-</w:t>
            </w:r>
            <w:r>
              <w:t>bankai</w:t>
            </w:r>
          </w:p>
          <w:p w:rsidR="00BB2F76" w:rsidRPr="00CF2520" w:rsidRDefault="00BB2F76" w:rsidP="00BB2F76">
            <w:pPr>
              <w:rPr>
                <w:u w:val="single"/>
              </w:rPr>
            </w:pPr>
            <w:r w:rsidRPr="00CF2520">
              <w:rPr>
                <w:u w:val="single"/>
              </w:rPr>
              <w:t>Viešojo sektoriaus subjektai</w:t>
            </w:r>
          </w:p>
          <w:p w:rsidR="00BB2F76" w:rsidRPr="00CF2520" w:rsidRDefault="00BB2F76" w:rsidP="00BB2F76">
            <w:r w:rsidRPr="00CF2520">
              <w:t>-</w:t>
            </w:r>
            <w:r>
              <w:t>valstybės tarnautojo pažymėjimas</w:t>
            </w:r>
          </w:p>
          <w:p w:rsidR="00BB2F76" w:rsidRPr="00CF2520" w:rsidRDefault="00BB2F76" w:rsidP="00BB2F76">
            <w:pPr>
              <w:rPr>
                <w:u w:val="single"/>
              </w:rPr>
            </w:pPr>
            <w:r w:rsidRPr="00CF2520">
              <w:rPr>
                <w:u w:val="single"/>
              </w:rPr>
              <w:t>Užsieniečiai</w:t>
            </w:r>
          </w:p>
          <w:p w:rsidR="00BB2F76" w:rsidRPr="00CF2520" w:rsidRDefault="00BB2F76" w:rsidP="00BB2F76">
            <w:r w:rsidRPr="00CF2520">
              <w:t>-</w:t>
            </w:r>
            <w:r>
              <w:t>elektroninio parašo naudotojams</w:t>
            </w:r>
          </w:p>
          <w:p w:rsidR="00BB2F76" w:rsidRDefault="00BB2F76" w:rsidP="00BB2F76">
            <w:r w:rsidRPr="00CF2520">
              <w:t>-</w:t>
            </w:r>
            <w:r>
              <w:t xml:space="preserve">ES šalių </w:t>
            </w:r>
            <w:r w:rsidRPr="00CF2520">
              <w:t>tapatybės kortelė</w:t>
            </w:r>
            <w:r>
              <w:t xml:space="preserve"> (STORK)</w:t>
            </w:r>
          </w:p>
          <w:p w:rsidR="00BB2F76" w:rsidRDefault="00BB2F76" w:rsidP="00BB2F76">
            <w:r>
              <w:t>- bankai</w:t>
            </w:r>
          </w:p>
        </w:tc>
      </w:tr>
      <w:tr w:rsidR="00671E24"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671E24" w:rsidRPr="00D264D7" w:rsidRDefault="00671E24" w:rsidP="00BE690C">
            <w:pPr>
              <w:pStyle w:val="bodytext"/>
            </w:pPr>
            <w:r w:rsidRPr="00D264D7">
              <w:t>Administracinės paslaugos teikimo būtinų veiksmų seka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1E0A69" w:rsidRPr="005C6BC5" w:rsidRDefault="001E0A69" w:rsidP="001E0A69">
            <w:r w:rsidRPr="005C6BC5">
              <w:t>Būtinų atlikti veiksmų seka teikiant paslaugą elektroniniu būdu (pridedama schema Nr.1)</w:t>
            </w:r>
          </w:p>
          <w:p w:rsidR="00671E24" w:rsidRPr="008C2B6E" w:rsidRDefault="001E0A69" w:rsidP="001E0A69">
            <w:pPr>
              <w:rPr>
                <w:i/>
              </w:rPr>
            </w:pPr>
            <w:r w:rsidRPr="005C6BC5">
              <w:t>Būtinų atlikti veiksmų seka teikiant paslaugą neelektroniniu būdu (pridedama schema Nr.2)</w:t>
            </w:r>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Administracinės paslaugos teikėjas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D17453" w:rsidRDefault="00AF5D9D" w:rsidP="00D17453">
            <w:r w:rsidRPr="00316C82">
              <w:t>Hendrikas Nagrodskis</w:t>
            </w:r>
            <w:r w:rsidR="008A1B04">
              <w:t xml:space="preserve">, Aplinkotvarkos ir infrastruktūros skyriaus </w:t>
            </w:r>
            <w:r w:rsidRPr="00316C82">
              <w:t>vyriausiasis specialistas</w:t>
            </w:r>
            <w:r w:rsidR="001E18D6">
              <w:t>,</w:t>
            </w:r>
            <w:r w:rsidR="00CE1ACE">
              <w:t xml:space="preserve"> t</w:t>
            </w:r>
            <w:r w:rsidR="00D505C0">
              <w:t>el. (8 343) 90044, el. p.</w:t>
            </w:r>
            <w:r w:rsidR="001E18D6">
              <w:t xml:space="preserve"> </w:t>
            </w:r>
            <w:hyperlink r:id="rId14" w:history="1">
              <w:r w:rsidR="00D17453" w:rsidRPr="007206AC">
                <w:rPr>
                  <w:rStyle w:val="Hipersaitas"/>
                </w:rPr>
                <w:t>hendrikas.nagrodskis@marijampole.lt</w:t>
              </w:r>
            </w:hyperlink>
            <w:r w:rsidR="00D17453" w:rsidRPr="001B15BD">
              <w:t xml:space="preserve"> </w:t>
            </w:r>
          </w:p>
          <w:p w:rsidR="005662FA" w:rsidRPr="005662FA" w:rsidRDefault="00D17453" w:rsidP="001E18D6">
            <w:r w:rsidRPr="001B15BD">
              <w:t>Aurika Pielikienė – vyriausioji specialistė</w:t>
            </w:r>
            <w:r>
              <w:t xml:space="preserve">, </w:t>
            </w:r>
            <w:r w:rsidR="00D505C0">
              <w:t>tel. (8 343)</w:t>
            </w:r>
            <w:r w:rsidRPr="001B15BD">
              <w:t xml:space="preserve"> 90052, </w:t>
            </w:r>
            <w:r w:rsidR="00D505C0">
              <w:t xml:space="preserve">el. p. </w:t>
            </w:r>
            <w:r w:rsidRPr="001B15BD">
              <w:t xml:space="preserve"> </w:t>
            </w:r>
            <w:hyperlink r:id="rId15" w:history="1">
              <w:r w:rsidRPr="001B15BD">
                <w:rPr>
                  <w:rStyle w:val="Hipersaitas"/>
                  <w:color w:val="auto"/>
                </w:rPr>
                <w:t>aurika.pielikiene@marijampole.lt</w:t>
              </w:r>
            </w:hyperlink>
          </w:p>
        </w:tc>
      </w:tr>
      <w:tr w:rsidR="00EA3BB9"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EA3BB9" w:rsidRPr="00D264D7" w:rsidRDefault="00EA3BB9" w:rsidP="00BE690C">
            <w:pPr>
              <w:pStyle w:val="bodytext"/>
            </w:pPr>
            <w:r w:rsidRPr="00D264D7">
              <w:t>Administracinės paslaugos vadovas</w:t>
            </w:r>
          </w:p>
        </w:tc>
        <w:tc>
          <w:tcPr>
            <w:tcW w:w="7467" w:type="dxa"/>
            <w:tcBorders>
              <w:top w:val="single" w:sz="4" w:space="0" w:color="auto"/>
              <w:left w:val="single" w:sz="4" w:space="0" w:color="auto"/>
              <w:bottom w:val="single" w:sz="4" w:space="0" w:color="auto"/>
              <w:right w:val="single" w:sz="4" w:space="0" w:color="auto"/>
            </w:tcBorders>
            <w:shd w:val="clear" w:color="auto" w:fill="auto"/>
            <w:vAlign w:val="center"/>
          </w:tcPr>
          <w:p w:rsidR="00EA3BB9" w:rsidRDefault="00EA3BB9" w:rsidP="00FC7193">
            <w:r>
              <w:t>Jonas Kurtinaitis, Aplinkotvarkos ir infrastruktūros skyriaus vedėjas, tel. 8 (</w:t>
            </w:r>
            <w:r w:rsidRPr="00A1094D">
              <w:t>343) 90 0</w:t>
            </w:r>
            <w:r>
              <w:t>48</w:t>
            </w:r>
            <w:r w:rsidRPr="00A1094D">
              <w:t xml:space="preserve">, </w:t>
            </w:r>
            <w:r>
              <w:t xml:space="preserve"> </w:t>
            </w:r>
            <w:r w:rsidRPr="00A1094D">
              <w:t>8 6</w:t>
            </w:r>
            <w:r>
              <w:t>8611 258</w:t>
            </w:r>
            <w:r w:rsidRPr="00A1094D">
              <w:t xml:space="preserve">, </w:t>
            </w:r>
          </w:p>
          <w:p w:rsidR="00EA3BB9" w:rsidRPr="00A1094D" w:rsidRDefault="00EA3BB9" w:rsidP="00FC7193">
            <w:r>
              <w:t xml:space="preserve">el. p. </w:t>
            </w:r>
            <w:hyperlink r:id="rId16" w:history="1">
              <w:r w:rsidRPr="00236A01">
                <w:rPr>
                  <w:rStyle w:val="Hipersaitas"/>
                </w:rPr>
                <w:t>jonas.kurtinaitis@marijampole.lt</w:t>
              </w:r>
            </w:hyperlink>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Administracinės paslaugos suteikimo trukmė</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605E52" w:rsidRPr="008C2B6E" w:rsidRDefault="005754BE" w:rsidP="00B36684">
            <w:pPr>
              <w:rPr>
                <w:color w:val="010101"/>
              </w:rPr>
            </w:pPr>
            <w:r>
              <w:t>Paslaugos suteikimo trukmė 5 darbo dienos</w:t>
            </w:r>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173291" w:rsidRDefault="00AF5D9D" w:rsidP="00BE690C">
            <w:pPr>
              <w:pStyle w:val="bodytext"/>
            </w:pPr>
            <w:r w:rsidRPr="00173291">
              <w:t>Administracinės paslaugos suteikimo kaina (jei administracinė paslauga teikiama atlygintinai)</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A756D3" w:rsidRPr="002836A1" w:rsidRDefault="00A756D3" w:rsidP="00A756D3">
            <w:pPr>
              <w:jc w:val="both"/>
              <w:rPr>
                <w:color w:val="010101"/>
              </w:rPr>
            </w:pPr>
            <w:r w:rsidRPr="002836A1">
              <w:rPr>
                <w:color w:val="010101"/>
              </w:rPr>
              <w:t xml:space="preserve">Mokesčio dydis apskaičiuojamas priklausomai nuo didžiausių transporto priemonės (jų junginių) leidžiamų parametrų viršijimo ir transporto priemonės važiavimo maršruto ilgio. </w:t>
            </w:r>
          </w:p>
          <w:p w:rsidR="00A756D3" w:rsidRDefault="00A756D3" w:rsidP="00A756D3">
            <w:pPr>
              <w:jc w:val="both"/>
              <w:rPr>
                <w:color w:val="010101"/>
              </w:rPr>
            </w:pPr>
            <w:r w:rsidRPr="002836A1">
              <w:rPr>
                <w:color w:val="010101"/>
              </w:rPr>
              <w:t>Jeigu transporto priemonės (jų junginio) matmenys (ilgis, plotis, aukštis), ašies (ašių) apkrovos ir (arba) bendroji masė viršija leidžiamus parametrus, mokėtina suma apskaičiuojama prie mokesčių už kiekvieną matmenų viršijimą sumos pridedant sumą mokesčių už kiekvienos ašies apkrovos viršijimą arba mokestį už leidžiamos transporto priemonės (jų junginio) bendrosios masės viršijimą priklausomai nuo to, kuris mokestis yra didesnis.</w:t>
            </w:r>
          </w:p>
          <w:p w:rsidR="00A756D3" w:rsidRDefault="00A756D3" w:rsidP="00A756D3">
            <w:pPr>
              <w:jc w:val="both"/>
              <w:rPr>
                <w:color w:val="010101"/>
              </w:rPr>
            </w:pPr>
            <w:r>
              <w:t xml:space="preserve">Marijampolės savivaldybės tarybos </w:t>
            </w:r>
            <w:smartTag w:uri="urn:schemas-microsoft-com:office:smarttags" w:element="metricconverter">
              <w:smartTagPr>
                <w:attr w:name="ProductID" w:val="2015 m"/>
              </w:smartTagPr>
              <w:r>
                <w:t>2015 m</w:t>
              </w:r>
            </w:smartTag>
            <w:r>
              <w:t>. vasario 23 d. sprendimas Nr. 1-37</w:t>
            </w:r>
          </w:p>
          <w:p w:rsidR="00A756D3" w:rsidRDefault="00A756D3" w:rsidP="00A756D3">
            <w:pPr>
              <w:jc w:val="both"/>
              <w:rPr>
                <w:color w:val="010101"/>
              </w:rPr>
            </w:pPr>
            <w:r w:rsidRPr="002836A1">
              <w:rPr>
                <w:color w:val="010101"/>
              </w:rPr>
              <w:lastRenderedPageBreak/>
              <w:t xml:space="preserve"> </w:t>
            </w:r>
          </w:p>
          <w:p w:rsidR="00A756D3" w:rsidRPr="00171656" w:rsidRDefault="00A756D3" w:rsidP="00A756D3">
            <w:pPr>
              <w:rPr>
                <w:b/>
              </w:rPr>
            </w:pPr>
            <w:r w:rsidRPr="00171656">
              <w:rPr>
                <w:rStyle w:val="subgrouptop"/>
                <w:b/>
              </w:rPr>
              <w:t>Mokėjimo rekvizitai</w:t>
            </w:r>
            <w:r w:rsidRPr="00171656">
              <w:rPr>
                <w:b/>
              </w:rPr>
              <w:t xml:space="preserve"> </w:t>
            </w:r>
          </w:p>
          <w:p w:rsidR="00A756D3" w:rsidRPr="00316C82" w:rsidRDefault="00A756D3" w:rsidP="00A756D3">
            <w:pPr>
              <w:pStyle w:val="prastasistinklapis"/>
              <w:spacing w:before="0" w:beforeAutospacing="0" w:after="0" w:afterAutospacing="0"/>
            </w:pPr>
            <w:r w:rsidRPr="00316C82">
              <w:t>Valstybinė mokesčių inspekcija prie LR FM</w:t>
            </w:r>
            <w:r w:rsidRPr="00316C82">
              <w:br/>
              <w:t>Įmonės kodas: 188659752</w:t>
            </w:r>
            <w:r w:rsidRPr="00316C82">
              <w:br/>
              <w:t xml:space="preserve">AB </w:t>
            </w:r>
            <w:proofErr w:type="spellStart"/>
            <w:r w:rsidRPr="00316C82">
              <w:t>Swedbank</w:t>
            </w:r>
            <w:proofErr w:type="spellEnd"/>
            <w:r w:rsidRPr="00316C82">
              <w:t>, banko kodas 73000</w:t>
            </w:r>
            <w:r w:rsidRPr="00316C82">
              <w:br/>
              <w:t>Banko sąskaitos numeris: LT24 7300 0101 1239 4300</w:t>
            </w:r>
          </w:p>
          <w:p w:rsidR="009E7309" w:rsidRDefault="00A756D3" w:rsidP="00A756D3">
            <w:pPr>
              <w:pStyle w:val="HTMLiankstoformatuotas"/>
              <w:rPr>
                <w:rFonts w:ascii="Times New Roman" w:hAnsi="Times New Roman" w:cs="Times New Roman"/>
                <w:sz w:val="24"/>
                <w:szCs w:val="24"/>
              </w:rPr>
            </w:pPr>
            <w:r w:rsidRPr="00A756D3">
              <w:rPr>
                <w:rFonts w:ascii="Times New Roman" w:hAnsi="Times New Roman" w:cs="Times New Roman"/>
                <w:sz w:val="24"/>
                <w:szCs w:val="24"/>
              </w:rPr>
              <w:t xml:space="preserve">Įmokos kodas: </w:t>
            </w:r>
            <w:r w:rsidR="00536885">
              <w:rPr>
                <w:rFonts w:ascii="Times New Roman" w:hAnsi="Times New Roman" w:cs="Times New Roman"/>
                <w:sz w:val="24"/>
                <w:szCs w:val="24"/>
              </w:rPr>
              <w:t>7840</w:t>
            </w:r>
          </w:p>
          <w:p w:rsidR="00536885" w:rsidRDefault="00536885" w:rsidP="00536885">
            <w:r w:rsidRPr="00536885">
              <w:t>Mokesčio pavadinimas:</w:t>
            </w:r>
            <w:r>
              <w:t xml:space="preserve">  Už leidimą važiuoti </w:t>
            </w:r>
            <w:proofErr w:type="spellStart"/>
            <w:r>
              <w:t>didžiagabarite</w:t>
            </w:r>
            <w:proofErr w:type="spellEnd"/>
            <w:r>
              <w:t xml:space="preserve"> ir sunkiasvore kelių transporto priemone.</w:t>
            </w:r>
          </w:p>
          <w:p w:rsidR="00536885" w:rsidRPr="00A756D3" w:rsidRDefault="00536885" w:rsidP="00A756D3">
            <w:pPr>
              <w:pStyle w:val="HTMLiankstoformatuotas"/>
              <w:rPr>
                <w:rFonts w:ascii="Times New Roman" w:hAnsi="Times New Roman" w:cs="Times New Roman"/>
                <w:sz w:val="24"/>
                <w:szCs w:val="24"/>
              </w:rPr>
            </w:pPr>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lastRenderedPageBreak/>
              <w:t>Prašymo forma, pildymo pavyzdys ir prašymo turinys</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AF5D9D" w:rsidRPr="00625554" w:rsidRDefault="009E7309" w:rsidP="008C2B6E">
            <w:pPr>
              <w:spacing w:before="100" w:beforeAutospacing="1" w:after="100" w:afterAutospacing="1"/>
            </w:pPr>
            <w:r w:rsidRPr="00625554">
              <w:t xml:space="preserve">Prašymas </w:t>
            </w:r>
          </w:p>
        </w:tc>
      </w:tr>
      <w:tr w:rsidR="00AF5D9D" w:rsidTr="00EA3BB9">
        <w:tc>
          <w:tcPr>
            <w:tcW w:w="2279" w:type="dxa"/>
            <w:tcBorders>
              <w:top w:val="single" w:sz="4" w:space="0" w:color="auto"/>
              <w:left w:val="single" w:sz="4" w:space="0" w:color="auto"/>
              <w:bottom w:val="single" w:sz="4" w:space="0" w:color="auto"/>
              <w:right w:val="single" w:sz="4" w:space="0" w:color="auto"/>
            </w:tcBorders>
            <w:shd w:val="clear" w:color="auto" w:fill="auto"/>
          </w:tcPr>
          <w:p w:rsidR="00AF5D9D" w:rsidRPr="00D264D7" w:rsidRDefault="00AF5D9D" w:rsidP="00BE690C">
            <w:pPr>
              <w:pStyle w:val="bodytext"/>
            </w:pPr>
            <w:r w:rsidRPr="00D264D7">
              <w:t>Prašymo priėmimo vieta</w:t>
            </w:r>
          </w:p>
        </w:tc>
        <w:tc>
          <w:tcPr>
            <w:tcW w:w="7467" w:type="dxa"/>
            <w:tcBorders>
              <w:top w:val="single" w:sz="4" w:space="0" w:color="auto"/>
              <w:left w:val="single" w:sz="4" w:space="0" w:color="auto"/>
              <w:bottom w:val="single" w:sz="4" w:space="0" w:color="auto"/>
              <w:right w:val="single" w:sz="4" w:space="0" w:color="auto"/>
            </w:tcBorders>
            <w:shd w:val="clear" w:color="auto" w:fill="auto"/>
          </w:tcPr>
          <w:p w:rsidR="00BE690C" w:rsidRDefault="00AF5D9D" w:rsidP="00BE690C">
            <w:pPr>
              <w:pStyle w:val="bodytext"/>
              <w:spacing w:before="0" w:beforeAutospacing="0" w:after="0" w:afterAutospacing="0"/>
            </w:pPr>
            <w:r w:rsidRPr="00B071A9">
              <w:t xml:space="preserve">Marijampolės savivaldybės administracija, </w:t>
            </w:r>
          </w:p>
          <w:p w:rsidR="00AF5D9D" w:rsidRDefault="00BE690C" w:rsidP="00BE690C">
            <w:pPr>
              <w:pStyle w:val="bodytext"/>
              <w:spacing w:before="0" w:beforeAutospacing="0" w:after="0" w:afterAutospacing="0"/>
            </w:pPr>
            <w:r>
              <w:t xml:space="preserve">Marijampolė, </w:t>
            </w:r>
            <w:r w:rsidR="00AF5D9D" w:rsidRPr="00B071A9">
              <w:t xml:space="preserve">J. Basanavičiaus a. </w:t>
            </w:r>
            <w:r w:rsidR="009E7309">
              <w:t>1</w:t>
            </w:r>
            <w:r w:rsidR="004A55FA">
              <w:t>,</w:t>
            </w:r>
            <w:r w:rsidR="00BD3130">
              <w:t xml:space="preserve"> I a.,</w:t>
            </w:r>
            <w:r w:rsidR="00AF5D9D" w:rsidRPr="00B071A9">
              <w:t xml:space="preserve"> </w:t>
            </w:r>
            <w:r w:rsidR="00BC1A40">
              <w:t>1,</w:t>
            </w:r>
            <w:r w:rsidR="00AF5D9D" w:rsidRPr="00B071A9">
              <w:t>2 langelis</w:t>
            </w:r>
          </w:p>
          <w:p w:rsidR="00BE690C" w:rsidRPr="008C2B6E" w:rsidRDefault="00BE690C" w:rsidP="00BE690C">
            <w:pPr>
              <w:pStyle w:val="bodytext"/>
              <w:spacing w:before="0" w:beforeAutospacing="0" w:after="0" w:afterAutospacing="0"/>
              <w:rPr>
                <w:i/>
              </w:rPr>
            </w:pPr>
            <w:r>
              <w:t xml:space="preserve">Paslauga teikiama ir elektroniniu būdu </w:t>
            </w:r>
            <w:r>
              <w:rPr>
                <w:noProof/>
                <w:color w:val="0000FF"/>
              </w:rPr>
              <w:drawing>
                <wp:inline distT="0" distB="0" distL="0" distR="0">
                  <wp:extent cx="190500" cy="219075"/>
                  <wp:effectExtent l="19050" t="0" r="0" b="0"/>
                  <wp:docPr id="1" name="Paveikslėlis 1" descr="https://www.marijampole.lt/marijampol/m/m_images/wfiles/e-11019.jpg">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arijampole.lt/marijampol/m/m_images/wfiles/e-11019.jpg">
                            <a:hlinkClick r:id="rId12" tgtFrame="&quot;_blank&quot;"/>
                          </pic:cNvPr>
                          <pic:cNvPicPr>
                            <a:picLocks noChangeAspect="1" noChangeArrowheads="1"/>
                          </pic:cNvPicPr>
                        </pic:nvPicPr>
                        <pic:blipFill>
                          <a:blip r:embed="rId17"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p>
        </w:tc>
      </w:tr>
    </w:tbl>
    <w:p w:rsidR="00BD7B63" w:rsidRDefault="00BD7B63" w:rsidP="00BD7B63">
      <w:pPr>
        <w:pStyle w:val="prastasistinklapis"/>
        <w:shd w:val="clear" w:color="auto" w:fill="FFFFFF"/>
        <w:spacing w:before="0" w:beforeAutospacing="0" w:after="0" w:afterAutospacing="0"/>
        <w:ind w:firstLine="567"/>
        <w:jc w:val="both"/>
      </w:pPr>
    </w:p>
    <w:p w:rsidR="00BD7B63" w:rsidRDefault="00BD7B63" w:rsidP="00BD7B63">
      <w:pPr>
        <w:sectPr w:rsidR="00BD7B63" w:rsidSect="00284A51">
          <w:headerReference w:type="default" r:id="rId18"/>
          <w:footerReference w:type="default" r:id="rId19"/>
          <w:headerReference w:type="first" r:id="rId20"/>
          <w:footerReference w:type="first" r:id="rId21"/>
          <w:pgSz w:w="11906" w:h="16838"/>
          <w:pgMar w:top="1134" w:right="567" w:bottom="1134" w:left="1701" w:header="567" w:footer="567" w:gutter="0"/>
          <w:pgNumType w:start="1"/>
          <w:cols w:space="1296"/>
          <w:formProt w:val="0"/>
          <w:titlePg/>
          <w:docGrid w:linePitch="360"/>
        </w:sectPr>
      </w:pPr>
    </w:p>
    <w:p w:rsidR="006D53DF" w:rsidRDefault="006D53DF" w:rsidP="00EF7156"/>
    <w:p w:rsidR="006D53DF" w:rsidRDefault="006D53DF" w:rsidP="00EF7156"/>
    <w:p w:rsidR="00284A51" w:rsidRPr="000E3E21" w:rsidRDefault="00284A51" w:rsidP="00284A51">
      <w:r>
        <w:t xml:space="preserve">Būtinų atlikti veiksmų seka teikiant paslaugą elektroniniu būdu </w:t>
      </w:r>
      <w:r w:rsidRPr="00FF1293">
        <w:t>(pridedama schema Nr.1)</w:t>
      </w:r>
    </w:p>
    <w:tbl>
      <w:tblPr>
        <w:tblW w:w="13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84"/>
        <w:gridCol w:w="5737"/>
      </w:tblGrid>
      <w:tr w:rsidR="00284A51" w:rsidRPr="00C67338" w:rsidTr="00284A51">
        <w:trPr>
          <w:trHeight w:val="852"/>
        </w:trPr>
        <w:tc>
          <w:tcPr>
            <w:tcW w:w="1101" w:type="dxa"/>
            <w:vAlign w:val="center"/>
          </w:tcPr>
          <w:p w:rsidR="00284A51" w:rsidRPr="00284A51" w:rsidRDefault="00284A51" w:rsidP="00284A51">
            <w:pPr>
              <w:jc w:val="center"/>
              <w:rPr>
                <w:b/>
                <w:sz w:val="22"/>
                <w:szCs w:val="22"/>
              </w:rPr>
            </w:pPr>
            <w:r w:rsidRPr="00284A51">
              <w:rPr>
                <w:b/>
                <w:sz w:val="22"/>
                <w:szCs w:val="22"/>
              </w:rPr>
              <w:t>Sekos žymėji-</w:t>
            </w:r>
            <w:proofErr w:type="spellStart"/>
            <w:r w:rsidRPr="00284A51">
              <w:rPr>
                <w:b/>
                <w:sz w:val="22"/>
                <w:szCs w:val="22"/>
              </w:rPr>
              <w:t>mas</w:t>
            </w:r>
            <w:proofErr w:type="spellEnd"/>
          </w:p>
        </w:tc>
        <w:tc>
          <w:tcPr>
            <w:tcW w:w="5103" w:type="dxa"/>
            <w:vAlign w:val="center"/>
          </w:tcPr>
          <w:p w:rsidR="00284A51" w:rsidRPr="00284A51" w:rsidRDefault="00284A51" w:rsidP="00284A51">
            <w:pPr>
              <w:jc w:val="center"/>
              <w:rPr>
                <w:b/>
                <w:sz w:val="22"/>
                <w:szCs w:val="22"/>
                <w:lang w:val="pt-BR"/>
              </w:rPr>
            </w:pPr>
            <w:r w:rsidRPr="00284A51">
              <w:rPr>
                <w:b/>
                <w:sz w:val="22"/>
                <w:szCs w:val="22"/>
                <w:lang w:val="pt-BR"/>
              </w:rPr>
              <w:t>Standartinis sekos pavadinimas rekomenduojamoje schemoje</w:t>
            </w:r>
          </w:p>
        </w:tc>
        <w:tc>
          <w:tcPr>
            <w:tcW w:w="1984" w:type="dxa"/>
            <w:vAlign w:val="center"/>
          </w:tcPr>
          <w:p w:rsidR="00284A51" w:rsidRPr="00284A51" w:rsidRDefault="00284A51" w:rsidP="00284A51">
            <w:pPr>
              <w:jc w:val="center"/>
              <w:rPr>
                <w:sz w:val="22"/>
                <w:szCs w:val="22"/>
                <w:lang w:val="pt-BR"/>
              </w:rPr>
            </w:pPr>
            <w:r w:rsidRPr="00284A51">
              <w:rPr>
                <w:b/>
                <w:sz w:val="22"/>
                <w:szCs w:val="22"/>
                <w:lang w:val="pt-BR"/>
              </w:rPr>
              <w:t>Palikti schemoje?</w:t>
            </w:r>
            <w:r w:rsidRPr="00284A51">
              <w:rPr>
                <w:b/>
                <w:sz w:val="22"/>
                <w:szCs w:val="22"/>
                <w:lang w:val="pt-BR"/>
              </w:rPr>
              <w:br/>
            </w:r>
            <w:r w:rsidRPr="00284A51">
              <w:rPr>
                <w:sz w:val="22"/>
                <w:szCs w:val="22"/>
                <w:lang w:val="pt-BR"/>
              </w:rPr>
              <w:t xml:space="preserve">įrašyti </w:t>
            </w:r>
            <w:r w:rsidRPr="00284A51">
              <w:rPr>
                <w:sz w:val="22"/>
                <w:szCs w:val="22"/>
                <w:lang w:val="pt-BR"/>
              </w:rPr>
              <w:br/>
              <w:t>TAIP arba NE</w:t>
            </w:r>
          </w:p>
        </w:tc>
        <w:tc>
          <w:tcPr>
            <w:tcW w:w="5737" w:type="dxa"/>
            <w:vAlign w:val="center"/>
          </w:tcPr>
          <w:p w:rsidR="00284A51" w:rsidRPr="00284A51" w:rsidRDefault="001A64F2" w:rsidP="00284A51">
            <w:pPr>
              <w:pStyle w:val="bodytext"/>
              <w:jc w:val="center"/>
              <w:rPr>
                <w:sz w:val="22"/>
                <w:szCs w:val="22"/>
              </w:rPr>
            </w:pPr>
            <w:r w:rsidRPr="009555EB">
              <w:t xml:space="preserve">Leidimo važiuoti vietinės reikšmės viešaisiais keliais </w:t>
            </w:r>
            <w:proofErr w:type="spellStart"/>
            <w:r w:rsidRPr="009555EB">
              <w:t>didžiagabaritėmis</w:t>
            </w:r>
            <w:proofErr w:type="spellEnd"/>
            <w:r w:rsidRPr="009555EB">
              <w:t xml:space="preserve">  ir (ar) sunkiasvorėmis transporto  priemonėmis ar jų junginiais išdavimas</w:t>
            </w:r>
          </w:p>
        </w:tc>
      </w:tr>
      <w:tr w:rsidR="00284A51" w:rsidRPr="00C67338" w:rsidTr="00284A51">
        <w:trPr>
          <w:trHeight w:val="519"/>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A</w:t>
            </w:r>
          </w:p>
        </w:tc>
        <w:tc>
          <w:tcPr>
            <w:tcW w:w="5103" w:type="dxa"/>
            <w:vAlign w:val="center"/>
          </w:tcPr>
          <w:p w:rsidR="00284A51" w:rsidRPr="00284A51" w:rsidRDefault="00284A51" w:rsidP="00284A51">
            <w:pPr>
              <w:spacing w:line="360" w:lineRule="auto"/>
              <w:rPr>
                <w:sz w:val="22"/>
                <w:szCs w:val="22"/>
                <w:lang w:val="pt-BR"/>
              </w:rPr>
            </w:pPr>
            <w:r w:rsidRPr="00284A51">
              <w:rPr>
                <w:b/>
                <w:sz w:val="22"/>
                <w:szCs w:val="22"/>
                <w:lang w:val="pt-BR"/>
              </w:rPr>
              <w:t>„Vieno langelio“ asmenų aptarnavimo padalinys</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TAIP</w:t>
            </w:r>
          </w:p>
        </w:tc>
        <w:tc>
          <w:tcPr>
            <w:tcW w:w="5737" w:type="dxa"/>
            <w:vAlign w:val="center"/>
          </w:tcPr>
          <w:p w:rsidR="00FD5FF5" w:rsidRPr="0059745E" w:rsidRDefault="00FD5FF5" w:rsidP="00FD5FF5">
            <w:r w:rsidRPr="0059745E">
              <w:t xml:space="preserve">Marijampolės </w:t>
            </w:r>
            <w:r w:rsidR="00CE1ACE">
              <w:t xml:space="preserve">savivaldybės administracija, J. </w:t>
            </w:r>
            <w:r>
              <w:t>B</w:t>
            </w:r>
            <w:r w:rsidRPr="0059745E">
              <w:t>asanavičiaus a. 1, I aukštas, 2 langelis</w:t>
            </w:r>
            <w:r w:rsidR="00CE1ACE">
              <w:t>,</w:t>
            </w:r>
            <w:r w:rsidRPr="0059745E">
              <w:t xml:space="preserve"> </w:t>
            </w:r>
          </w:p>
          <w:p w:rsidR="00284A51" w:rsidRPr="00284A51" w:rsidRDefault="00CE1ACE" w:rsidP="00FD5FF5">
            <w:pPr>
              <w:rPr>
                <w:sz w:val="22"/>
                <w:szCs w:val="22"/>
              </w:rPr>
            </w:pPr>
            <w:r>
              <w:t>t</w:t>
            </w:r>
            <w:r w:rsidR="00FD5FF5" w:rsidRPr="0059745E">
              <w:t xml:space="preserve">el. </w:t>
            </w:r>
            <w:r w:rsidR="005D29E5">
              <w:t xml:space="preserve"> (8 343) 90065, el. p. </w:t>
            </w:r>
            <w:r w:rsidR="00FD5FF5" w:rsidRPr="00927068">
              <w:t>priimamasis@marijampole.lt</w:t>
            </w:r>
          </w:p>
        </w:tc>
      </w:tr>
      <w:tr w:rsidR="00284A51" w:rsidRPr="00C67338" w:rsidTr="00284A51">
        <w:trPr>
          <w:trHeight w:val="367"/>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B</w:t>
            </w:r>
          </w:p>
        </w:tc>
        <w:tc>
          <w:tcPr>
            <w:tcW w:w="5103" w:type="dxa"/>
            <w:vAlign w:val="center"/>
          </w:tcPr>
          <w:p w:rsidR="00284A51" w:rsidRPr="00284A51" w:rsidRDefault="00284A51" w:rsidP="00284A51">
            <w:pPr>
              <w:spacing w:line="360" w:lineRule="auto"/>
              <w:rPr>
                <w:sz w:val="22"/>
                <w:szCs w:val="22"/>
                <w:lang w:val="pt-BR"/>
              </w:rPr>
            </w:pPr>
            <w:r w:rsidRPr="00284A51">
              <w:rPr>
                <w:b/>
                <w:sz w:val="22"/>
                <w:szCs w:val="22"/>
                <w:lang w:val="pt-BR"/>
              </w:rPr>
              <w:t>Institucijos vadovas ar jo įgaliotas tarnautojas</w:t>
            </w:r>
          </w:p>
        </w:tc>
        <w:tc>
          <w:tcPr>
            <w:tcW w:w="1984" w:type="dxa"/>
            <w:vAlign w:val="center"/>
          </w:tcPr>
          <w:p w:rsidR="00284A51" w:rsidRPr="00284A51" w:rsidRDefault="00284A51" w:rsidP="00284A51">
            <w:pPr>
              <w:spacing w:line="360" w:lineRule="auto"/>
              <w:jc w:val="center"/>
              <w:rPr>
                <w:b/>
                <w:sz w:val="22"/>
                <w:szCs w:val="22"/>
              </w:rPr>
            </w:pPr>
            <w:r>
              <w:rPr>
                <w:b/>
                <w:sz w:val="22"/>
                <w:szCs w:val="22"/>
              </w:rPr>
              <w:t>TAIP</w:t>
            </w:r>
          </w:p>
        </w:tc>
        <w:tc>
          <w:tcPr>
            <w:tcW w:w="5737" w:type="dxa"/>
            <w:vAlign w:val="center"/>
          </w:tcPr>
          <w:p w:rsidR="00284A51" w:rsidRPr="00FD5FF5" w:rsidRDefault="00FD5FF5" w:rsidP="00FD5FF5">
            <w:r>
              <w:t xml:space="preserve">Aplinkotvarkos ir infrastruktūros skyriaus vedėjas Mindaugas </w:t>
            </w:r>
            <w:proofErr w:type="spellStart"/>
            <w:r>
              <w:t>Lelešius</w:t>
            </w:r>
            <w:proofErr w:type="spellEnd"/>
            <w:r>
              <w:t xml:space="preserve">,  </w:t>
            </w:r>
            <w:r w:rsidR="00CE1ACE">
              <w:t>t</w:t>
            </w:r>
            <w:r w:rsidRPr="00316C82">
              <w:t xml:space="preserve">el. </w:t>
            </w:r>
            <w:r w:rsidR="005D29E5">
              <w:t xml:space="preserve">(8 343) </w:t>
            </w:r>
            <w:r w:rsidRPr="00316C82">
              <w:t>900</w:t>
            </w:r>
            <w:r>
              <w:t>48</w:t>
            </w:r>
            <w:r w:rsidR="005D29E5">
              <w:t xml:space="preserve">, el. p. </w:t>
            </w:r>
            <w:proofErr w:type="spellStart"/>
            <w:r>
              <w:t>mindaugas.lelesius</w:t>
            </w:r>
            <w:proofErr w:type="spellEnd"/>
            <w:r>
              <w:rPr>
                <w:lang w:val="en-US"/>
              </w:rPr>
              <w:t>@</w:t>
            </w:r>
            <w:proofErr w:type="spellStart"/>
            <w:r>
              <w:rPr>
                <w:lang w:val="en-US"/>
              </w:rPr>
              <w:t>marijampole.lt</w:t>
            </w:r>
            <w:proofErr w:type="spellEnd"/>
          </w:p>
        </w:tc>
      </w:tr>
      <w:tr w:rsidR="00284A51" w:rsidRPr="00C67338" w:rsidTr="00284A51">
        <w:trPr>
          <w:trHeight w:val="793"/>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C</w:t>
            </w:r>
          </w:p>
        </w:tc>
        <w:tc>
          <w:tcPr>
            <w:tcW w:w="5103" w:type="dxa"/>
            <w:vAlign w:val="center"/>
          </w:tcPr>
          <w:p w:rsidR="00284A51" w:rsidRPr="00284A51" w:rsidRDefault="00284A51" w:rsidP="00284A51">
            <w:pPr>
              <w:spacing w:line="360" w:lineRule="auto"/>
              <w:rPr>
                <w:sz w:val="22"/>
                <w:szCs w:val="22"/>
              </w:rPr>
            </w:pPr>
            <w:r w:rsidRPr="00284A51">
              <w:rPr>
                <w:b/>
                <w:sz w:val="22"/>
                <w:szCs w:val="22"/>
              </w:rPr>
              <w:t>Paslaugos vadovas</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TAIP</w:t>
            </w:r>
          </w:p>
        </w:tc>
        <w:tc>
          <w:tcPr>
            <w:tcW w:w="5737" w:type="dxa"/>
            <w:vAlign w:val="center"/>
          </w:tcPr>
          <w:p w:rsidR="00284A51" w:rsidRPr="00FD5FF5" w:rsidRDefault="00FD5FF5" w:rsidP="00FD5FF5">
            <w:r>
              <w:t xml:space="preserve">Aplinkotvarkos ir infrastruktūros skyriaus vedėjas Mindaugas </w:t>
            </w:r>
            <w:proofErr w:type="spellStart"/>
            <w:r>
              <w:t>Lelešius</w:t>
            </w:r>
            <w:proofErr w:type="spellEnd"/>
            <w:r>
              <w:t xml:space="preserve">, </w:t>
            </w:r>
            <w:r w:rsidR="005D29E5">
              <w:t>t</w:t>
            </w:r>
            <w:r w:rsidRPr="00316C82">
              <w:t>el.</w:t>
            </w:r>
            <w:r w:rsidR="005D29E5">
              <w:t xml:space="preserve"> (8 343)</w:t>
            </w:r>
            <w:r w:rsidRPr="00316C82">
              <w:t xml:space="preserve"> 900</w:t>
            </w:r>
            <w:r>
              <w:t>48</w:t>
            </w:r>
            <w:r w:rsidR="005D29E5">
              <w:t xml:space="preserve">, el. p. </w:t>
            </w:r>
            <w:r w:rsidRPr="00316C82">
              <w:t xml:space="preserve"> </w:t>
            </w:r>
            <w:proofErr w:type="spellStart"/>
            <w:r>
              <w:t>mindaugas.lelesius</w:t>
            </w:r>
            <w:proofErr w:type="spellEnd"/>
            <w:r>
              <w:rPr>
                <w:lang w:val="en-US"/>
              </w:rPr>
              <w:t>@</w:t>
            </w:r>
            <w:proofErr w:type="spellStart"/>
            <w:r>
              <w:rPr>
                <w:lang w:val="en-US"/>
              </w:rPr>
              <w:t>marijampole.lt</w:t>
            </w:r>
            <w:proofErr w:type="spellEnd"/>
          </w:p>
        </w:tc>
      </w:tr>
      <w:tr w:rsidR="00284A51" w:rsidRPr="00C67338" w:rsidTr="00284A51">
        <w:trPr>
          <w:trHeight w:val="833"/>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D</w:t>
            </w:r>
          </w:p>
        </w:tc>
        <w:tc>
          <w:tcPr>
            <w:tcW w:w="5103" w:type="dxa"/>
            <w:vAlign w:val="center"/>
          </w:tcPr>
          <w:p w:rsidR="00284A51" w:rsidRPr="00284A51" w:rsidRDefault="00284A51" w:rsidP="00284A51">
            <w:pPr>
              <w:spacing w:line="360" w:lineRule="auto"/>
              <w:rPr>
                <w:sz w:val="22"/>
                <w:szCs w:val="22"/>
              </w:rPr>
            </w:pPr>
            <w:r w:rsidRPr="00284A51">
              <w:rPr>
                <w:b/>
                <w:sz w:val="22"/>
                <w:szCs w:val="22"/>
              </w:rPr>
              <w:t>Paslaugos teikėjas</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TAIP</w:t>
            </w:r>
          </w:p>
        </w:tc>
        <w:tc>
          <w:tcPr>
            <w:tcW w:w="5737" w:type="dxa"/>
            <w:vAlign w:val="center"/>
          </w:tcPr>
          <w:p w:rsidR="00D17453" w:rsidRDefault="00D17453" w:rsidP="00D17453">
            <w:r>
              <w:t xml:space="preserve">Aplinkotvarkos ir infrastruktūros skyriaus </w:t>
            </w:r>
            <w:r w:rsidRPr="00316C82">
              <w:t>vyriausiasis specialistas</w:t>
            </w:r>
            <w:r>
              <w:t xml:space="preserve"> Hendrikas Nagrodskis</w:t>
            </w:r>
            <w:r w:rsidR="005D29E5">
              <w:t xml:space="preserve">, Tel. (8 343) 90044, el. p. </w:t>
            </w:r>
            <w:r>
              <w:t xml:space="preserve"> hendrikas.nagrodskis@marijampole.lt</w:t>
            </w:r>
          </w:p>
          <w:p w:rsidR="00CA29ED" w:rsidRPr="001B15BD" w:rsidRDefault="00CA29ED" w:rsidP="00CA29ED">
            <w:r>
              <w:t xml:space="preserve">Aplinkotvarkos ir infrastruktūros skyriaus vyriausioji specialistė </w:t>
            </w:r>
            <w:r w:rsidRPr="001B15BD">
              <w:t>Aurika Pielikienė</w:t>
            </w:r>
            <w:r>
              <w:t>,</w:t>
            </w:r>
            <w:r w:rsidR="005D29E5">
              <w:t xml:space="preserve"> tel. (8 343) 90052, el. p. </w:t>
            </w:r>
            <w:r w:rsidRPr="001B15BD">
              <w:t xml:space="preserve"> </w:t>
            </w:r>
            <w:hyperlink r:id="rId22" w:history="1">
              <w:r w:rsidRPr="001B15BD">
                <w:rPr>
                  <w:rStyle w:val="Hipersaitas"/>
                  <w:color w:val="auto"/>
                </w:rPr>
                <w:t>aurika.pielikiene@marijampole.lt</w:t>
              </w:r>
            </w:hyperlink>
          </w:p>
          <w:p w:rsidR="00284A51" w:rsidRPr="00284A51" w:rsidRDefault="00284A51" w:rsidP="00284A51">
            <w:pPr>
              <w:rPr>
                <w:sz w:val="22"/>
                <w:szCs w:val="22"/>
              </w:rPr>
            </w:pPr>
          </w:p>
        </w:tc>
      </w:tr>
      <w:tr w:rsidR="00284A51" w:rsidRPr="00C67338" w:rsidTr="00284A51">
        <w:trPr>
          <w:trHeight w:val="717"/>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E</w:t>
            </w:r>
          </w:p>
        </w:tc>
        <w:tc>
          <w:tcPr>
            <w:tcW w:w="5103" w:type="dxa"/>
            <w:vAlign w:val="center"/>
          </w:tcPr>
          <w:p w:rsidR="00284A51" w:rsidRPr="00284A51" w:rsidRDefault="00284A51" w:rsidP="0094311D">
            <w:pPr>
              <w:rPr>
                <w:sz w:val="22"/>
                <w:szCs w:val="22"/>
                <w:lang w:val="pt-BR"/>
              </w:rPr>
            </w:pPr>
            <w:r w:rsidRPr="00284A51">
              <w:rPr>
                <w:b/>
                <w:sz w:val="22"/>
                <w:szCs w:val="22"/>
                <w:lang w:val="pt-BR"/>
              </w:rPr>
              <w:t>Institucijos administracijos padaliniai iš kurių gaunama informacija ir dokumentai</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NE</w:t>
            </w:r>
          </w:p>
        </w:tc>
        <w:tc>
          <w:tcPr>
            <w:tcW w:w="5737" w:type="dxa"/>
            <w:vAlign w:val="center"/>
          </w:tcPr>
          <w:p w:rsidR="00284A51" w:rsidRPr="00284A51" w:rsidRDefault="00284A51" w:rsidP="0094311D">
            <w:pPr>
              <w:rPr>
                <w:i/>
                <w:sz w:val="22"/>
                <w:szCs w:val="22"/>
              </w:rPr>
            </w:pPr>
          </w:p>
        </w:tc>
      </w:tr>
      <w:tr w:rsidR="00284A51" w:rsidRPr="00C67338" w:rsidTr="00284A51">
        <w:trPr>
          <w:trHeight w:val="663"/>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F</w:t>
            </w:r>
          </w:p>
        </w:tc>
        <w:tc>
          <w:tcPr>
            <w:tcW w:w="5103" w:type="dxa"/>
            <w:vAlign w:val="center"/>
          </w:tcPr>
          <w:p w:rsidR="00284A51" w:rsidRPr="00284A51" w:rsidRDefault="00284A51" w:rsidP="0094311D">
            <w:pPr>
              <w:rPr>
                <w:sz w:val="22"/>
                <w:szCs w:val="22"/>
                <w:lang w:val="pt-BR"/>
              </w:rPr>
            </w:pPr>
            <w:r w:rsidRPr="00284A51">
              <w:rPr>
                <w:b/>
                <w:sz w:val="22"/>
                <w:szCs w:val="22"/>
                <w:lang w:val="pt-BR"/>
              </w:rPr>
              <w:t>Institucijai pavaldžios įstaigos, iš kurių gaunama informacija ir dokumentai</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NE</w:t>
            </w:r>
          </w:p>
        </w:tc>
        <w:tc>
          <w:tcPr>
            <w:tcW w:w="5737" w:type="dxa"/>
            <w:vAlign w:val="center"/>
          </w:tcPr>
          <w:p w:rsidR="00284A51" w:rsidRPr="00284A51" w:rsidRDefault="00284A51" w:rsidP="00284A51">
            <w:pPr>
              <w:spacing w:line="360" w:lineRule="auto"/>
              <w:rPr>
                <w:sz w:val="22"/>
                <w:szCs w:val="22"/>
              </w:rPr>
            </w:pPr>
          </w:p>
        </w:tc>
      </w:tr>
      <w:tr w:rsidR="00284A51" w:rsidRPr="00C67338" w:rsidTr="00284A51">
        <w:trPr>
          <w:trHeight w:val="743"/>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G</w:t>
            </w:r>
          </w:p>
        </w:tc>
        <w:tc>
          <w:tcPr>
            <w:tcW w:w="5103" w:type="dxa"/>
            <w:vAlign w:val="center"/>
          </w:tcPr>
          <w:p w:rsidR="00284A51" w:rsidRPr="00284A51" w:rsidRDefault="00284A51" w:rsidP="0094311D">
            <w:pPr>
              <w:rPr>
                <w:sz w:val="22"/>
                <w:szCs w:val="22"/>
                <w:lang w:val="pt-BR"/>
              </w:rPr>
            </w:pPr>
            <w:r w:rsidRPr="00284A51">
              <w:rPr>
                <w:b/>
                <w:sz w:val="22"/>
                <w:szCs w:val="22"/>
                <w:lang w:val="pt-BR"/>
              </w:rPr>
              <w:t>Institucijai nepavaldžios įstaigos, iš kurių gaunama informacija ir dokumentai</w:t>
            </w:r>
          </w:p>
        </w:tc>
        <w:tc>
          <w:tcPr>
            <w:tcW w:w="1984" w:type="dxa"/>
            <w:vAlign w:val="center"/>
          </w:tcPr>
          <w:p w:rsidR="00284A51" w:rsidRPr="00284A51" w:rsidRDefault="003D1B3E" w:rsidP="00284A51">
            <w:pPr>
              <w:spacing w:line="360" w:lineRule="auto"/>
              <w:jc w:val="center"/>
              <w:rPr>
                <w:b/>
                <w:sz w:val="22"/>
                <w:szCs w:val="22"/>
              </w:rPr>
            </w:pPr>
            <w:r w:rsidRPr="00284A51">
              <w:rPr>
                <w:b/>
                <w:sz w:val="22"/>
                <w:szCs w:val="22"/>
              </w:rPr>
              <w:t>TAIP</w:t>
            </w:r>
          </w:p>
        </w:tc>
        <w:tc>
          <w:tcPr>
            <w:tcW w:w="5737" w:type="dxa"/>
            <w:vAlign w:val="center"/>
          </w:tcPr>
          <w:p w:rsidR="003D45BE" w:rsidRPr="003D45BE" w:rsidRDefault="00CB3748" w:rsidP="00093986">
            <w:pPr>
              <w:pStyle w:val="Default"/>
            </w:pPr>
            <w:r>
              <w:rPr>
                <w:bCs/>
              </w:rPr>
              <w:t>VMI prie FM duomenų bazė apie ūkio subjektų ir fizinių asmenų sumokėtas įmokas</w:t>
            </w:r>
          </w:p>
        </w:tc>
      </w:tr>
      <w:tr w:rsidR="00284A51" w:rsidRPr="00C67338" w:rsidTr="0094311D">
        <w:trPr>
          <w:trHeight w:val="409"/>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H</w:t>
            </w:r>
          </w:p>
        </w:tc>
        <w:tc>
          <w:tcPr>
            <w:tcW w:w="5103" w:type="dxa"/>
            <w:vAlign w:val="center"/>
          </w:tcPr>
          <w:p w:rsidR="00284A51" w:rsidRPr="00284A51" w:rsidRDefault="00284A51" w:rsidP="00284A51">
            <w:pPr>
              <w:spacing w:line="360" w:lineRule="auto"/>
              <w:rPr>
                <w:sz w:val="22"/>
                <w:szCs w:val="22"/>
              </w:rPr>
            </w:pPr>
            <w:r w:rsidRPr="00284A51">
              <w:rPr>
                <w:b/>
                <w:sz w:val="22"/>
                <w:szCs w:val="22"/>
              </w:rPr>
              <w:t>Paslaugos vadovas</w:t>
            </w:r>
          </w:p>
        </w:tc>
        <w:tc>
          <w:tcPr>
            <w:tcW w:w="1984" w:type="dxa"/>
            <w:vAlign w:val="center"/>
          </w:tcPr>
          <w:p w:rsidR="00284A51" w:rsidRPr="00284A51" w:rsidRDefault="00284A51" w:rsidP="00284A51">
            <w:pPr>
              <w:spacing w:line="360" w:lineRule="auto"/>
              <w:jc w:val="center"/>
              <w:rPr>
                <w:b/>
                <w:sz w:val="22"/>
                <w:szCs w:val="22"/>
              </w:rPr>
            </w:pPr>
            <w:r>
              <w:rPr>
                <w:b/>
                <w:sz w:val="22"/>
                <w:szCs w:val="22"/>
              </w:rPr>
              <w:t>TAIP</w:t>
            </w:r>
          </w:p>
        </w:tc>
        <w:tc>
          <w:tcPr>
            <w:tcW w:w="5737" w:type="dxa"/>
          </w:tcPr>
          <w:p w:rsidR="00284A51" w:rsidRPr="00465E93" w:rsidRDefault="003A14DD" w:rsidP="0094311D">
            <w:r>
              <w:t xml:space="preserve">Aplinkotvarkos ir infrastruktūros skyriaus vedėjas Mindaugas </w:t>
            </w:r>
            <w:proofErr w:type="spellStart"/>
            <w:r>
              <w:t>Lelešius</w:t>
            </w:r>
            <w:proofErr w:type="spellEnd"/>
            <w:r>
              <w:t xml:space="preserve">, </w:t>
            </w:r>
            <w:r w:rsidR="005D29E5">
              <w:t>t</w:t>
            </w:r>
            <w:r w:rsidRPr="00316C82">
              <w:t>el.</w:t>
            </w:r>
            <w:r w:rsidR="005D29E5">
              <w:t xml:space="preserve"> (8 343)</w:t>
            </w:r>
            <w:r w:rsidRPr="00316C82">
              <w:t xml:space="preserve"> 900</w:t>
            </w:r>
            <w:r>
              <w:t>48</w:t>
            </w:r>
            <w:r w:rsidR="005D29E5">
              <w:t>, el. p.</w:t>
            </w:r>
            <w:r w:rsidRPr="00316C82">
              <w:t xml:space="preserve"> </w:t>
            </w:r>
            <w:proofErr w:type="spellStart"/>
            <w:r>
              <w:t>mindaugas.lelesius</w:t>
            </w:r>
            <w:proofErr w:type="spellEnd"/>
            <w:r>
              <w:rPr>
                <w:lang w:val="en-US"/>
              </w:rPr>
              <w:t>@</w:t>
            </w:r>
            <w:proofErr w:type="spellStart"/>
            <w:r>
              <w:rPr>
                <w:lang w:val="en-US"/>
              </w:rPr>
              <w:t>marijampole.lt</w:t>
            </w:r>
            <w:proofErr w:type="spellEnd"/>
          </w:p>
        </w:tc>
      </w:tr>
      <w:tr w:rsidR="00284A51" w:rsidRPr="00C67338" w:rsidTr="0094311D">
        <w:trPr>
          <w:trHeight w:val="696"/>
        </w:trPr>
        <w:tc>
          <w:tcPr>
            <w:tcW w:w="1101" w:type="dxa"/>
            <w:vAlign w:val="center"/>
          </w:tcPr>
          <w:p w:rsidR="00284A51" w:rsidRPr="00284A51" w:rsidRDefault="00284A51" w:rsidP="00284A51">
            <w:pPr>
              <w:jc w:val="center"/>
              <w:rPr>
                <w:b/>
                <w:sz w:val="22"/>
                <w:szCs w:val="22"/>
              </w:rPr>
            </w:pPr>
            <w:r w:rsidRPr="00284A51">
              <w:rPr>
                <w:b/>
                <w:sz w:val="22"/>
                <w:szCs w:val="22"/>
              </w:rPr>
              <w:lastRenderedPageBreak/>
              <w:t>K</w:t>
            </w:r>
          </w:p>
        </w:tc>
        <w:tc>
          <w:tcPr>
            <w:tcW w:w="5103" w:type="dxa"/>
            <w:vAlign w:val="center"/>
          </w:tcPr>
          <w:p w:rsidR="00284A51" w:rsidRPr="00284A51" w:rsidRDefault="00284A51" w:rsidP="0094311D">
            <w:pPr>
              <w:rPr>
                <w:sz w:val="22"/>
                <w:szCs w:val="22"/>
                <w:lang w:val="pt-BR"/>
              </w:rPr>
            </w:pPr>
            <w:r w:rsidRPr="00284A51">
              <w:rPr>
                <w:b/>
                <w:sz w:val="22"/>
                <w:szCs w:val="22"/>
                <w:lang w:val="pt-BR"/>
              </w:rPr>
              <w:t>Institucijos administracijos padaliniai (pavaldžios įstaigos), su kuriais derinamas atsakymo asmeniui projektas</w:t>
            </w:r>
          </w:p>
        </w:tc>
        <w:tc>
          <w:tcPr>
            <w:tcW w:w="1984" w:type="dxa"/>
            <w:vAlign w:val="center"/>
          </w:tcPr>
          <w:p w:rsidR="00284A51" w:rsidRPr="00284A51" w:rsidRDefault="00284A51" w:rsidP="00284A51">
            <w:pPr>
              <w:spacing w:line="360" w:lineRule="auto"/>
              <w:jc w:val="center"/>
              <w:rPr>
                <w:b/>
                <w:sz w:val="22"/>
                <w:szCs w:val="22"/>
              </w:rPr>
            </w:pPr>
            <w:r>
              <w:rPr>
                <w:b/>
                <w:sz w:val="22"/>
                <w:szCs w:val="22"/>
              </w:rPr>
              <w:t>TAIP</w:t>
            </w:r>
          </w:p>
        </w:tc>
        <w:tc>
          <w:tcPr>
            <w:tcW w:w="5737" w:type="dxa"/>
          </w:tcPr>
          <w:p w:rsidR="00FC45D7" w:rsidRDefault="00FC45D7" w:rsidP="00FC45D7">
            <w:r>
              <w:t xml:space="preserve">Aplinkotvarkos ir infrastruktūros skyriaus vedėjas Mindaugas </w:t>
            </w:r>
            <w:proofErr w:type="spellStart"/>
            <w:r>
              <w:t>Lelešius</w:t>
            </w:r>
            <w:proofErr w:type="spellEnd"/>
            <w:r w:rsidR="005D29E5">
              <w:t>, t</w:t>
            </w:r>
            <w:r w:rsidRPr="00316C82">
              <w:t>el.</w:t>
            </w:r>
            <w:r w:rsidR="005D29E5">
              <w:t xml:space="preserve"> (8 343)</w:t>
            </w:r>
            <w:r w:rsidRPr="00316C82">
              <w:t xml:space="preserve"> 900</w:t>
            </w:r>
            <w:r>
              <w:t>48</w:t>
            </w:r>
            <w:r w:rsidR="005D29E5">
              <w:t>, el. p.</w:t>
            </w:r>
            <w:r w:rsidRPr="00316C82">
              <w:t xml:space="preserve"> </w:t>
            </w:r>
            <w:proofErr w:type="spellStart"/>
            <w:r>
              <w:t>mindaugas.lelesius</w:t>
            </w:r>
            <w:proofErr w:type="spellEnd"/>
            <w:r>
              <w:rPr>
                <w:lang w:val="en-US"/>
              </w:rPr>
              <w:t>@</w:t>
            </w:r>
            <w:proofErr w:type="spellStart"/>
            <w:r>
              <w:rPr>
                <w:lang w:val="en-US"/>
              </w:rPr>
              <w:t>marijampole.lt</w:t>
            </w:r>
            <w:proofErr w:type="spellEnd"/>
            <w:r>
              <w:t xml:space="preserve"> </w:t>
            </w:r>
          </w:p>
          <w:p w:rsidR="00FC45D7" w:rsidRDefault="00FC45D7" w:rsidP="00FC45D7">
            <w:r>
              <w:t>Teisės skyriaus vedėja Ilona Žilinskienė</w:t>
            </w:r>
          </w:p>
          <w:p w:rsidR="00284A51" w:rsidRDefault="005D29E5" w:rsidP="00FC45D7">
            <w:r>
              <w:t xml:space="preserve">tel. (8 343) 90026, el. p. </w:t>
            </w:r>
            <w:proofErr w:type="spellStart"/>
            <w:r w:rsidR="00FC45D7">
              <w:t>ilona.zilinskiene</w:t>
            </w:r>
            <w:proofErr w:type="spellEnd"/>
            <w:r w:rsidR="00FC45D7">
              <w:rPr>
                <w:lang w:val="en-US"/>
              </w:rPr>
              <w:t>@</w:t>
            </w:r>
            <w:proofErr w:type="spellStart"/>
            <w:r w:rsidR="00FC45D7">
              <w:t>marijampole.lt</w:t>
            </w:r>
            <w:proofErr w:type="spellEnd"/>
          </w:p>
          <w:p w:rsidR="00284A51" w:rsidRPr="00465E93" w:rsidRDefault="00284A51" w:rsidP="0094311D"/>
        </w:tc>
      </w:tr>
      <w:tr w:rsidR="00284A51" w:rsidRPr="00C67338" w:rsidTr="0094311D">
        <w:trPr>
          <w:trHeight w:val="848"/>
        </w:trPr>
        <w:tc>
          <w:tcPr>
            <w:tcW w:w="1101" w:type="dxa"/>
            <w:vAlign w:val="center"/>
          </w:tcPr>
          <w:p w:rsidR="00284A51" w:rsidRPr="00284A51" w:rsidRDefault="00284A51" w:rsidP="00284A51">
            <w:pPr>
              <w:spacing w:line="360" w:lineRule="auto"/>
              <w:jc w:val="center"/>
              <w:rPr>
                <w:b/>
                <w:sz w:val="22"/>
                <w:szCs w:val="22"/>
              </w:rPr>
            </w:pPr>
            <w:r w:rsidRPr="00284A51">
              <w:rPr>
                <w:b/>
                <w:sz w:val="22"/>
                <w:szCs w:val="22"/>
              </w:rPr>
              <w:t>L</w:t>
            </w:r>
          </w:p>
        </w:tc>
        <w:tc>
          <w:tcPr>
            <w:tcW w:w="5103" w:type="dxa"/>
            <w:vAlign w:val="center"/>
          </w:tcPr>
          <w:p w:rsidR="00284A51" w:rsidRPr="00284A51" w:rsidRDefault="00284A51" w:rsidP="00284A51">
            <w:pPr>
              <w:spacing w:line="360" w:lineRule="auto"/>
              <w:rPr>
                <w:sz w:val="22"/>
                <w:szCs w:val="22"/>
                <w:lang w:val="pt-BR"/>
              </w:rPr>
            </w:pPr>
            <w:r w:rsidRPr="00284A51">
              <w:rPr>
                <w:b/>
                <w:sz w:val="22"/>
                <w:szCs w:val="22"/>
                <w:lang w:val="pt-BR"/>
              </w:rPr>
              <w:t>Institucijos vadovas ar jo įgaliotas tarnautojas</w:t>
            </w:r>
          </w:p>
        </w:tc>
        <w:tc>
          <w:tcPr>
            <w:tcW w:w="1984" w:type="dxa"/>
            <w:vAlign w:val="center"/>
          </w:tcPr>
          <w:p w:rsidR="00284A51" w:rsidRPr="00284A51" w:rsidRDefault="00284A51" w:rsidP="00284A51">
            <w:pPr>
              <w:spacing w:line="360" w:lineRule="auto"/>
              <w:jc w:val="center"/>
              <w:rPr>
                <w:b/>
                <w:sz w:val="22"/>
                <w:szCs w:val="22"/>
              </w:rPr>
            </w:pPr>
            <w:r w:rsidRPr="00284A51">
              <w:rPr>
                <w:b/>
                <w:sz w:val="22"/>
                <w:szCs w:val="22"/>
              </w:rPr>
              <w:t>TAIP</w:t>
            </w:r>
          </w:p>
        </w:tc>
        <w:tc>
          <w:tcPr>
            <w:tcW w:w="5737" w:type="dxa"/>
          </w:tcPr>
          <w:p w:rsidR="00FC45D7" w:rsidRDefault="00FC45D7" w:rsidP="00FC45D7">
            <w:r>
              <w:t xml:space="preserve">Marijampolės savivaldybės administracijos direktorius Karolis </w:t>
            </w:r>
            <w:proofErr w:type="spellStart"/>
            <w:r>
              <w:t>Podolskis</w:t>
            </w:r>
            <w:proofErr w:type="spellEnd"/>
          </w:p>
          <w:p w:rsidR="00284A51" w:rsidRPr="00465E93" w:rsidRDefault="005D29E5" w:rsidP="00FC45D7">
            <w:r>
              <w:t xml:space="preserve">tel. (8 343) </w:t>
            </w:r>
            <w:r w:rsidR="00FC45D7">
              <w:t>90011 el. p</w:t>
            </w:r>
            <w:r>
              <w:t xml:space="preserve">. </w:t>
            </w:r>
            <w:hyperlink r:id="rId23" w:history="1">
              <w:r w:rsidR="00FC45D7" w:rsidRPr="009168F1">
                <w:rPr>
                  <w:rStyle w:val="Hipersaitas"/>
                  <w:color w:val="auto"/>
                </w:rPr>
                <w:t>administracija@marijampole.lt</w:t>
              </w:r>
            </w:hyperlink>
          </w:p>
        </w:tc>
      </w:tr>
    </w:tbl>
    <w:p w:rsidR="00840E6A" w:rsidRDefault="00840E6A" w:rsidP="00F15335">
      <w:pPr>
        <w:spacing w:line="360" w:lineRule="auto"/>
        <w:jc w:val="center"/>
        <w:rPr>
          <w:b/>
        </w:rPr>
      </w:pPr>
    </w:p>
    <w:p w:rsidR="00840E6A" w:rsidRPr="000E3E21" w:rsidRDefault="00840E6A" w:rsidP="00840E6A">
      <w:r>
        <w:rPr>
          <w:b/>
        </w:rPr>
        <w:br w:type="page"/>
      </w:r>
      <w:r>
        <w:lastRenderedPageBreak/>
        <w:t xml:space="preserve">Būtinų atlikti veiksmų seka teikiant paslaugą neelektroniniu būdu </w:t>
      </w:r>
      <w:r w:rsidRPr="00FF1293">
        <w:t>(pridedama schema Nr.</w:t>
      </w:r>
      <w:r>
        <w:t>2</w:t>
      </w:r>
      <w:r w:rsidRPr="00FF1293">
        <w:t>)</w:t>
      </w:r>
    </w:p>
    <w:tbl>
      <w:tblPr>
        <w:tblW w:w="13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984"/>
        <w:gridCol w:w="5737"/>
      </w:tblGrid>
      <w:tr w:rsidR="00840E6A" w:rsidRPr="00C67338" w:rsidTr="00840E6A">
        <w:trPr>
          <w:trHeight w:val="852"/>
        </w:trPr>
        <w:tc>
          <w:tcPr>
            <w:tcW w:w="1101" w:type="dxa"/>
            <w:vAlign w:val="center"/>
          </w:tcPr>
          <w:p w:rsidR="00840E6A" w:rsidRPr="00840E6A" w:rsidRDefault="00840E6A" w:rsidP="00840E6A">
            <w:pPr>
              <w:jc w:val="center"/>
              <w:rPr>
                <w:b/>
                <w:sz w:val="22"/>
                <w:szCs w:val="22"/>
              </w:rPr>
            </w:pPr>
            <w:r w:rsidRPr="00840E6A">
              <w:rPr>
                <w:b/>
                <w:sz w:val="22"/>
                <w:szCs w:val="22"/>
              </w:rPr>
              <w:t>Sekos žymėji-</w:t>
            </w:r>
            <w:proofErr w:type="spellStart"/>
            <w:r w:rsidRPr="00840E6A">
              <w:rPr>
                <w:b/>
                <w:sz w:val="22"/>
                <w:szCs w:val="22"/>
              </w:rPr>
              <w:t>mas</w:t>
            </w:r>
            <w:proofErr w:type="spellEnd"/>
          </w:p>
        </w:tc>
        <w:tc>
          <w:tcPr>
            <w:tcW w:w="5103" w:type="dxa"/>
            <w:vAlign w:val="center"/>
          </w:tcPr>
          <w:p w:rsidR="00840E6A" w:rsidRPr="00840E6A" w:rsidRDefault="00840E6A" w:rsidP="00840E6A">
            <w:pPr>
              <w:jc w:val="center"/>
              <w:rPr>
                <w:b/>
                <w:sz w:val="22"/>
                <w:szCs w:val="22"/>
                <w:lang w:val="pt-BR"/>
              </w:rPr>
            </w:pPr>
            <w:r w:rsidRPr="00840E6A">
              <w:rPr>
                <w:b/>
                <w:sz w:val="22"/>
                <w:szCs w:val="22"/>
                <w:lang w:val="pt-BR"/>
              </w:rPr>
              <w:t>Standartinis sekos pavadinimas rekomenduojamoje schemoje</w:t>
            </w:r>
          </w:p>
        </w:tc>
        <w:tc>
          <w:tcPr>
            <w:tcW w:w="1984" w:type="dxa"/>
            <w:vAlign w:val="center"/>
          </w:tcPr>
          <w:p w:rsidR="00840E6A" w:rsidRPr="00840E6A" w:rsidRDefault="00840E6A" w:rsidP="00840E6A">
            <w:pPr>
              <w:jc w:val="center"/>
              <w:rPr>
                <w:sz w:val="22"/>
                <w:szCs w:val="22"/>
                <w:lang w:val="pt-BR"/>
              </w:rPr>
            </w:pPr>
            <w:r w:rsidRPr="00840E6A">
              <w:rPr>
                <w:b/>
                <w:sz w:val="22"/>
                <w:szCs w:val="22"/>
                <w:lang w:val="pt-BR"/>
              </w:rPr>
              <w:t>Palikti schemoje?</w:t>
            </w:r>
            <w:r w:rsidRPr="00840E6A">
              <w:rPr>
                <w:b/>
                <w:sz w:val="22"/>
                <w:szCs w:val="22"/>
                <w:lang w:val="pt-BR"/>
              </w:rPr>
              <w:br/>
            </w:r>
            <w:r w:rsidRPr="00840E6A">
              <w:rPr>
                <w:sz w:val="22"/>
                <w:szCs w:val="22"/>
                <w:lang w:val="pt-BR"/>
              </w:rPr>
              <w:t xml:space="preserve">įrašyti </w:t>
            </w:r>
            <w:r w:rsidRPr="00840E6A">
              <w:rPr>
                <w:sz w:val="22"/>
                <w:szCs w:val="22"/>
                <w:lang w:val="pt-BR"/>
              </w:rPr>
              <w:br/>
              <w:t>TAIP arba NE</w:t>
            </w:r>
          </w:p>
        </w:tc>
        <w:tc>
          <w:tcPr>
            <w:tcW w:w="5737" w:type="dxa"/>
            <w:vAlign w:val="center"/>
          </w:tcPr>
          <w:p w:rsidR="00840E6A" w:rsidRPr="00840E6A" w:rsidRDefault="001A64F2" w:rsidP="00840E6A">
            <w:pPr>
              <w:pStyle w:val="bodytext"/>
              <w:jc w:val="center"/>
              <w:rPr>
                <w:sz w:val="22"/>
                <w:szCs w:val="22"/>
              </w:rPr>
            </w:pPr>
            <w:r w:rsidRPr="009555EB">
              <w:t xml:space="preserve">Leidimo važiuoti vietinės reikšmės viešaisiais keliais </w:t>
            </w:r>
            <w:proofErr w:type="spellStart"/>
            <w:r w:rsidRPr="009555EB">
              <w:t>didžiagabaritėmis</w:t>
            </w:r>
            <w:proofErr w:type="spellEnd"/>
            <w:r w:rsidRPr="009555EB">
              <w:t xml:space="preserve">  ir (ar) sunkiasvorėmis transporto  priemonėmis ar jų junginiais išdavimas</w:t>
            </w:r>
          </w:p>
        </w:tc>
      </w:tr>
      <w:tr w:rsidR="00840E6A" w:rsidRPr="00C67338" w:rsidTr="00840E6A">
        <w:trPr>
          <w:trHeight w:val="519"/>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A</w:t>
            </w:r>
          </w:p>
        </w:tc>
        <w:tc>
          <w:tcPr>
            <w:tcW w:w="5103" w:type="dxa"/>
            <w:vAlign w:val="center"/>
          </w:tcPr>
          <w:p w:rsidR="00840E6A" w:rsidRPr="00840E6A" w:rsidRDefault="00840E6A" w:rsidP="00840E6A">
            <w:pPr>
              <w:spacing w:line="360" w:lineRule="auto"/>
              <w:rPr>
                <w:sz w:val="22"/>
                <w:szCs w:val="22"/>
                <w:lang w:val="pt-BR"/>
              </w:rPr>
            </w:pPr>
            <w:r w:rsidRPr="00840E6A">
              <w:rPr>
                <w:b/>
                <w:sz w:val="22"/>
                <w:szCs w:val="22"/>
                <w:lang w:val="pt-BR"/>
              </w:rPr>
              <w:t>„Vieno langelio“ asmenų aptarnavimo padalinys</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TAIP</w:t>
            </w:r>
          </w:p>
        </w:tc>
        <w:tc>
          <w:tcPr>
            <w:tcW w:w="5737" w:type="dxa"/>
            <w:vAlign w:val="center"/>
          </w:tcPr>
          <w:p w:rsidR="00D6598C" w:rsidRPr="0059745E" w:rsidRDefault="00D6598C" w:rsidP="00D6598C">
            <w:r w:rsidRPr="0059745E">
              <w:t xml:space="preserve">Marijampolės </w:t>
            </w:r>
            <w:r>
              <w:t>savivaldybės administracija, J. B</w:t>
            </w:r>
            <w:r w:rsidRPr="0059745E">
              <w:t>asanavičiaus a. 1, I aukštas, 2 langelis</w:t>
            </w:r>
            <w:r>
              <w:t>,</w:t>
            </w:r>
            <w:r w:rsidRPr="0059745E">
              <w:t xml:space="preserve"> </w:t>
            </w:r>
          </w:p>
          <w:p w:rsidR="00840E6A" w:rsidRPr="00284A51" w:rsidRDefault="00D6598C" w:rsidP="00D6598C">
            <w:pPr>
              <w:rPr>
                <w:sz w:val="22"/>
                <w:szCs w:val="22"/>
              </w:rPr>
            </w:pPr>
            <w:r>
              <w:t>t</w:t>
            </w:r>
            <w:r w:rsidRPr="0059745E">
              <w:t xml:space="preserve">el. </w:t>
            </w:r>
            <w:r>
              <w:t xml:space="preserve"> (8 343) 90065, el. p. </w:t>
            </w:r>
            <w:r w:rsidRPr="00927068">
              <w:t>priimamasis@marijampole.lt</w:t>
            </w:r>
          </w:p>
        </w:tc>
      </w:tr>
      <w:tr w:rsidR="00840E6A" w:rsidRPr="00C67338" w:rsidTr="00840E6A">
        <w:trPr>
          <w:trHeight w:val="367"/>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B</w:t>
            </w:r>
          </w:p>
        </w:tc>
        <w:tc>
          <w:tcPr>
            <w:tcW w:w="5103" w:type="dxa"/>
            <w:vAlign w:val="center"/>
          </w:tcPr>
          <w:p w:rsidR="00840E6A" w:rsidRPr="00840E6A" w:rsidRDefault="00840E6A" w:rsidP="00840E6A">
            <w:pPr>
              <w:spacing w:line="360" w:lineRule="auto"/>
              <w:rPr>
                <w:sz w:val="22"/>
                <w:szCs w:val="22"/>
                <w:lang w:val="pt-BR"/>
              </w:rPr>
            </w:pPr>
            <w:r w:rsidRPr="00840E6A">
              <w:rPr>
                <w:b/>
                <w:sz w:val="22"/>
                <w:szCs w:val="22"/>
                <w:lang w:val="pt-BR"/>
              </w:rPr>
              <w:t>Institucijos vadovas ar jo įgaliotas tarnautojas</w:t>
            </w:r>
          </w:p>
        </w:tc>
        <w:tc>
          <w:tcPr>
            <w:tcW w:w="1984" w:type="dxa"/>
            <w:vAlign w:val="center"/>
          </w:tcPr>
          <w:p w:rsidR="00840E6A" w:rsidRPr="00284A51" w:rsidRDefault="00840E6A" w:rsidP="0094311D">
            <w:pPr>
              <w:spacing w:line="360" w:lineRule="auto"/>
              <w:jc w:val="center"/>
              <w:rPr>
                <w:b/>
                <w:sz w:val="22"/>
                <w:szCs w:val="22"/>
              </w:rPr>
            </w:pPr>
            <w:r>
              <w:rPr>
                <w:b/>
                <w:sz w:val="22"/>
                <w:szCs w:val="22"/>
              </w:rPr>
              <w:t>TAIP</w:t>
            </w:r>
          </w:p>
        </w:tc>
        <w:tc>
          <w:tcPr>
            <w:tcW w:w="5737" w:type="dxa"/>
            <w:vAlign w:val="center"/>
          </w:tcPr>
          <w:p w:rsidR="00A23E23" w:rsidRPr="00A23E23" w:rsidRDefault="00D6598C" w:rsidP="00CE1ACE">
            <w:r>
              <w:t xml:space="preserve">Aplinkotvarkos ir infrastruktūros skyriaus vedėjas Mindaugas </w:t>
            </w:r>
            <w:proofErr w:type="spellStart"/>
            <w:r>
              <w:t>Lelešius</w:t>
            </w:r>
            <w:proofErr w:type="spellEnd"/>
            <w:r>
              <w:t>,  t</w:t>
            </w:r>
            <w:r w:rsidRPr="00316C82">
              <w:t xml:space="preserve">el. </w:t>
            </w:r>
            <w:r>
              <w:t xml:space="preserve">(8 343) </w:t>
            </w:r>
            <w:r w:rsidRPr="00316C82">
              <w:t>900</w:t>
            </w:r>
            <w:r>
              <w:t xml:space="preserve">48, el. p. </w:t>
            </w:r>
            <w:proofErr w:type="spellStart"/>
            <w:r>
              <w:t>mindaugas.lelesius</w:t>
            </w:r>
            <w:proofErr w:type="spellEnd"/>
            <w:r>
              <w:rPr>
                <w:lang w:val="en-US"/>
              </w:rPr>
              <w:t>@</w:t>
            </w:r>
            <w:proofErr w:type="spellStart"/>
            <w:r>
              <w:rPr>
                <w:lang w:val="en-US"/>
              </w:rPr>
              <w:t>marijampole.lt</w:t>
            </w:r>
            <w:proofErr w:type="spellEnd"/>
          </w:p>
        </w:tc>
      </w:tr>
      <w:tr w:rsidR="00840E6A" w:rsidRPr="00C67338" w:rsidTr="00840E6A">
        <w:trPr>
          <w:trHeight w:val="793"/>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C</w:t>
            </w:r>
          </w:p>
        </w:tc>
        <w:tc>
          <w:tcPr>
            <w:tcW w:w="5103" w:type="dxa"/>
            <w:vAlign w:val="center"/>
          </w:tcPr>
          <w:p w:rsidR="00840E6A" w:rsidRPr="00840E6A" w:rsidRDefault="00840E6A" w:rsidP="00840E6A">
            <w:pPr>
              <w:spacing w:line="360" w:lineRule="auto"/>
              <w:rPr>
                <w:sz w:val="22"/>
                <w:szCs w:val="22"/>
              </w:rPr>
            </w:pPr>
            <w:r w:rsidRPr="00840E6A">
              <w:rPr>
                <w:b/>
                <w:sz w:val="22"/>
                <w:szCs w:val="22"/>
              </w:rPr>
              <w:t>Paslaugos vadovas</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TAIP</w:t>
            </w:r>
          </w:p>
        </w:tc>
        <w:tc>
          <w:tcPr>
            <w:tcW w:w="5737" w:type="dxa"/>
            <w:vAlign w:val="center"/>
          </w:tcPr>
          <w:p w:rsidR="00840E6A" w:rsidRPr="00284A51" w:rsidRDefault="00D6598C" w:rsidP="0094311D">
            <w:pPr>
              <w:pStyle w:val="Default"/>
              <w:rPr>
                <w:sz w:val="22"/>
                <w:szCs w:val="22"/>
              </w:rPr>
            </w:pPr>
            <w:r>
              <w:t xml:space="preserve">Aplinkotvarkos ir infrastruktūros skyriaus vedėjas Mindaugas </w:t>
            </w:r>
            <w:proofErr w:type="spellStart"/>
            <w:r>
              <w:t>Lelešius</w:t>
            </w:r>
            <w:proofErr w:type="spellEnd"/>
            <w:r>
              <w:t>, t</w:t>
            </w:r>
            <w:r w:rsidRPr="00316C82">
              <w:t>el.</w:t>
            </w:r>
            <w:r>
              <w:t xml:space="preserve"> (8 343)</w:t>
            </w:r>
            <w:r w:rsidRPr="00316C82">
              <w:t xml:space="preserve"> 900</w:t>
            </w:r>
            <w:r>
              <w:t xml:space="preserve">48, el. p. </w:t>
            </w:r>
            <w:r w:rsidRPr="00316C82">
              <w:t xml:space="preserve"> </w:t>
            </w:r>
            <w:proofErr w:type="spellStart"/>
            <w:r>
              <w:t>mindaugas.lelesius</w:t>
            </w:r>
            <w:proofErr w:type="spellEnd"/>
            <w:r>
              <w:rPr>
                <w:lang w:val="en-US"/>
              </w:rPr>
              <w:t>@</w:t>
            </w:r>
            <w:proofErr w:type="spellStart"/>
            <w:r>
              <w:rPr>
                <w:lang w:val="en-US"/>
              </w:rPr>
              <w:t>marijampole.lt</w:t>
            </w:r>
            <w:proofErr w:type="spellEnd"/>
          </w:p>
        </w:tc>
      </w:tr>
      <w:tr w:rsidR="00840E6A" w:rsidRPr="00C67338" w:rsidTr="00840E6A">
        <w:trPr>
          <w:trHeight w:val="707"/>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D</w:t>
            </w:r>
          </w:p>
        </w:tc>
        <w:tc>
          <w:tcPr>
            <w:tcW w:w="5103" w:type="dxa"/>
            <w:vAlign w:val="center"/>
          </w:tcPr>
          <w:p w:rsidR="00840E6A" w:rsidRPr="00840E6A" w:rsidRDefault="00840E6A" w:rsidP="00840E6A">
            <w:pPr>
              <w:spacing w:line="360" w:lineRule="auto"/>
              <w:rPr>
                <w:sz w:val="22"/>
                <w:szCs w:val="22"/>
              </w:rPr>
            </w:pPr>
            <w:r w:rsidRPr="00840E6A">
              <w:rPr>
                <w:b/>
                <w:sz w:val="22"/>
                <w:szCs w:val="22"/>
              </w:rPr>
              <w:t>Paslaugos teikėjas</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TAIP</w:t>
            </w:r>
          </w:p>
        </w:tc>
        <w:tc>
          <w:tcPr>
            <w:tcW w:w="5737" w:type="dxa"/>
            <w:vAlign w:val="center"/>
          </w:tcPr>
          <w:p w:rsidR="00D6598C" w:rsidRDefault="00D6598C" w:rsidP="00D6598C">
            <w:r>
              <w:t xml:space="preserve">Aplinkotvarkos ir infrastruktūros skyriaus </w:t>
            </w:r>
            <w:r w:rsidRPr="00316C82">
              <w:t>vyriausiasis specialistas</w:t>
            </w:r>
            <w:r>
              <w:t xml:space="preserve"> Hendrikas Nagrodskis, Tel. (8 343) 90044, el. p.  hendrikas.nagrodskis@marijampole.lt</w:t>
            </w:r>
          </w:p>
          <w:p w:rsidR="00D6598C" w:rsidRPr="001B15BD" w:rsidRDefault="00D6598C" w:rsidP="00D6598C">
            <w:r>
              <w:t xml:space="preserve">Aplinkotvarkos ir infrastruktūros skyriaus vyriausioji specialistė </w:t>
            </w:r>
            <w:r w:rsidRPr="001B15BD">
              <w:t>Aurika Pielikienė</w:t>
            </w:r>
            <w:r>
              <w:t xml:space="preserve">, tel. (8 343) 90052, el. p. </w:t>
            </w:r>
            <w:r w:rsidRPr="001B15BD">
              <w:t xml:space="preserve"> </w:t>
            </w:r>
            <w:hyperlink r:id="rId24" w:history="1">
              <w:r w:rsidRPr="001B15BD">
                <w:rPr>
                  <w:rStyle w:val="Hipersaitas"/>
                  <w:color w:val="auto"/>
                </w:rPr>
                <w:t>aurika.pielikiene@marijampole.lt</w:t>
              </w:r>
            </w:hyperlink>
          </w:p>
          <w:p w:rsidR="00840E6A" w:rsidRPr="00284A51" w:rsidRDefault="00840E6A" w:rsidP="00D6598C">
            <w:pPr>
              <w:rPr>
                <w:sz w:val="22"/>
                <w:szCs w:val="22"/>
              </w:rPr>
            </w:pPr>
          </w:p>
        </w:tc>
      </w:tr>
      <w:tr w:rsidR="00840E6A" w:rsidRPr="00C67338" w:rsidTr="00840E6A">
        <w:trPr>
          <w:trHeight w:val="717"/>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E</w:t>
            </w:r>
          </w:p>
        </w:tc>
        <w:tc>
          <w:tcPr>
            <w:tcW w:w="5103" w:type="dxa"/>
            <w:vAlign w:val="center"/>
          </w:tcPr>
          <w:p w:rsidR="00840E6A" w:rsidRPr="00840E6A" w:rsidRDefault="00840E6A" w:rsidP="0094311D">
            <w:pPr>
              <w:rPr>
                <w:sz w:val="22"/>
                <w:szCs w:val="22"/>
                <w:lang w:val="pt-BR"/>
              </w:rPr>
            </w:pPr>
            <w:r w:rsidRPr="00840E6A">
              <w:rPr>
                <w:b/>
                <w:sz w:val="22"/>
                <w:szCs w:val="22"/>
                <w:lang w:val="pt-BR"/>
              </w:rPr>
              <w:t>Institucijos administracijos padaliniai iš kurių gaunama informacija ir dokumentai</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NE</w:t>
            </w:r>
          </w:p>
        </w:tc>
        <w:tc>
          <w:tcPr>
            <w:tcW w:w="5737" w:type="dxa"/>
            <w:vAlign w:val="center"/>
          </w:tcPr>
          <w:p w:rsidR="00840E6A" w:rsidRPr="00284A51" w:rsidRDefault="00840E6A" w:rsidP="0094311D">
            <w:pPr>
              <w:rPr>
                <w:i/>
                <w:sz w:val="22"/>
                <w:szCs w:val="22"/>
              </w:rPr>
            </w:pPr>
          </w:p>
        </w:tc>
      </w:tr>
      <w:tr w:rsidR="00840E6A" w:rsidRPr="00C67338" w:rsidTr="00840E6A">
        <w:trPr>
          <w:trHeight w:val="663"/>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F</w:t>
            </w:r>
          </w:p>
        </w:tc>
        <w:tc>
          <w:tcPr>
            <w:tcW w:w="5103" w:type="dxa"/>
            <w:vAlign w:val="center"/>
          </w:tcPr>
          <w:p w:rsidR="00840E6A" w:rsidRPr="00840E6A" w:rsidRDefault="00840E6A" w:rsidP="0094311D">
            <w:pPr>
              <w:rPr>
                <w:sz w:val="22"/>
                <w:szCs w:val="22"/>
                <w:lang w:val="pt-BR"/>
              </w:rPr>
            </w:pPr>
            <w:r w:rsidRPr="00840E6A">
              <w:rPr>
                <w:b/>
                <w:sz w:val="22"/>
                <w:szCs w:val="22"/>
                <w:lang w:val="pt-BR"/>
              </w:rPr>
              <w:t>Institucijai pavaldžios įstaigos, iš kurių gaunama informacija ir dokumentai</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NE</w:t>
            </w:r>
          </w:p>
        </w:tc>
        <w:tc>
          <w:tcPr>
            <w:tcW w:w="5737" w:type="dxa"/>
            <w:vAlign w:val="center"/>
          </w:tcPr>
          <w:p w:rsidR="00840E6A" w:rsidRPr="00284A51" w:rsidRDefault="00840E6A" w:rsidP="0094311D">
            <w:pPr>
              <w:spacing w:line="360" w:lineRule="auto"/>
              <w:rPr>
                <w:sz w:val="22"/>
                <w:szCs w:val="22"/>
              </w:rPr>
            </w:pPr>
          </w:p>
        </w:tc>
      </w:tr>
      <w:tr w:rsidR="00840E6A" w:rsidRPr="00C67338" w:rsidTr="00840E6A">
        <w:trPr>
          <w:trHeight w:val="743"/>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G</w:t>
            </w:r>
          </w:p>
        </w:tc>
        <w:tc>
          <w:tcPr>
            <w:tcW w:w="5103" w:type="dxa"/>
            <w:vAlign w:val="center"/>
          </w:tcPr>
          <w:p w:rsidR="00840E6A" w:rsidRPr="00840E6A" w:rsidRDefault="00840E6A" w:rsidP="0094311D">
            <w:pPr>
              <w:rPr>
                <w:sz w:val="22"/>
                <w:szCs w:val="22"/>
                <w:lang w:val="pt-BR"/>
              </w:rPr>
            </w:pPr>
            <w:r w:rsidRPr="00840E6A">
              <w:rPr>
                <w:b/>
                <w:sz w:val="22"/>
                <w:szCs w:val="22"/>
                <w:lang w:val="pt-BR"/>
              </w:rPr>
              <w:t>Institucijai nepavaldžios įstaigos, iš kurių gaunama informacija ir dokumentai</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NE</w:t>
            </w:r>
          </w:p>
        </w:tc>
        <w:tc>
          <w:tcPr>
            <w:tcW w:w="5737" w:type="dxa"/>
            <w:vAlign w:val="center"/>
          </w:tcPr>
          <w:p w:rsidR="00840E6A" w:rsidRPr="00284A51" w:rsidRDefault="00F46F2A" w:rsidP="00093986">
            <w:pPr>
              <w:rPr>
                <w:color w:val="010101"/>
                <w:sz w:val="22"/>
                <w:szCs w:val="22"/>
              </w:rPr>
            </w:pPr>
            <w:r>
              <w:rPr>
                <w:bCs/>
                <w:color w:val="000000"/>
              </w:rPr>
              <w:t>VMI prie FM duomenų bazė apie ūkio subjektų ir fizinių asmenų sumokėtas įmokas</w:t>
            </w:r>
          </w:p>
        </w:tc>
      </w:tr>
      <w:tr w:rsidR="00840E6A" w:rsidRPr="00C67338" w:rsidTr="0094311D">
        <w:trPr>
          <w:trHeight w:val="409"/>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t>H</w:t>
            </w:r>
          </w:p>
        </w:tc>
        <w:tc>
          <w:tcPr>
            <w:tcW w:w="5103" w:type="dxa"/>
            <w:vAlign w:val="center"/>
          </w:tcPr>
          <w:p w:rsidR="00840E6A" w:rsidRPr="00840E6A" w:rsidRDefault="00840E6A" w:rsidP="00840E6A">
            <w:pPr>
              <w:spacing w:line="360" w:lineRule="auto"/>
              <w:rPr>
                <w:sz w:val="22"/>
                <w:szCs w:val="22"/>
              </w:rPr>
            </w:pPr>
            <w:r w:rsidRPr="00840E6A">
              <w:rPr>
                <w:b/>
                <w:sz w:val="22"/>
                <w:szCs w:val="22"/>
              </w:rPr>
              <w:t>Paslaugos vadovas</w:t>
            </w:r>
          </w:p>
        </w:tc>
        <w:tc>
          <w:tcPr>
            <w:tcW w:w="1984" w:type="dxa"/>
            <w:vAlign w:val="center"/>
          </w:tcPr>
          <w:p w:rsidR="00840E6A" w:rsidRPr="00284A51" w:rsidRDefault="00840E6A" w:rsidP="0094311D">
            <w:pPr>
              <w:spacing w:line="360" w:lineRule="auto"/>
              <w:jc w:val="center"/>
              <w:rPr>
                <w:b/>
                <w:sz w:val="22"/>
                <w:szCs w:val="22"/>
              </w:rPr>
            </w:pPr>
            <w:r>
              <w:rPr>
                <w:b/>
                <w:sz w:val="22"/>
                <w:szCs w:val="22"/>
              </w:rPr>
              <w:t>TAIP</w:t>
            </w:r>
          </w:p>
        </w:tc>
        <w:tc>
          <w:tcPr>
            <w:tcW w:w="5737" w:type="dxa"/>
          </w:tcPr>
          <w:p w:rsidR="00840E6A" w:rsidRPr="00465E93" w:rsidRDefault="00D6598C" w:rsidP="0094311D">
            <w:r>
              <w:t xml:space="preserve">Aplinkotvarkos ir infrastruktūros skyriaus vedėjas Mindaugas </w:t>
            </w:r>
            <w:proofErr w:type="spellStart"/>
            <w:r>
              <w:t>Lelešius</w:t>
            </w:r>
            <w:proofErr w:type="spellEnd"/>
            <w:r>
              <w:t>, t</w:t>
            </w:r>
            <w:r w:rsidRPr="00316C82">
              <w:t>el.</w:t>
            </w:r>
            <w:r>
              <w:t xml:space="preserve"> (8 343)</w:t>
            </w:r>
            <w:r w:rsidRPr="00316C82">
              <w:t xml:space="preserve"> 900</w:t>
            </w:r>
            <w:r>
              <w:t>48, el. p.</w:t>
            </w:r>
            <w:r w:rsidRPr="00316C82">
              <w:t xml:space="preserve"> </w:t>
            </w:r>
            <w:proofErr w:type="spellStart"/>
            <w:r>
              <w:t>mindaugas.lelesius</w:t>
            </w:r>
            <w:proofErr w:type="spellEnd"/>
            <w:r>
              <w:rPr>
                <w:lang w:val="en-US"/>
              </w:rPr>
              <w:t>@</w:t>
            </w:r>
            <w:proofErr w:type="spellStart"/>
            <w:r>
              <w:rPr>
                <w:lang w:val="en-US"/>
              </w:rPr>
              <w:t>marijampole.lt</w:t>
            </w:r>
            <w:proofErr w:type="spellEnd"/>
          </w:p>
        </w:tc>
      </w:tr>
      <w:tr w:rsidR="00840E6A" w:rsidRPr="00C67338" w:rsidTr="0094311D">
        <w:trPr>
          <w:trHeight w:val="696"/>
        </w:trPr>
        <w:tc>
          <w:tcPr>
            <w:tcW w:w="1101" w:type="dxa"/>
            <w:vAlign w:val="center"/>
          </w:tcPr>
          <w:p w:rsidR="00840E6A" w:rsidRPr="00840E6A" w:rsidRDefault="00840E6A" w:rsidP="00840E6A">
            <w:pPr>
              <w:jc w:val="center"/>
              <w:rPr>
                <w:b/>
                <w:sz w:val="22"/>
                <w:szCs w:val="22"/>
              </w:rPr>
            </w:pPr>
            <w:r w:rsidRPr="00840E6A">
              <w:rPr>
                <w:b/>
                <w:sz w:val="22"/>
                <w:szCs w:val="22"/>
              </w:rPr>
              <w:t>K</w:t>
            </w:r>
          </w:p>
        </w:tc>
        <w:tc>
          <w:tcPr>
            <w:tcW w:w="5103" w:type="dxa"/>
            <w:vAlign w:val="center"/>
          </w:tcPr>
          <w:p w:rsidR="00840E6A" w:rsidRPr="00840E6A" w:rsidRDefault="00840E6A" w:rsidP="0094311D">
            <w:pPr>
              <w:rPr>
                <w:sz w:val="22"/>
                <w:szCs w:val="22"/>
                <w:lang w:val="pt-BR"/>
              </w:rPr>
            </w:pPr>
            <w:r w:rsidRPr="00840E6A">
              <w:rPr>
                <w:b/>
                <w:sz w:val="22"/>
                <w:szCs w:val="22"/>
                <w:lang w:val="pt-BR"/>
              </w:rPr>
              <w:t>Institucijos administracijos padaliniai (pavaldžios įstaigos), su kuriais derinamas atsakymo asmeniui projektas</w:t>
            </w:r>
          </w:p>
        </w:tc>
        <w:tc>
          <w:tcPr>
            <w:tcW w:w="1984" w:type="dxa"/>
            <w:vAlign w:val="center"/>
          </w:tcPr>
          <w:p w:rsidR="00840E6A" w:rsidRPr="00284A51" w:rsidRDefault="00840E6A" w:rsidP="0094311D">
            <w:pPr>
              <w:spacing w:line="360" w:lineRule="auto"/>
              <w:jc w:val="center"/>
              <w:rPr>
                <w:b/>
                <w:sz w:val="22"/>
                <w:szCs w:val="22"/>
              </w:rPr>
            </w:pPr>
            <w:r>
              <w:rPr>
                <w:b/>
                <w:sz w:val="22"/>
                <w:szCs w:val="22"/>
              </w:rPr>
              <w:t>TAIP</w:t>
            </w:r>
          </w:p>
        </w:tc>
        <w:tc>
          <w:tcPr>
            <w:tcW w:w="5737" w:type="dxa"/>
          </w:tcPr>
          <w:p w:rsidR="00D6598C" w:rsidRDefault="00D6598C" w:rsidP="00D6598C">
            <w:r>
              <w:t xml:space="preserve">Aplinkotvarkos ir infrastruktūros skyriaus vedėjas Mindaugas </w:t>
            </w:r>
            <w:proofErr w:type="spellStart"/>
            <w:r>
              <w:t>Lelešius</w:t>
            </w:r>
            <w:proofErr w:type="spellEnd"/>
            <w:r>
              <w:t>, t</w:t>
            </w:r>
            <w:r w:rsidRPr="00316C82">
              <w:t>el.</w:t>
            </w:r>
            <w:r>
              <w:t xml:space="preserve"> (8 343)</w:t>
            </w:r>
            <w:r w:rsidRPr="00316C82">
              <w:t xml:space="preserve"> 900</w:t>
            </w:r>
            <w:r>
              <w:t>48, el. p.</w:t>
            </w:r>
            <w:r w:rsidRPr="00316C82">
              <w:t xml:space="preserve"> </w:t>
            </w:r>
            <w:proofErr w:type="spellStart"/>
            <w:r>
              <w:lastRenderedPageBreak/>
              <w:t>mindaugas.lelesius</w:t>
            </w:r>
            <w:proofErr w:type="spellEnd"/>
            <w:r>
              <w:rPr>
                <w:lang w:val="en-US"/>
              </w:rPr>
              <w:t>@</w:t>
            </w:r>
            <w:proofErr w:type="spellStart"/>
            <w:r>
              <w:rPr>
                <w:lang w:val="en-US"/>
              </w:rPr>
              <w:t>marijampole.lt</w:t>
            </w:r>
            <w:proofErr w:type="spellEnd"/>
            <w:r>
              <w:t xml:space="preserve"> </w:t>
            </w:r>
          </w:p>
          <w:p w:rsidR="00D6598C" w:rsidRDefault="00D6598C" w:rsidP="00D6598C">
            <w:r>
              <w:t>Teisės skyriaus vedėja Ilona Žilinskienė</w:t>
            </w:r>
          </w:p>
          <w:p w:rsidR="00D6598C" w:rsidRDefault="00D6598C" w:rsidP="00D6598C">
            <w:r>
              <w:t xml:space="preserve">tel. (8 343) 90026, el. p. </w:t>
            </w:r>
            <w:proofErr w:type="spellStart"/>
            <w:r>
              <w:t>ilona.zilinskiene</w:t>
            </w:r>
            <w:proofErr w:type="spellEnd"/>
            <w:r>
              <w:rPr>
                <w:lang w:val="en-US"/>
              </w:rPr>
              <w:t>@</w:t>
            </w:r>
            <w:proofErr w:type="spellStart"/>
            <w:r>
              <w:t>marijampole.lt</w:t>
            </w:r>
            <w:proofErr w:type="spellEnd"/>
          </w:p>
          <w:p w:rsidR="00840E6A" w:rsidRPr="00465E93" w:rsidRDefault="00840E6A" w:rsidP="00D6598C"/>
        </w:tc>
      </w:tr>
      <w:tr w:rsidR="00840E6A" w:rsidRPr="00C67338" w:rsidTr="0094311D">
        <w:trPr>
          <w:trHeight w:val="848"/>
        </w:trPr>
        <w:tc>
          <w:tcPr>
            <w:tcW w:w="1101" w:type="dxa"/>
            <w:vAlign w:val="center"/>
          </w:tcPr>
          <w:p w:rsidR="00840E6A" w:rsidRPr="00840E6A" w:rsidRDefault="00840E6A" w:rsidP="00840E6A">
            <w:pPr>
              <w:spacing w:line="360" w:lineRule="auto"/>
              <w:jc w:val="center"/>
              <w:rPr>
                <w:b/>
                <w:sz w:val="22"/>
                <w:szCs w:val="22"/>
              </w:rPr>
            </w:pPr>
            <w:r w:rsidRPr="00840E6A">
              <w:rPr>
                <w:b/>
                <w:sz w:val="22"/>
                <w:szCs w:val="22"/>
              </w:rPr>
              <w:lastRenderedPageBreak/>
              <w:t>L</w:t>
            </w:r>
          </w:p>
        </w:tc>
        <w:tc>
          <w:tcPr>
            <w:tcW w:w="5103" w:type="dxa"/>
            <w:vAlign w:val="center"/>
          </w:tcPr>
          <w:p w:rsidR="00840E6A" w:rsidRPr="00840E6A" w:rsidRDefault="00840E6A" w:rsidP="00840E6A">
            <w:pPr>
              <w:spacing w:line="360" w:lineRule="auto"/>
              <w:rPr>
                <w:sz w:val="22"/>
                <w:szCs w:val="22"/>
                <w:lang w:val="pt-BR"/>
              </w:rPr>
            </w:pPr>
            <w:r w:rsidRPr="00840E6A">
              <w:rPr>
                <w:b/>
                <w:sz w:val="22"/>
                <w:szCs w:val="22"/>
                <w:lang w:val="pt-BR"/>
              </w:rPr>
              <w:t>Institucijos vadovas ar jo įgaliotas tarnautojas</w:t>
            </w:r>
          </w:p>
        </w:tc>
        <w:tc>
          <w:tcPr>
            <w:tcW w:w="1984" w:type="dxa"/>
            <w:vAlign w:val="center"/>
          </w:tcPr>
          <w:p w:rsidR="00840E6A" w:rsidRPr="00284A51" w:rsidRDefault="00840E6A" w:rsidP="0094311D">
            <w:pPr>
              <w:spacing w:line="360" w:lineRule="auto"/>
              <w:jc w:val="center"/>
              <w:rPr>
                <w:b/>
                <w:sz w:val="22"/>
                <w:szCs w:val="22"/>
              </w:rPr>
            </w:pPr>
            <w:r w:rsidRPr="00284A51">
              <w:rPr>
                <w:b/>
                <w:sz w:val="22"/>
                <w:szCs w:val="22"/>
              </w:rPr>
              <w:t>TAIP</w:t>
            </w:r>
          </w:p>
        </w:tc>
        <w:tc>
          <w:tcPr>
            <w:tcW w:w="5737" w:type="dxa"/>
          </w:tcPr>
          <w:p w:rsidR="00D6598C" w:rsidRDefault="00D6598C" w:rsidP="00D6598C">
            <w:r>
              <w:t xml:space="preserve">Marijampolės savivaldybės administracijos direktorius Karolis </w:t>
            </w:r>
            <w:proofErr w:type="spellStart"/>
            <w:r>
              <w:t>Podolskis</w:t>
            </w:r>
            <w:proofErr w:type="spellEnd"/>
          </w:p>
          <w:p w:rsidR="00840E6A" w:rsidRPr="00465E93" w:rsidRDefault="00D6598C" w:rsidP="00D6598C">
            <w:r>
              <w:t xml:space="preserve">tel. (8 343) 90011 el. p. </w:t>
            </w:r>
            <w:hyperlink r:id="rId25" w:history="1">
              <w:r w:rsidRPr="009168F1">
                <w:rPr>
                  <w:rStyle w:val="Hipersaitas"/>
                  <w:color w:val="auto"/>
                </w:rPr>
                <w:t>administracija@marijampole.lt</w:t>
              </w:r>
            </w:hyperlink>
          </w:p>
        </w:tc>
      </w:tr>
    </w:tbl>
    <w:p w:rsidR="00284A51" w:rsidRDefault="00284A51" w:rsidP="00F15335">
      <w:pPr>
        <w:spacing w:line="360" w:lineRule="auto"/>
        <w:jc w:val="center"/>
        <w:rPr>
          <w:b/>
        </w:rPr>
      </w:pPr>
    </w:p>
    <w:sectPr w:rsidR="00284A51" w:rsidSect="00284A51">
      <w:footerReference w:type="default" r:id="rId26"/>
      <w:headerReference w:type="first" r:id="rId27"/>
      <w:footerReference w:type="first" r:id="rId28"/>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0700" w:rsidRDefault="00C50700">
      <w:r>
        <w:separator/>
      </w:r>
    </w:p>
  </w:endnote>
  <w:endnote w:type="continuationSeparator" w:id="0">
    <w:p w:rsidR="00C50700" w:rsidRDefault="00C507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B63" w:rsidRPr="00B079FA" w:rsidRDefault="00BD7B63" w:rsidP="00B079FA">
    <w:pPr>
      <w:pStyle w:val="Porat"/>
      <w:jc w:val="right"/>
      <w:rPr>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B63" w:rsidRPr="009E2655" w:rsidRDefault="00BD7B63" w:rsidP="009E2655">
    <w:pPr>
      <w:pStyle w:val="Porat"/>
      <w:jc w:val="right"/>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B079FA" w:rsidRDefault="00B4767C" w:rsidP="00B079FA">
    <w:pPr>
      <w:pStyle w:val="Porat"/>
      <w:jc w:val="right"/>
      <w:rPr>
        <w:sz w:val="20"/>
        <w:szCs w:val="20"/>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9E2655" w:rsidRDefault="00B4767C"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0700" w:rsidRDefault="00C50700">
      <w:r>
        <w:separator/>
      </w:r>
    </w:p>
  </w:footnote>
  <w:footnote w:type="continuationSeparator" w:id="0">
    <w:p w:rsidR="00C50700" w:rsidRDefault="00C507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B63" w:rsidRPr="00D91CF2" w:rsidRDefault="00BD7B63" w:rsidP="00D91CF2">
    <w:pPr>
      <w:pStyle w:val="Antrats"/>
      <w:rPr>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7B63" w:rsidRPr="00024D31" w:rsidRDefault="00BD7B63" w:rsidP="00024D31">
    <w:pPr>
      <w:pStyle w:val="Antrats"/>
      <w:jc w:val="center"/>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67C" w:rsidRPr="00024D31" w:rsidRDefault="00B4767C"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1223D"/>
    <w:multiLevelType w:val="multilevel"/>
    <w:tmpl w:val="68E6A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2A0C85"/>
    <w:multiLevelType w:val="hybridMultilevel"/>
    <w:tmpl w:val="5CEA1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nsid w:val="25BE2F77"/>
    <w:multiLevelType w:val="multilevel"/>
    <w:tmpl w:val="225A6040"/>
    <w:lvl w:ilvl="0">
      <w:start w:val="1"/>
      <w:numFmt w:val="upperRoman"/>
      <w:suff w:val="space"/>
      <w:lvlText w:val="%1."/>
      <w:lvlJc w:val="left"/>
      <w:pPr>
        <w:ind w:left="0" w:firstLine="288"/>
      </w:pPr>
      <w:rPr>
        <w:rFonts w:ascii="Times New Roman" w:hAnsi="Times New Roman" w:cs="Times New Roman" w:hint="default"/>
        <w:b/>
        <w:i w:val="0"/>
        <w:caps/>
        <w:sz w:val="24"/>
        <w:szCs w:val="24"/>
      </w:rPr>
    </w:lvl>
    <w:lvl w:ilvl="1">
      <w:start w:val="1"/>
      <w:numFmt w:val="decimal"/>
      <w:lvlRestart w:val="0"/>
      <w:lvlText w:val="%2."/>
      <w:lvlJc w:val="left"/>
      <w:pPr>
        <w:tabs>
          <w:tab w:val="num" w:pos="1080"/>
        </w:tabs>
        <w:ind w:left="0" w:firstLine="720"/>
      </w:pPr>
      <w:rPr>
        <w:rFonts w:ascii="Times New Roman" w:hAnsi="Times New Roman" w:cs="Times New Roman" w:hint="default"/>
        <w:b w:val="0"/>
        <w:i w:val="0"/>
        <w:caps/>
        <w:sz w:val="24"/>
        <w:szCs w:val="24"/>
      </w:rPr>
    </w:lvl>
    <w:lvl w:ilvl="2">
      <w:start w:val="1"/>
      <w:numFmt w:val="decimal"/>
      <w:lvlText w:val="%2.%3."/>
      <w:lvlJc w:val="left"/>
      <w:pPr>
        <w:tabs>
          <w:tab w:val="num" w:pos="1440"/>
        </w:tabs>
        <w:ind w:left="0" w:firstLine="720"/>
      </w:pPr>
      <w:rPr>
        <w:rFonts w:ascii="Times New Roman" w:hAnsi="Times New Roman" w:cs="Times New Roman" w:hint="default"/>
        <w:b w:val="0"/>
        <w:i w:val="0"/>
        <w:caps w:val="0"/>
        <w:sz w:val="24"/>
        <w:szCs w:val="24"/>
      </w:rPr>
    </w:lvl>
    <w:lvl w:ilvl="3">
      <w:start w:val="1"/>
      <w:numFmt w:val="decimal"/>
      <w:pStyle w:val="Stilius2"/>
      <w:lvlText w:val="%2.%3.%4."/>
      <w:lvlJc w:val="left"/>
      <w:pPr>
        <w:tabs>
          <w:tab w:val="num" w:pos="1440"/>
        </w:tabs>
        <w:ind w:left="0" w:firstLine="720"/>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nsid w:val="54603B7E"/>
    <w:multiLevelType w:val="multilevel"/>
    <w:tmpl w:val="FE56E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B500CA"/>
    <w:multiLevelType w:val="multilevel"/>
    <w:tmpl w:val="E13EB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3C53A9"/>
    <w:multiLevelType w:val="hybridMultilevel"/>
    <w:tmpl w:val="8816273C"/>
    <w:lvl w:ilvl="0" w:tplc="9586DB1E">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7">
    <w:nsid w:val="70BB011B"/>
    <w:multiLevelType w:val="multilevel"/>
    <w:tmpl w:val="51C69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321A0C"/>
    <w:multiLevelType w:val="hybridMultilevel"/>
    <w:tmpl w:val="1A3CDD70"/>
    <w:lvl w:ilvl="0" w:tplc="2BC4527E">
      <w:start w:val="8"/>
      <w:numFmt w:val="bullet"/>
      <w:lvlText w:val="-"/>
      <w:lvlJc w:val="left"/>
      <w:pPr>
        <w:tabs>
          <w:tab w:val="num" w:pos="720"/>
        </w:tabs>
        <w:ind w:left="720" w:hanging="360"/>
      </w:pPr>
      <w:rPr>
        <w:rFonts w:ascii="Times New Roman" w:eastAsia="Times New Roman" w:hAnsi="Times New Roman"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4"/>
  </w:num>
  <w:num w:numId="3">
    <w:abstractNumId w:val="5"/>
  </w:num>
  <w:num w:numId="4">
    <w:abstractNumId w:val="7"/>
  </w:num>
  <w:num w:numId="5">
    <w:abstractNumId w:val="6"/>
  </w:num>
  <w:num w:numId="6">
    <w:abstractNumId w:val="0"/>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931666"/>
    <w:rsid w:val="00000D3C"/>
    <w:rsid w:val="00001412"/>
    <w:rsid w:val="00003B68"/>
    <w:rsid w:val="000052E6"/>
    <w:rsid w:val="00024D31"/>
    <w:rsid w:val="00031AF8"/>
    <w:rsid w:val="00031C6F"/>
    <w:rsid w:val="00033A6C"/>
    <w:rsid w:val="00037EC8"/>
    <w:rsid w:val="00044008"/>
    <w:rsid w:val="000525A9"/>
    <w:rsid w:val="00052F88"/>
    <w:rsid w:val="00053CBA"/>
    <w:rsid w:val="00060A5C"/>
    <w:rsid w:val="00065E8A"/>
    <w:rsid w:val="00072FA0"/>
    <w:rsid w:val="0007488C"/>
    <w:rsid w:val="00084EE5"/>
    <w:rsid w:val="000905D3"/>
    <w:rsid w:val="00093986"/>
    <w:rsid w:val="000951E7"/>
    <w:rsid w:val="0009673D"/>
    <w:rsid w:val="000A46E1"/>
    <w:rsid w:val="000A593A"/>
    <w:rsid w:val="000A5F9E"/>
    <w:rsid w:val="000B1DF1"/>
    <w:rsid w:val="000B4D7A"/>
    <w:rsid w:val="000D0FA5"/>
    <w:rsid w:val="000E1795"/>
    <w:rsid w:val="000E58CC"/>
    <w:rsid w:val="001030BD"/>
    <w:rsid w:val="00107696"/>
    <w:rsid w:val="00121242"/>
    <w:rsid w:val="00135316"/>
    <w:rsid w:val="00140C7C"/>
    <w:rsid w:val="00146560"/>
    <w:rsid w:val="00146893"/>
    <w:rsid w:val="0014732A"/>
    <w:rsid w:val="001567A5"/>
    <w:rsid w:val="001717AB"/>
    <w:rsid w:val="00171D94"/>
    <w:rsid w:val="00173291"/>
    <w:rsid w:val="00174512"/>
    <w:rsid w:val="00186688"/>
    <w:rsid w:val="00196C6B"/>
    <w:rsid w:val="001A09FD"/>
    <w:rsid w:val="001A24D7"/>
    <w:rsid w:val="001A27DA"/>
    <w:rsid w:val="001A5B7F"/>
    <w:rsid w:val="001A64F2"/>
    <w:rsid w:val="001C2D72"/>
    <w:rsid w:val="001C2F0A"/>
    <w:rsid w:val="001C656E"/>
    <w:rsid w:val="001D6E9F"/>
    <w:rsid w:val="001E0A69"/>
    <w:rsid w:val="001E18D6"/>
    <w:rsid w:val="001F576D"/>
    <w:rsid w:val="002041DE"/>
    <w:rsid w:val="00206AAB"/>
    <w:rsid w:val="0020792B"/>
    <w:rsid w:val="00221375"/>
    <w:rsid w:val="00223A6D"/>
    <w:rsid w:val="00232081"/>
    <w:rsid w:val="0024343A"/>
    <w:rsid w:val="002509B9"/>
    <w:rsid w:val="00254424"/>
    <w:rsid w:val="002647F8"/>
    <w:rsid w:val="00267FBC"/>
    <w:rsid w:val="002702E7"/>
    <w:rsid w:val="0028263C"/>
    <w:rsid w:val="00283A2E"/>
    <w:rsid w:val="00284A51"/>
    <w:rsid w:val="00290B6B"/>
    <w:rsid w:val="002911CA"/>
    <w:rsid w:val="0029149E"/>
    <w:rsid w:val="002B30BA"/>
    <w:rsid w:val="002B39F0"/>
    <w:rsid w:val="002E1B4D"/>
    <w:rsid w:val="002F01D8"/>
    <w:rsid w:val="002F4A01"/>
    <w:rsid w:val="002F689E"/>
    <w:rsid w:val="002F68BA"/>
    <w:rsid w:val="00303B48"/>
    <w:rsid w:val="00305B1B"/>
    <w:rsid w:val="00306348"/>
    <w:rsid w:val="00307807"/>
    <w:rsid w:val="00316C82"/>
    <w:rsid w:val="00324938"/>
    <w:rsid w:val="00330949"/>
    <w:rsid w:val="003420E8"/>
    <w:rsid w:val="003426B4"/>
    <w:rsid w:val="00347773"/>
    <w:rsid w:val="00352C62"/>
    <w:rsid w:val="00356D65"/>
    <w:rsid w:val="00370AFE"/>
    <w:rsid w:val="00377343"/>
    <w:rsid w:val="00384F97"/>
    <w:rsid w:val="00385A32"/>
    <w:rsid w:val="003A14DD"/>
    <w:rsid w:val="003A26F2"/>
    <w:rsid w:val="003C03BB"/>
    <w:rsid w:val="003D1B3E"/>
    <w:rsid w:val="003D2B2C"/>
    <w:rsid w:val="003D45BE"/>
    <w:rsid w:val="003E57AB"/>
    <w:rsid w:val="003E5E47"/>
    <w:rsid w:val="004176C6"/>
    <w:rsid w:val="00432D4D"/>
    <w:rsid w:val="00447151"/>
    <w:rsid w:val="0045224C"/>
    <w:rsid w:val="004607BD"/>
    <w:rsid w:val="004634E0"/>
    <w:rsid w:val="004654CD"/>
    <w:rsid w:val="00465E47"/>
    <w:rsid w:val="00475198"/>
    <w:rsid w:val="00475539"/>
    <w:rsid w:val="004A27BF"/>
    <w:rsid w:val="004A3484"/>
    <w:rsid w:val="004A55FA"/>
    <w:rsid w:val="004A7A07"/>
    <w:rsid w:val="004B50C9"/>
    <w:rsid w:val="004B5AB6"/>
    <w:rsid w:val="004E435B"/>
    <w:rsid w:val="004E78AA"/>
    <w:rsid w:val="004F3D62"/>
    <w:rsid w:val="004F7214"/>
    <w:rsid w:val="00502A4B"/>
    <w:rsid w:val="005070B7"/>
    <w:rsid w:val="00527A42"/>
    <w:rsid w:val="00536885"/>
    <w:rsid w:val="005469CA"/>
    <w:rsid w:val="00553CF6"/>
    <w:rsid w:val="005546A6"/>
    <w:rsid w:val="00563F44"/>
    <w:rsid w:val="0056457A"/>
    <w:rsid w:val="005662FA"/>
    <w:rsid w:val="00574842"/>
    <w:rsid w:val="005754BE"/>
    <w:rsid w:val="005834C4"/>
    <w:rsid w:val="005A3785"/>
    <w:rsid w:val="005A403D"/>
    <w:rsid w:val="005B1525"/>
    <w:rsid w:val="005C5783"/>
    <w:rsid w:val="005C6F67"/>
    <w:rsid w:val="005D0128"/>
    <w:rsid w:val="005D29E5"/>
    <w:rsid w:val="005D2DA5"/>
    <w:rsid w:val="005D63C8"/>
    <w:rsid w:val="005D7FE7"/>
    <w:rsid w:val="005E7505"/>
    <w:rsid w:val="005F3650"/>
    <w:rsid w:val="00605E52"/>
    <w:rsid w:val="00610D21"/>
    <w:rsid w:val="00622172"/>
    <w:rsid w:val="00625554"/>
    <w:rsid w:val="00636074"/>
    <w:rsid w:val="00646E6F"/>
    <w:rsid w:val="0065103B"/>
    <w:rsid w:val="00656189"/>
    <w:rsid w:val="00657ED5"/>
    <w:rsid w:val="006643C2"/>
    <w:rsid w:val="0066735D"/>
    <w:rsid w:val="00671E24"/>
    <w:rsid w:val="00674F6A"/>
    <w:rsid w:val="0067564A"/>
    <w:rsid w:val="00676F46"/>
    <w:rsid w:val="00694839"/>
    <w:rsid w:val="00696A0F"/>
    <w:rsid w:val="006A589C"/>
    <w:rsid w:val="006B183C"/>
    <w:rsid w:val="006C3C9F"/>
    <w:rsid w:val="006D05A2"/>
    <w:rsid w:val="006D53DF"/>
    <w:rsid w:val="006E0A9A"/>
    <w:rsid w:val="006E4737"/>
    <w:rsid w:val="006E6D77"/>
    <w:rsid w:val="006E7996"/>
    <w:rsid w:val="006F2A02"/>
    <w:rsid w:val="00701660"/>
    <w:rsid w:val="007025A0"/>
    <w:rsid w:val="00702F81"/>
    <w:rsid w:val="00705C83"/>
    <w:rsid w:val="0070634A"/>
    <w:rsid w:val="007115FA"/>
    <w:rsid w:val="00725AB4"/>
    <w:rsid w:val="00734A4B"/>
    <w:rsid w:val="007363BB"/>
    <w:rsid w:val="00742C13"/>
    <w:rsid w:val="007455B5"/>
    <w:rsid w:val="0075377B"/>
    <w:rsid w:val="00773E17"/>
    <w:rsid w:val="00774CD7"/>
    <w:rsid w:val="007A075A"/>
    <w:rsid w:val="007A5B4C"/>
    <w:rsid w:val="007A7FCC"/>
    <w:rsid w:val="007B148A"/>
    <w:rsid w:val="007B3F12"/>
    <w:rsid w:val="007C4335"/>
    <w:rsid w:val="007E06FD"/>
    <w:rsid w:val="007E2F52"/>
    <w:rsid w:val="008015D2"/>
    <w:rsid w:val="00803689"/>
    <w:rsid w:val="00827D06"/>
    <w:rsid w:val="00840E6A"/>
    <w:rsid w:val="00842D1C"/>
    <w:rsid w:val="00843792"/>
    <w:rsid w:val="00843EB3"/>
    <w:rsid w:val="00844DAD"/>
    <w:rsid w:val="008530B3"/>
    <w:rsid w:val="00854C61"/>
    <w:rsid w:val="00860211"/>
    <w:rsid w:val="008607FC"/>
    <w:rsid w:val="00881185"/>
    <w:rsid w:val="008A1B04"/>
    <w:rsid w:val="008B16BB"/>
    <w:rsid w:val="008B7F43"/>
    <w:rsid w:val="008C2B6E"/>
    <w:rsid w:val="008D066B"/>
    <w:rsid w:val="008D4E75"/>
    <w:rsid w:val="008D5DC3"/>
    <w:rsid w:val="008E356C"/>
    <w:rsid w:val="008F0726"/>
    <w:rsid w:val="008F123D"/>
    <w:rsid w:val="00902213"/>
    <w:rsid w:val="00902FB3"/>
    <w:rsid w:val="00907B26"/>
    <w:rsid w:val="00931666"/>
    <w:rsid w:val="00935386"/>
    <w:rsid w:val="00937FB7"/>
    <w:rsid w:val="00940869"/>
    <w:rsid w:val="0094311D"/>
    <w:rsid w:val="00953B66"/>
    <w:rsid w:val="009555EB"/>
    <w:rsid w:val="009575E7"/>
    <w:rsid w:val="00975A94"/>
    <w:rsid w:val="00975EAD"/>
    <w:rsid w:val="00990B5F"/>
    <w:rsid w:val="00994B5A"/>
    <w:rsid w:val="00994CDC"/>
    <w:rsid w:val="009A664A"/>
    <w:rsid w:val="009B31C0"/>
    <w:rsid w:val="009B61DF"/>
    <w:rsid w:val="009B6823"/>
    <w:rsid w:val="009D02DF"/>
    <w:rsid w:val="009D5D05"/>
    <w:rsid w:val="009D5F3F"/>
    <w:rsid w:val="009E2655"/>
    <w:rsid w:val="009E2E6D"/>
    <w:rsid w:val="009E3A92"/>
    <w:rsid w:val="009E7309"/>
    <w:rsid w:val="00A0024C"/>
    <w:rsid w:val="00A06E5D"/>
    <w:rsid w:val="00A10F29"/>
    <w:rsid w:val="00A22B9B"/>
    <w:rsid w:val="00A23E23"/>
    <w:rsid w:val="00A33855"/>
    <w:rsid w:val="00A36BDC"/>
    <w:rsid w:val="00A37685"/>
    <w:rsid w:val="00A5190A"/>
    <w:rsid w:val="00A63FE5"/>
    <w:rsid w:val="00A736F9"/>
    <w:rsid w:val="00A756D3"/>
    <w:rsid w:val="00A81B16"/>
    <w:rsid w:val="00A878E9"/>
    <w:rsid w:val="00A9039F"/>
    <w:rsid w:val="00A919E9"/>
    <w:rsid w:val="00A9592D"/>
    <w:rsid w:val="00A97A36"/>
    <w:rsid w:val="00AB2F37"/>
    <w:rsid w:val="00AB3609"/>
    <w:rsid w:val="00AC6825"/>
    <w:rsid w:val="00AC7723"/>
    <w:rsid w:val="00AD078B"/>
    <w:rsid w:val="00AD15E5"/>
    <w:rsid w:val="00AE3345"/>
    <w:rsid w:val="00AE3879"/>
    <w:rsid w:val="00AE5C14"/>
    <w:rsid w:val="00AF4FD9"/>
    <w:rsid w:val="00AF5D9D"/>
    <w:rsid w:val="00AF6432"/>
    <w:rsid w:val="00B02098"/>
    <w:rsid w:val="00B071A9"/>
    <w:rsid w:val="00B079FA"/>
    <w:rsid w:val="00B12637"/>
    <w:rsid w:val="00B2079F"/>
    <w:rsid w:val="00B25570"/>
    <w:rsid w:val="00B26D7E"/>
    <w:rsid w:val="00B34579"/>
    <w:rsid w:val="00B34CDF"/>
    <w:rsid w:val="00B36684"/>
    <w:rsid w:val="00B4049E"/>
    <w:rsid w:val="00B4767C"/>
    <w:rsid w:val="00B57478"/>
    <w:rsid w:val="00B631A4"/>
    <w:rsid w:val="00B663AF"/>
    <w:rsid w:val="00B671AF"/>
    <w:rsid w:val="00B769A9"/>
    <w:rsid w:val="00B935B4"/>
    <w:rsid w:val="00BA5D21"/>
    <w:rsid w:val="00BB2F76"/>
    <w:rsid w:val="00BB3D33"/>
    <w:rsid w:val="00BB76D4"/>
    <w:rsid w:val="00BC1A40"/>
    <w:rsid w:val="00BC475F"/>
    <w:rsid w:val="00BD1F71"/>
    <w:rsid w:val="00BD3130"/>
    <w:rsid w:val="00BD6BEC"/>
    <w:rsid w:val="00BD6BF4"/>
    <w:rsid w:val="00BD7B63"/>
    <w:rsid w:val="00BE690C"/>
    <w:rsid w:val="00C05F88"/>
    <w:rsid w:val="00C07576"/>
    <w:rsid w:val="00C11649"/>
    <w:rsid w:val="00C17E49"/>
    <w:rsid w:val="00C2517A"/>
    <w:rsid w:val="00C30CA7"/>
    <w:rsid w:val="00C4059B"/>
    <w:rsid w:val="00C46E11"/>
    <w:rsid w:val="00C50700"/>
    <w:rsid w:val="00C54D7E"/>
    <w:rsid w:val="00C611AC"/>
    <w:rsid w:val="00C63A47"/>
    <w:rsid w:val="00C82F60"/>
    <w:rsid w:val="00C85516"/>
    <w:rsid w:val="00C942B3"/>
    <w:rsid w:val="00C97C88"/>
    <w:rsid w:val="00CA19BA"/>
    <w:rsid w:val="00CA29ED"/>
    <w:rsid w:val="00CA3FF9"/>
    <w:rsid w:val="00CA5B3D"/>
    <w:rsid w:val="00CB2D9D"/>
    <w:rsid w:val="00CB3748"/>
    <w:rsid w:val="00CC1325"/>
    <w:rsid w:val="00CC476F"/>
    <w:rsid w:val="00CC5865"/>
    <w:rsid w:val="00CD2C90"/>
    <w:rsid w:val="00CD5A7E"/>
    <w:rsid w:val="00CE1ACE"/>
    <w:rsid w:val="00CE2742"/>
    <w:rsid w:val="00CF05C8"/>
    <w:rsid w:val="00D07022"/>
    <w:rsid w:val="00D17453"/>
    <w:rsid w:val="00D264D7"/>
    <w:rsid w:val="00D32865"/>
    <w:rsid w:val="00D3535C"/>
    <w:rsid w:val="00D43D39"/>
    <w:rsid w:val="00D4625D"/>
    <w:rsid w:val="00D505C0"/>
    <w:rsid w:val="00D50FC6"/>
    <w:rsid w:val="00D52938"/>
    <w:rsid w:val="00D6187E"/>
    <w:rsid w:val="00D6598C"/>
    <w:rsid w:val="00D7522D"/>
    <w:rsid w:val="00D77358"/>
    <w:rsid w:val="00D84539"/>
    <w:rsid w:val="00D85F13"/>
    <w:rsid w:val="00D91CF2"/>
    <w:rsid w:val="00D92BC2"/>
    <w:rsid w:val="00DB5B14"/>
    <w:rsid w:val="00DC1195"/>
    <w:rsid w:val="00DC46AF"/>
    <w:rsid w:val="00DD18B5"/>
    <w:rsid w:val="00DE3689"/>
    <w:rsid w:val="00E04E4D"/>
    <w:rsid w:val="00E06374"/>
    <w:rsid w:val="00E1726B"/>
    <w:rsid w:val="00E237C1"/>
    <w:rsid w:val="00E255B6"/>
    <w:rsid w:val="00E32659"/>
    <w:rsid w:val="00E3356B"/>
    <w:rsid w:val="00E51DBE"/>
    <w:rsid w:val="00E53483"/>
    <w:rsid w:val="00E557E0"/>
    <w:rsid w:val="00E72F18"/>
    <w:rsid w:val="00E75B1B"/>
    <w:rsid w:val="00E83B09"/>
    <w:rsid w:val="00E977DE"/>
    <w:rsid w:val="00EA1601"/>
    <w:rsid w:val="00EA1AA1"/>
    <w:rsid w:val="00EA331D"/>
    <w:rsid w:val="00EA3BB9"/>
    <w:rsid w:val="00EA539A"/>
    <w:rsid w:val="00EA7909"/>
    <w:rsid w:val="00EC71E7"/>
    <w:rsid w:val="00EE0844"/>
    <w:rsid w:val="00EE086F"/>
    <w:rsid w:val="00EE0934"/>
    <w:rsid w:val="00EE40B9"/>
    <w:rsid w:val="00EE5E07"/>
    <w:rsid w:val="00EE70C6"/>
    <w:rsid w:val="00EE7CCE"/>
    <w:rsid w:val="00EF035B"/>
    <w:rsid w:val="00EF69B8"/>
    <w:rsid w:val="00EF7156"/>
    <w:rsid w:val="00F0067A"/>
    <w:rsid w:val="00F007B8"/>
    <w:rsid w:val="00F071DA"/>
    <w:rsid w:val="00F15335"/>
    <w:rsid w:val="00F166EA"/>
    <w:rsid w:val="00F24382"/>
    <w:rsid w:val="00F25BAC"/>
    <w:rsid w:val="00F453E5"/>
    <w:rsid w:val="00F46F2A"/>
    <w:rsid w:val="00F47CA4"/>
    <w:rsid w:val="00F53108"/>
    <w:rsid w:val="00F54C4D"/>
    <w:rsid w:val="00F55426"/>
    <w:rsid w:val="00F61E11"/>
    <w:rsid w:val="00F812DA"/>
    <w:rsid w:val="00F81542"/>
    <w:rsid w:val="00F81C87"/>
    <w:rsid w:val="00F8583B"/>
    <w:rsid w:val="00FA5998"/>
    <w:rsid w:val="00FB2BF0"/>
    <w:rsid w:val="00FC45D7"/>
    <w:rsid w:val="00FD5B1C"/>
    <w:rsid w:val="00FD5FF5"/>
    <w:rsid w:val="00FD7354"/>
    <w:rsid w:val="00FE4B8E"/>
    <w:rsid w:val="00FE50D1"/>
    <w:rsid w:val="00FE53D5"/>
    <w:rsid w:val="00FE6154"/>
    <w:rsid w:val="00FE7FB8"/>
    <w:rsid w:val="00FF0C47"/>
    <w:rsid w:val="00FF10EC"/>
    <w:rsid w:val="00FF205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C63A47"/>
    <w:rPr>
      <w:sz w:val="24"/>
      <w:szCs w:val="24"/>
    </w:rPr>
  </w:style>
  <w:style w:type="paragraph" w:styleId="Antrat1">
    <w:name w:val="heading 1"/>
    <w:basedOn w:val="prastasis"/>
    <w:next w:val="prastasis"/>
    <w:qFormat/>
    <w:rsid w:val="00AB2F37"/>
    <w:pPr>
      <w:keepNext/>
      <w:outlineLvl w:val="0"/>
    </w:pPr>
    <w:rPr>
      <w:szCs w:val="20"/>
      <w:lang w:eastAsia="en-US"/>
    </w:rPr>
  </w:style>
  <w:style w:type="paragraph" w:styleId="Antrat2">
    <w:name w:val="heading 2"/>
    <w:basedOn w:val="prastasis"/>
    <w:next w:val="prastasis"/>
    <w:qFormat/>
    <w:rsid w:val="00AB2F37"/>
    <w:pPr>
      <w:keepNext/>
      <w:outlineLvl w:val="1"/>
    </w:pPr>
    <w:rPr>
      <w:b/>
      <w:szCs w:val="20"/>
      <w:lang w:eastAsia="en-US"/>
    </w:rPr>
  </w:style>
  <w:style w:type="paragraph" w:styleId="Antrat3">
    <w:name w:val="heading 3"/>
    <w:basedOn w:val="prastasis"/>
    <w:next w:val="prastasis"/>
    <w:qFormat/>
    <w:rsid w:val="00AB2F37"/>
    <w:pPr>
      <w:keepNext/>
      <w:jc w:val="center"/>
      <w:outlineLvl w:val="2"/>
    </w:pPr>
    <w:rPr>
      <w:rFonts w:eastAsia="Arial Unicode MS"/>
      <w:b/>
      <w:bCs/>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link w:val="PoratDiagrama"/>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basedOn w:val="Numatytasispastraiposriftas"/>
    <w:uiPriority w:val="99"/>
    <w:rsid w:val="00842D1C"/>
    <w:rPr>
      <w:color w:val="0000FF"/>
      <w:u w:val="single"/>
    </w:rPr>
  </w:style>
  <w:style w:type="paragraph" w:styleId="HTMLiankstoformatuotas">
    <w:name w:val="HTML Preformatted"/>
    <w:basedOn w:val="prastasis"/>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rastasistinklapis">
    <w:name w:val="Normal (Web)"/>
    <w:basedOn w:val="prastasis"/>
    <w:uiPriority w:val="99"/>
    <w:rsid w:val="00186688"/>
    <w:pPr>
      <w:spacing w:before="100" w:beforeAutospacing="1" w:after="100" w:afterAutospacing="1"/>
    </w:pPr>
  </w:style>
  <w:style w:type="character" w:customStyle="1" w:styleId="subgrouptop">
    <w:name w:val="subgroup_top"/>
    <w:basedOn w:val="Numatytasispastraiposriftas"/>
    <w:rsid w:val="00316C82"/>
  </w:style>
  <w:style w:type="paragraph" w:styleId="Pagrindinistekstas2">
    <w:name w:val="Body Text 2"/>
    <w:basedOn w:val="prastasis"/>
    <w:rsid w:val="00AB2F37"/>
    <w:rPr>
      <w:szCs w:val="20"/>
      <w:lang w:eastAsia="en-US"/>
    </w:rPr>
  </w:style>
  <w:style w:type="paragraph" w:customStyle="1" w:styleId="a">
    <w:basedOn w:val="prastasis"/>
    <w:rsid w:val="00AF5D9D"/>
    <w:pPr>
      <w:spacing w:after="160" w:line="240" w:lineRule="exact"/>
    </w:pPr>
    <w:rPr>
      <w:rFonts w:ascii="Tahoma" w:hAnsi="Tahoma"/>
      <w:sz w:val="20"/>
      <w:szCs w:val="20"/>
      <w:lang w:val="en-US" w:eastAsia="en-US"/>
    </w:rPr>
  </w:style>
  <w:style w:type="paragraph" w:customStyle="1" w:styleId="Stilius2">
    <w:name w:val="Stilius2"/>
    <w:basedOn w:val="Antrat"/>
    <w:rsid w:val="00F15335"/>
    <w:pPr>
      <w:numPr>
        <w:ilvl w:val="3"/>
        <w:numId w:val="7"/>
      </w:numPr>
      <w:tabs>
        <w:tab w:val="clear" w:pos="1440"/>
        <w:tab w:val="num" w:pos="360"/>
        <w:tab w:val="num" w:pos="2880"/>
      </w:tabs>
      <w:spacing w:before="0" w:after="0"/>
      <w:ind w:left="720" w:firstLine="0"/>
      <w:jc w:val="both"/>
    </w:pPr>
    <w:rPr>
      <w:rFonts w:eastAsia="Batang"/>
      <w:b w:val="0"/>
      <w:sz w:val="24"/>
      <w:lang w:eastAsia="ko-KR"/>
    </w:rPr>
  </w:style>
  <w:style w:type="paragraph" w:styleId="Antrat">
    <w:name w:val="caption"/>
    <w:basedOn w:val="prastasis"/>
    <w:next w:val="prastasis"/>
    <w:qFormat/>
    <w:rsid w:val="00F15335"/>
    <w:pPr>
      <w:spacing w:before="120" w:after="120"/>
    </w:pPr>
    <w:rPr>
      <w:b/>
      <w:bCs/>
      <w:sz w:val="20"/>
      <w:szCs w:val="20"/>
    </w:rPr>
  </w:style>
  <w:style w:type="paragraph" w:styleId="Debesliotekstas">
    <w:name w:val="Balloon Text"/>
    <w:basedOn w:val="prastasis"/>
    <w:semiHidden/>
    <w:rsid w:val="00475198"/>
    <w:rPr>
      <w:rFonts w:ascii="Tahoma" w:hAnsi="Tahoma" w:cs="Tahoma"/>
      <w:sz w:val="16"/>
      <w:szCs w:val="16"/>
    </w:rPr>
  </w:style>
  <w:style w:type="paragraph" w:styleId="Betarp">
    <w:name w:val="No Spacing"/>
    <w:uiPriority w:val="1"/>
    <w:qFormat/>
    <w:rsid w:val="00D264D7"/>
    <w:rPr>
      <w:rFonts w:ascii="Calibri" w:eastAsia="Calibri" w:hAnsi="Calibri"/>
      <w:sz w:val="22"/>
      <w:szCs w:val="22"/>
      <w:lang w:eastAsia="en-US"/>
    </w:rPr>
  </w:style>
  <w:style w:type="paragraph" w:customStyle="1" w:styleId="Default">
    <w:name w:val="Default"/>
    <w:rsid w:val="001E0A69"/>
    <w:pPr>
      <w:autoSpaceDE w:val="0"/>
      <w:autoSpaceDN w:val="0"/>
      <w:adjustRightInd w:val="0"/>
    </w:pPr>
    <w:rPr>
      <w:color w:val="000000"/>
      <w:sz w:val="24"/>
      <w:szCs w:val="24"/>
    </w:rPr>
  </w:style>
  <w:style w:type="character" w:customStyle="1" w:styleId="apple-converted-space">
    <w:name w:val="apple-converted-space"/>
    <w:basedOn w:val="Numatytasispastraiposriftas"/>
    <w:rsid w:val="007A075A"/>
  </w:style>
  <w:style w:type="character" w:customStyle="1" w:styleId="AntratsDiagrama">
    <w:name w:val="Antraštės Diagrama"/>
    <w:basedOn w:val="Numatytasispastraiposriftas"/>
    <w:link w:val="Antrats"/>
    <w:rsid w:val="00BD7B63"/>
    <w:rPr>
      <w:sz w:val="24"/>
      <w:szCs w:val="24"/>
    </w:rPr>
  </w:style>
  <w:style w:type="character" w:customStyle="1" w:styleId="PoratDiagrama">
    <w:name w:val="Poraštė Diagrama"/>
    <w:basedOn w:val="Numatytasispastraiposriftas"/>
    <w:link w:val="Porat"/>
    <w:rsid w:val="00BD7B63"/>
    <w:rPr>
      <w:sz w:val="24"/>
      <w:szCs w:val="24"/>
    </w:rPr>
  </w:style>
  <w:style w:type="character" w:styleId="Puslapioinaosnuoroda">
    <w:name w:val="footnote reference"/>
    <w:basedOn w:val="Numatytasispastraiposriftas"/>
    <w:uiPriority w:val="99"/>
    <w:unhideWhenUsed/>
    <w:rsid w:val="00BD7B63"/>
    <w:rPr>
      <w:vertAlign w:val="superscript"/>
    </w:rPr>
  </w:style>
  <w:style w:type="character" w:styleId="Grietas">
    <w:name w:val="Strong"/>
    <w:basedOn w:val="Numatytasispastraiposriftas"/>
    <w:uiPriority w:val="22"/>
    <w:qFormat/>
    <w:rsid w:val="00BD7B63"/>
    <w:rPr>
      <w:b/>
      <w:bCs/>
    </w:rPr>
  </w:style>
  <w:style w:type="character" w:styleId="Perirtashipersaitas">
    <w:name w:val="FollowedHyperlink"/>
    <w:basedOn w:val="Numatytasispastraiposriftas"/>
    <w:rsid w:val="00EA3BB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2461335">
      <w:bodyDiv w:val="1"/>
      <w:marLeft w:val="0"/>
      <w:marRight w:val="0"/>
      <w:marTop w:val="0"/>
      <w:marBottom w:val="0"/>
      <w:divBdr>
        <w:top w:val="none" w:sz="0" w:space="0" w:color="auto"/>
        <w:left w:val="none" w:sz="0" w:space="0" w:color="auto"/>
        <w:bottom w:val="none" w:sz="0" w:space="0" w:color="auto"/>
        <w:right w:val="none" w:sz="0" w:space="0" w:color="auto"/>
      </w:divBdr>
    </w:div>
    <w:div w:id="148789620">
      <w:bodyDiv w:val="1"/>
      <w:marLeft w:val="0"/>
      <w:marRight w:val="0"/>
      <w:marTop w:val="0"/>
      <w:marBottom w:val="0"/>
      <w:divBdr>
        <w:top w:val="none" w:sz="0" w:space="0" w:color="auto"/>
        <w:left w:val="none" w:sz="0" w:space="0" w:color="auto"/>
        <w:bottom w:val="none" w:sz="0" w:space="0" w:color="auto"/>
        <w:right w:val="none" w:sz="0" w:space="0" w:color="auto"/>
      </w:divBdr>
    </w:div>
    <w:div w:id="361899320">
      <w:bodyDiv w:val="1"/>
      <w:marLeft w:val="0"/>
      <w:marRight w:val="0"/>
      <w:marTop w:val="0"/>
      <w:marBottom w:val="0"/>
      <w:divBdr>
        <w:top w:val="none" w:sz="0" w:space="0" w:color="auto"/>
        <w:left w:val="none" w:sz="0" w:space="0" w:color="auto"/>
        <w:bottom w:val="none" w:sz="0" w:space="0" w:color="auto"/>
        <w:right w:val="none" w:sz="0" w:space="0" w:color="auto"/>
      </w:divBdr>
    </w:div>
    <w:div w:id="808860550">
      <w:bodyDiv w:val="1"/>
      <w:marLeft w:val="0"/>
      <w:marRight w:val="0"/>
      <w:marTop w:val="0"/>
      <w:marBottom w:val="0"/>
      <w:divBdr>
        <w:top w:val="none" w:sz="0" w:space="0" w:color="auto"/>
        <w:left w:val="none" w:sz="0" w:space="0" w:color="auto"/>
        <w:bottom w:val="none" w:sz="0" w:space="0" w:color="auto"/>
        <w:right w:val="none" w:sz="0" w:space="0" w:color="auto"/>
      </w:divBdr>
    </w:div>
    <w:div w:id="962662049">
      <w:bodyDiv w:val="1"/>
      <w:marLeft w:val="0"/>
      <w:marRight w:val="0"/>
      <w:marTop w:val="0"/>
      <w:marBottom w:val="0"/>
      <w:divBdr>
        <w:top w:val="none" w:sz="0" w:space="0" w:color="auto"/>
        <w:left w:val="none" w:sz="0" w:space="0" w:color="auto"/>
        <w:bottom w:val="none" w:sz="0" w:space="0" w:color="auto"/>
        <w:right w:val="none" w:sz="0" w:space="0" w:color="auto"/>
      </w:divBdr>
    </w:div>
    <w:div w:id="1427771529">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497454870">
      <w:bodyDiv w:val="1"/>
      <w:marLeft w:val="0"/>
      <w:marRight w:val="0"/>
      <w:marTop w:val="0"/>
      <w:marBottom w:val="0"/>
      <w:divBdr>
        <w:top w:val="none" w:sz="0" w:space="0" w:color="auto"/>
        <w:left w:val="none" w:sz="0" w:space="0" w:color="auto"/>
        <w:bottom w:val="none" w:sz="0" w:space="0" w:color="auto"/>
        <w:right w:val="none" w:sz="0" w:space="0" w:color="auto"/>
      </w:divBdr>
    </w:div>
    <w:div w:id="1500459578">
      <w:bodyDiv w:val="1"/>
      <w:marLeft w:val="0"/>
      <w:marRight w:val="0"/>
      <w:marTop w:val="0"/>
      <w:marBottom w:val="0"/>
      <w:divBdr>
        <w:top w:val="none" w:sz="0" w:space="0" w:color="auto"/>
        <w:left w:val="none" w:sz="0" w:space="0" w:color="auto"/>
        <w:bottom w:val="none" w:sz="0" w:space="0" w:color="auto"/>
        <w:right w:val="none" w:sz="0" w:space="0" w:color="auto"/>
      </w:divBdr>
    </w:div>
    <w:div w:id="1501967719">
      <w:bodyDiv w:val="1"/>
      <w:marLeft w:val="0"/>
      <w:marRight w:val="0"/>
      <w:marTop w:val="0"/>
      <w:marBottom w:val="0"/>
      <w:divBdr>
        <w:top w:val="none" w:sz="0" w:space="0" w:color="auto"/>
        <w:left w:val="none" w:sz="0" w:space="0" w:color="auto"/>
        <w:bottom w:val="none" w:sz="0" w:space="0" w:color="auto"/>
        <w:right w:val="none" w:sz="0" w:space="0" w:color="auto"/>
      </w:divBdr>
    </w:div>
    <w:div w:id="2127192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BF41D2C35D24" TargetMode="External"/><Relationship Id="rId13" Type="http://schemas.openxmlformats.org/officeDocument/2006/relationships/hyperlink" Target="https://marijampole.lt/go.php/lit/Leidimo-vaziuoti-didziagabarite-ir-ar-sunkiasvore-transporto-priemone-ar-jostransporto-priemones-keitimas/1" TargetMode="External"/><Relationship Id="rId18" Type="http://schemas.openxmlformats.org/officeDocument/2006/relationships/header" Target="header1.xm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3.lrs.lt/pls/inter3/dokpaieska.showdoc_l?p_id=331540&amp;p_query=&amp;p_tr2=" TargetMode="External"/><Relationship Id="rId12" Type="http://schemas.openxmlformats.org/officeDocument/2006/relationships/hyperlink" Target="https://www.epaslaugos.lt/portal/service/43641/23640" TargetMode="External"/><Relationship Id="rId17" Type="http://schemas.openxmlformats.org/officeDocument/2006/relationships/image" Target="media/image1.jpeg"/><Relationship Id="rId25" Type="http://schemas.openxmlformats.org/officeDocument/2006/relationships/hyperlink" Target="mailto:administracija@marijampole.lt" TargetMode="External"/><Relationship Id="rId2" Type="http://schemas.openxmlformats.org/officeDocument/2006/relationships/styles" Target="styles.xml"/><Relationship Id="rId16" Type="http://schemas.openxmlformats.org/officeDocument/2006/relationships/hyperlink" Target="mailto:jonas.kurtinaitis@marijampole.lt" TargetMode="External"/><Relationship Id="rId20" Type="http://schemas.openxmlformats.org/officeDocument/2006/relationships/header" Target="header2.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eisineinformacija.lt/marijampole/Default.aspx?Id=3&amp;DocId=38184" TargetMode="External"/><Relationship Id="rId24" Type="http://schemas.openxmlformats.org/officeDocument/2006/relationships/hyperlink" Target="mailto:aurika.pielikiene@marijampole.lt" TargetMode="External"/><Relationship Id="rId5" Type="http://schemas.openxmlformats.org/officeDocument/2006/relationships/footnotes" Target="footnotes.xml"/><Relationship Id="rId15" Type="http://schemas.openxmlformats.org/officeDocument/2006/relationships/hyperlink" Target="mailto:aurika.pielikiene@marijampole.lt" TargetMode="External"/><Relationship Id="rId23" Type="http://schemas.openxmlformats.org/officeDocument/2006/relationships/hyperlink" Target="mailto:administracija@marijampole.lt" TargetMode="External"/><Relationship Id="rId28" Type="http://schemas.openxmlformats.org/officeDocument/2006/relationships/footer" Target="footer4.xml"/><Relationship Id="rId10" Type="http://schemas.openxmlformats.org/officeDocument/2006/relationships/hyperlink" Target="https://www.e-tar.lt/portal/lt/legalActEditions/TAR.A7D82E8EDC6B?faces-redirect=tru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3.lrs.lt/pls/inter3/dokpaieska.showdoc_l?p_id=334712&amp;p_query=&amp;p_tr2=" TargetMode="External"/><Relationship Id="rId14" Type="http://schemas.openxmlformats.org/officeDocument/2006/relationships/hyperlink" Target="mailto:hendrikas.nagrodskis@marijampole.lt" TargetMode="External"/><Relationship Id="rId22" Type="http://schemas.openxmlformats.org/officeDocument/2006/relationships/hyperlink" Target="mailto:aurika.pielikiene@marijampole.lt" TargetMode="External"/><Relationship Id="rId27" Type="http://schemas.openxmlformats.org/officeDocument/2006/relationships/header" Target="header3.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Admin_dir_isak.dot</Template>
  <TotalTime>38</TotalTime>
  <Pages>7</Pages>
  <Words>7001</Words>
  <Characters>3992</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10972</CharactersWithSpaces>
  <SharedDoc>false</SharedDoc>
  <HLinks>
    <vt:vector size="66" baseType="variant">
      <vt:variant>
        <vt:i4>6750285</vt:i4>
      </vt:variant>
      <vt:variant>
        <vt:i4>33</vt:i4>
      </vt:variant>
      <vt:variant>
        <vt:i4>0</vt:i4>
      </vt:variant>
      <vt:variant>
        <vt:i4>5</vt:i4>
      </vt:variant>
      <vt:variant>
        <vt:lpwstr>mailto:administracija@marijampole.lt</vt:lpwstr>
      </vt:variant>
      <vt:variant>
        <vt:lpwstr/>
      </vt:variant>
      <vt:variant>
        <vt:i4>2359383</vt:i4>
      </vt:variant>
      <vt:variant>
        <vt:i4>30</vt:i4>
      </vt:variant>
      <vt:variant>
        <vt:i4>0</vt:i4>
      </vt:variant>
      <vt:variant>
        <vt:i4>5</vt:i4>
      </vt:variant>
      <vt:variant>
        <vt:lpwstr>mailto:aurika.pielikiene@marijampole.lt</vt:lpwstr>
      </vt:variant>
      <vt:variant>
        <vt:lpwstr/>
      </vt:variant>
      <vt:variant>
        <vt:i4>6750285</vt:i4>
      </vt:variant>
      <vt:variant>
        <vt:i4>27</vt:i4>
      </vt:variant>
      <vt:variant>
        <vt:i4>0</vt:i4>
      </vt:variant>
      <vt:variant>
        <vt:i4>5</vt:i4>
      </vt:variant>
      <vt:variant>
        <vt:lpwstr>mailto:administracija@marijampole.lt</vt:lpwstr>
      </vt:variant>
      <vt:variant>
        <vt:lpwstr/>
      </vt:variant>
      <vt:variant>
        <vt:i4>2359383</vt:i4>
      </vt:variant>
      <vt:variant>
        <vt:i4>24</vt:i4>
      </vt:variant>
      <vt:variant>
        <vt:i4>0</vt:i4>
      </vt:variant>
      <vt:variant>
        <vt:i4>5</vt:i4>
      </vt:variant>
      <vt:variant>
        <vt:lpwstr>mailto:aurika.pielikiene@marijampole.lt</vt:lpwstr>
      </vt:variant>
      <vt:variant>
        <vt:lpwstr/>
      </vt:variant>
      <vt:variant>
        <vt:i4>917540</vt:i4>
      </vt:variant>
      <vt:variant>
        <vt:i4>21</vt:i4>
      </vt:variant>
      <vt:variant>
        <vt:i4>0</vt:i4>
      </vt:variant>
      <vt:variant>
        <vt:i4>5</vt:i4>
      </vt:variant>
      <vt:variant>
        <vt:lpwstr>mailto:ada@ada.lt</vt:lpwstr>
      </vt:variant>
      <vt:variant>
        <vt:lpwstr/>
      </vt:variant>
      <vt:variant>
        <vt:i4>65663</vt:i4>
      </vt:variant>
      <vt:variant>
        <vt:i4>18</vt:i4>
      </vt:variant>
      <vt:variant>
        <vt:i4>0</vt:i4>
      </vt:variant>
      <vt:variant>
        <vt:i4>5</vt:i4>
      </vt:variant>
      <vt:variant>
        <vt:lpwstr>mailto:duomenu.apsauga@marijampole.lt</vt:lpwstr>
      </vt:variant>
      <vt:variant>
        <vt:lpwstr/>
      </vt:variant>
      <vt:variant>
        <vt:i4>6750285</vt:i4>
      </vt:variant>
      <vt:variant>
        <vt:i4>15</vt:i4>
      </vt:variant>
      <vt:variant>
        <vt:i4>0</vt:i4>
      </vt:variant>
      <vt:variant>
        <vt:i4>5</vt:i4>
      </vt:variant>
      <vt:variant>
        <vt:lpwstr>mailto:administracija@marijampole.lt</vt:lpwstr>
      </vt:variant>
      <vt:variant>
        <vt:lpwstr/>
      </vt:variant>
      <vt:variant>
        <vt:i4>2359383</vt:i4>
      </vt:variant>
      <vt:variant>
        <vt:i4>12</vt:i4>
      </vt:variant>
      <vt:variant>
        <vt:i4>0</vt:i4>
      </vt:variant>
      <vt:variant>
        <vt:i4>5</vt:i4>
      </vt:variant>
      <vt:variant>
        <vt:lpwstr>mailto:aurika.pielikiene@marijampole.lt</vt:lpwstr>
      </vt:variant>
      <vt:variant>
        <vt:lpwstr/>
      </vt:variant>
      <vt:variant>
        <vt:i4>1900668</vt:i4>
      </vt:variant>
      <vt:variant>
        <vt:i4>9</vt:i4>
      </vt:variant>
      <vt:variant>
        <vt:i4>0</vt:i4>
      </vt:variant>
      <vt:variant>
        <vt:i4>5</vt:i4>
      </vt:variant>
      <vt:variant>
        <vt:lpwstr>mailto:hendrikas.nagrodskis@marijampole.lt</vt:lpwstr>
      </vt:variant>
      <vt:variant>
        <vt:lpwstr/>
      </vt:variant>
      <vt:variant>
        <vt:i4>4456524</vt:i4>
      </vt:variant>
      <vt:variant>
        <vt:i4>6</vt:i4>
      </vt:variant>
      <vt:variant>
        <vt:i4>0</vt:i4>
      </vt:variant>
      <vt:variant>
        <vt:i4>5</vt:i4>
      </vt:variant>
      <vt:variant>
        <vt:lpwstr>http://www3.lrs.lt/pls/inter3/dokpaieska.showdoc_l?p_id=334712&amp;p_query=&amp;p_tr2=</vt:lpwstr>
      </vt:variant>
      <vt:variant>
        <vt:lpwstr/>
      </vt:variant>
      <vt:variant>
        <vt:i4>4456524</vt:i4>
      </vt:variant>
      <vt:variant>
        <vt:i4>3</vt:i4>
      </vt:variant>
      <vt:variant>
        <vt:i4>0</vt:i4>
      </vt:variant>
      <vt:variant>
        <vt:i4>5</vt:i4>
      </vt:variant>
      <vt:variant>
        <vt:lpwstr>http://www3.lrs.lt/pls/inter3/dokpaieska.showdoc_l?p_id=331540&amp;p_query=&amp;p_tr2=</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8</cp:revision>
  <cp:lastPrinted>2014-12-03T11:23:00Z</cp:lastPrinted>
  <dcterms:created xsi:type="dcterms:W3CDTF">2020-04-21T12:14:00Z</dcterms:created>
  <dcterms:modified xsi:type="dcterms:W3CDTF">2020-04-22T09:53:00Z</dcterms:modified>
</cp:coreProperties>
</file>