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BD" w:rsidRDefault="003D06BD" w:rsidP="00616E0C">
      <w:pPr>
        <w:jc w:val="center"/>
      </w:pPr>
      <w:r>
        <w:t>_________________________________________________________________________</w:t>
      </w:r>
    </w:p>
    <w:p w:rsidR="003D06BD" w:rsidRDefault="003D06BD" w:rsidP="00616E0C">
      <w:pPr>
        <w:tabs>
          <w:tab w:val="left" w:leader="underscore" w:pos="10206"/>
        </w:tabs>
        <w:jc w:val="center"/>
        <w:rPr>
          <w:vertAlign w:val="superscript"/>
        </w:rPr>
      </w:pPr>
      <w:r>
        <w:rPr>
          <w:vertAlign w:val="superscript"/>
        </w:rPr>
        <w:t>(vardas (-ai), pavardė (-ės)- rašyti didžiosiomis raidėmis)</w:t>
      </w:r>
    </w:p>
    <w:p w:rsidR="003D06BD" w:rsidRDefault="003D06BD" w:rsidP="00616E0C">
      <w:pPr>
        <w:jc w:val="center"/>
        <w:rPr>
          <w:color w:val="000000"/>
        </w:rPr>
      </w:pPr>
      <w:r>
        <w:rPr>
          <w:color w:val="000000"/>
        </w:rPr>
        <w:t>__________________________________________________________________________</w:t>
      </w:r>
    </w:p>
    <w:p w:rsidR="003D06BD" w:rsidRDefault="003D06BD" w:rsidP="00616E0C">
      <w:pPr>
        <w:tabs>
          <w:tab w:val="left" w:leader="underscore" w:pos="10206"/>
        </w:tabs>
        <w:jc w:val="center"/>
        <w:rPr>
          <w:vertAlign w:val="superscript"/>
        </w:rPr>
      </w:pPr>
      <w:r>
        <w:rPr>
          <w:vertAlign w:val="superscript"/>
        </w:rPr>
        <w:t>(gimimo metai, gyvenamoji vieta, telefonas, el. paštas)</w:t>
      </w:r>
    </w:p>
    <w:p w:rsidR="003D06BD" w:rsidRDefault="003D06BD" w:rsidP="00616E0C">
      <w:pPr>
        <w:jc w:val="center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</w:t>
      </w:r>
    </w:p>
    <w:p w:rsidR="003D06BD" w:rsidRDefault="003D06BD" w:rsidP="00616E0C"/>
    <w:p w:rsidR="003D06BD" w:rsidRDefault="003D06BD" w:rsidP="00616E0C"/>
    <w:p w:rsidR="003D06BD" w:rsidRDefault="003D06BD" w:rsidP="00616E0C">
      <w:r>
        <w:t>Marijampolės savivaldybės administracijai</w:t>
      </w:r>
    </w:p>
    <w:p w:rsidR="003D06BD" w:rsidRDefault="003D06BD" w:rsidP="00616E0C"/>
    <w:p w:rsidR="003D06BD" w:rsidRDefault="003D06BD" w:rsidP="00616E0C">
      <w:pPr>
        <w:rPr>
          <w:sz w:val="20"/>
        </w:rPr>
      </w:pPr>
    </w:p>
    <w:p w:rsidR="003D06BD" w:rsidRDefault="003D06BD" w:rsidP="00616E0C">
      <w:pPr>
        <w:keepNext/>
        <w:overflowPunct w:val="0"/>
        <w:jc w:val="center"/>
        <w:rPr>
          <w:b/>
          <w:bCs/>
          <w:kern w:val="32"/>
          <w:szCs w:val="32"/>
          <w:lang w:val="en-GB"/>
        </w:rPr>
      </w:pPr>
      <w:r>
        <w:rPr>
          <w:b/>
          <w:bCs/>
          <w:kern w:val="32"/>
          <w:szCs w:val="32"/>
          <w:lang w:val="en-GB"/>
        </w:rPr>
        <w:t>SUTIKIMAS</w:t>
      </w:r>
    </w:p>
    <w:p w:rsidR="003D06BD" w:rsidRDefault="003D06BD" w:rsidP="00616E0C">
      <w:pPr>
        <w:rPr>
          <w:sz w:val="6"/>
          <w:szCs w:val="6"/>
        </w:rPr>
      </w:pPr>
    </w:p>
    <w:p w:rsidR="003D06BD" w:rsidRDefault="003D06BD" w:rsidP="00616E0C">
      <w:pPr>
        <w:jc w:val="center"/>
        <w:rPr>
          <w:b/>
        </w:rPr>
      </w:pPr>
      <w:r>
        <w:rPr>
          <w:b/>
        </w:rPr>
        <w:t>DĖL LAIKINAI PRIŽIŪRINČIU ASMENS</w:t>
      </w:r>
      <w:r w:rsidRPr="00274D22">
        <w:rPr>
          <w:b/>
        </w:rPr>
        <w:t xml:space="preserve"> </w:t>
      </w:r>
      <w:r>
        <w:rPr>
          <w:b/>
        </w:rPr>
        <w:t>SKYRIMO</w:t>
      </w:r>
    </w:p>
    <w:p w:rsidR="003D06BD" w:rsidRDefault="003D06BD" w:rsidP="00616E0C">
      <w:pPr>
        <w:jc w:val="center"/>
      </w:pPr>
      <w:r>
        <w:t xml:space="preserve">20       m.   </w:t>
      </w:r>
      <w:r>
        <w:tab/>
      </w:r>
      <w:r>
        <w:tab/>
        <w:t>d.</w:t>
      </w:r>
    </w:p>
    <w:p w:rsidR="003D06BD" w:rsidRDefault="003D06BD" w:rsidP="00616E0C">
      <w:pPr>
        <w:jc w:val="center"/>
      </w:pPr>
      <w:r>
        <w:t>Marijampolė</w:t>
      </w:r>
    </w:p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Default="003D06BD" w:rsidP="00616E0C"/>
    <w:p w:rsidR="003D06BD" w:rsidRDefault="003D06BD" w:rsidP="00616E0C">
      <w:pPr>
        <w:tabs>
          <w:tab w:val="left" w:pos="720"/>
        </w:tabs>
        <w:ind w:firstLine="720"/>
      </w:pPr>
      <w:r>
        <w:t xml:space="preserve">Sutinku, kad _______________________________________________________________, </w:t>
      </w:r>
    </w:p>
    <w:p w:rsidR="003D06BD" w:rsidRDefault="003D06BD" w:rsidP="00616E0C">
      <w:pPr>
        <w:tabs>
          <w:tab w:val="left" w:pos="720"/>
        </w:tabs>
        <w:ind w:left="2160"/>
        <w:jc w:val="center"/>
        <w:rPr>
          <w:i/>
          <w:sz w:val="20"/>
          <w:szCs w:val="20"/>
        </w:rPr>
      </w:pPr>
      <w:r w:rsidRPr="00854B63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vardas, pavardė)</w:t>
      </w:r>
    </w:p>
    <w:p w:rsidR="003D06BD" w:rsidRPr="0078588D" w:rsidRDefault="003D06BD" w:rsidP="00616E0C">
      <w:pPr>
        <w:tabs>
          <w:tab w:val="left" w:pos="720"/>
        </w:tabs>
        <w:rPr>
          <w:color w:val="FF0000"/>
        </w:rPr>
      </w:pPr>
      <w:r>
        <w:t>būtų paskirtas asmeniu, galinčiu laikinai prižiūrėti mane.</w:t>
      </w:r>
    </w:p>
    <w:p w:rsidR="003D06BD" w:rsidRDefault="003D06BD" w:rsidP="00616E0C">
      <w:pPr>
        <w:jc w:val="both"/>
      </w:pPr>
    </w:p>
    <w:p w:rsidR="003D06BD" w:rsidRDefault="003D06BD" w:rsidP="00616E0C">
      <w:pPr>
        <w:jc w:val="both"/>
      </w:pPr>
    </w:p>
    <w:p w:rsidR="003D06BD" w:rsidRDefault="003D06BD" w:rsidP="00616E0C">
      <w:pPr>
        <w:jc w:val="both"/>
      </w:pPr>
    </w:p>
    <w:p w:rsidR="003D06BD" w:rsidRDefault="003D06BD" w:rsidP="00616E0C">
      <w:pPr>
        <w:jc w:val="both"/>
      </w:pPr>
    </w:p>
    <w:p w:rsidR="003D06BD" w:rsidRDefault="003D06BD" w:rsidP="00616E0C">
      <w:pPr>
        <w:jc w:val="both"/>
      </w:pPr>
    </w:p>
    <w:p w:rsidR="003D06BD" w:rsidRDefault="003D06BD" w:rsidP="00616E0C">
      <w:pPr>
        <w:jc w:val="both"/>
        <w:rPr>
          <w:sz w:val="22"/>
          <w:szCs w:val="22"/>
        </w:rPr>
      </w:pPr>
    </w:p>
    <w:p w:rsidR="003D06BD" w:rsidRPr="003123CD" w:rsidRDefault="003D06BD" w:rsidP="00616E0C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3D06BD" w:rsidRDefault="003D06BD" w:rsidP="00616E0C">
      <w:pPr>
        <w:rPr>
          <w:sz w:val="16"/>
          <w:szCs w:val="16"/>
        </w:rPr>
      </w:pPr>
    </w:p>
    <w:p w:rsidR="003D06BD" w:rsidRDefault="003D06BD" w:rsidP="00616E0C">
      <w:pPr>
        <w:rPr>
          <w:sz w:val="16"/>
          <w:szCs w:val="16"/>
        </w:rPr>
      </w:pPr>
    </w:p>
    <w:p w:rsidR="003D06BD" w:rsidRDefault="003D06BD" w:rsidP="00616E0C">
      <w:pPr>
        <w:rPr>
          <w:sz w:val="16"/>
          <w:szCs w:val="16"/>
        </w:rPr>
      </w:pPr>
    </w:p>
    <w:p w:rsidR="003D06BD" w:rsidRPr="003123CD" w:rsidRDefault="003D06BD" w:rsidP="00616E0C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3D06BD" w:rsidTr="00616E0C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3D06BD" w:rsidRPr="00315C01" w:rsidRDefault="003D06BD" w:rsidP="00616E0C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3D06BD" w:rsidRPr="00315C01" w:rsidRDefault="003D06BD" w:rsidP="00616E0C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3D06BD" w:rsidRPr="00315C01" w:rsidRDefault="003D06BD" w:rsidP="00616E0C">
            <w:pPr>
              <w:jc w:val="right"/>
            </w:pPr>
          </w:p>
        </w:tc>
      </w:tr>
      <w:tr w:rsidR="003D06BD" w:rsidTr="00616E0C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3D06BD" w:rsidRPr="00315C01" w:rsidRDefault="003D06BD" w:rsidP="00616E0C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3D06BD" w:rsidRPr="00315C01" w:rsidRDefault="003D06BD" w:rsidP="00616E0C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3D06BD" w:rsidRPr="00315C01" w:rsidRDefault="003D06BD" w:rsidP="00616E0C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Default="003D06BD" w:rsidP="00616E0C">
      <w:pPr>
        <w:jc w:val="center"/>
      </w:pPr>
    </w:p>
    <w:p w:rsidR="003D06BD" w:rsidRPr="003123CD" w:rsidRDefault="003D06BD" w:rsidP="00616E0C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4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3D06BD" w:rsidRDefault="003D06BD" w:rsidP="00616E0C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  <w:r>
        <w:t xml:space="preserve"> </w:t>
      </w:r>
    </w:p>
    <w:p w:rsidR="003D06BD" w:rsidRDefault="003D06BD" w:rsidP="00616E0C"/>
    <w:sectPr w:rsidR="003D06BD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6E0C"/>
    <w:rsid w:val="00163740"/>
    <w:rsid w:val="00274D22"/>
    <w:rsid w:val="002A7053"/>
    <w:rsid w:val="003123CD"/>
    <w:rsid w:val="00315C01"/>
    <w:rsid w:val="003D06BD"/>
    <w:rsid w:val="004E1C55"/>
    <w:rsid w:val="00550FDA"/>
    <w:rsid w:val="00616E0C"/>
    <w:rsid w:val="00683031"/>
    <w:rsid w:val="0078588D"/>
    <w:rsid w:val="00854B63"/>
    <w:rsid w:val="00A3520F"/>
    <w:rsid w:val="00B04E93"/>
    <w:rsid w:val="00B96CE8"/>
    <w:rsid w:val="00BE7275"/>
    <w:rsid w:val="00F04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E0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16E0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16E0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616E0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1254</Words>
  <Characters>715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</dc:title>
  <dc:subject/>
  <dc:creator>Rasa</dc:creator>
  <cp:keywords/>
  <dc:description/>
  <cp:lastModifiedBy>Rasa</cp:lastModifiedBy>
  <cp:revision>3</cp:revision>
  <cp:lastPrinted>2020-01-31T06:52:00Z</cp:lastPrinted>
  <dcterms:created xsi:type="dcterms:W3CDTF">2020-01-27T14:38:00Z</dcterms:created>
  <dcterms:modified xsi:type="dcterms:W3CDTF">2020-01-31T06:52:00Z</dcterms:modified>
</cp:coreProperties>
</file>