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156" w:rsidRDefault="00EF7156" w:rsidP="00EF7156"/>
    <w:p w:rsidR="00774CD7" w:rsidRDefault="00774CD7" w:rsidP="00EA331D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ADMINISTRACINĖS PASLAUGOS TEIKIMO APRAŠYMAS</w:t>
      </w:r>
    </w:p>
    <w:p w:rsidR="00774CD7" w:rsidRDefault="008F12C2" w:rsidP="00EA331D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 xml:space="preserve">DĖL </w:t>
      </w:r>
      <w:r w:rsidR="00B14B24">
        <w:rPr>
          <w:b/>
        </w:rPr>
        <w:t xml:space="preserve">PRAŠYMO  </w:t>
      </w:r>
      <w:r w:rsidR="00141426">
        <w:rPr>
          <w:b/>
        </w:rPr>
        <w:t>PAŽYM</w:t>
      </w:r>
      <w:r w:rsidR="00B14B24">
        <w:rPr>
          <w:b/>
        </w:rPr>
        <w:t xml:space="preserve">AI </w:t>
      </w:r>
      <w:r w:rsidR="00F165DC">
        <w:rPr>
          <w:b/>
        </w:rPr>
        <w:t>AP</w:t>
      </w:r>
      <w:r w:rsidR="00141426">
        <w:rPr>
          <w:b/>
        </w:rPr>
        <w:t xml:space="preserve">IE GAUNAMAS PAJAMAS </w:t>
      </w:r>
      <w:r w:rsidR="003933CE">
        <w:rPr>
          <w:b/>
        </w:rPr>
        <w:t xml:space="preserve">PRIĖMIMO, PAŽYMOS </w:t>
      </w:r>
      <w:r w:rsidR="00141426">
        <w:rPr>
          <w:b/>
        </w:rPr>
        <w:t>IŠDAVIM</w:t>
      </w:r>
      <w:r>
        <w:rPr>
          <w:b/>
        </w:rPr>
        <w:t>O</w:t>
      </w:r>
    </w:p>
    <w:p w:rsidR="00774CD7" w:rsidRPr="00153261" w:rsidRDefault="00774CD7" w:rsidP="00EF7156">
      <w:pPr>
        <w:tabs>
          <w:tab w:val="left" w:pos="5557"/>
          <w:tab w:val="left" w:pos="6840"/>
          <w:tab w:val="left" w:pos="7020"/>
        </w:tabs>
      </w:pPr>
    </w:p>
    <w:p w:rsidR="00774CD7" w:rsidRPr="00153261" w:rsidRDefault="00774CD7" w:rsidP="00EF7156">
      <w:pPr>
        <w:tabs>
          <w:tab w:val="left" w:pos="5557"/>
          <w:tab w:val="left" w:pos="6840"/>
          <w:tab w:val="left" w:pos="7020"/>
        </w:tabs>
        <w:ind w:firstLine="720"/>
        <w:sectPr w:rsidR="00774CD7" w:rsidRPr="00153261" w:rsidSect="00D4625D">
          <w:headerReference w:type="default" r:id="rId8"/>
          <w:footerReference w:type="default" r:id="rId9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97"/>
        <w:gridCol w:w="6149"/>
      </w:tblGrid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lastRenderedPageBreak/>
              <w:t>Administracinės paslaugos pavadinimas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0F5245" w:rsidRDefault="007D3770" w:rsidP="00465CBE">
            <w:pPr>
              <w:pStyle w:val="bodytext"/>
              <w:rPr>
                <w:i/>
              </w:rPr>
            </w:pPr>
            <w:r>
              <w:rPr>
                <w:bCs/>
              </w:rPr>
              <w:t>Prašymo p</w:t>
            </w:r>
            <w:r w:rsidRPr="000F5245">
              <w:rPr>
                <w:bCs/>
              </w:rPr>
              <w:t>ažym</w:t>
            </w:r>
            <w:r>
              <w:rPr>
                <w:bCs/>
              </w:rPr>
              <w:t>ai</w:t>
            </w:r>
            <w:r w:rsidRPr="000F5245">
              <w:rPr>
                <w:bCs/>
              </w:rPr>
              <w:t xml:space="preserve"> apie gaunamas pajamas</w:t>
            </w:r>
            <w:r w:rsidR="00465CBE">
              <w:rPr>
                <w:bCs/>
              </w:rPr>
              <w:t xml:space="preserve"> </w:t>
            </w:r>
            <w:r>
              <w:rPr>
                <w:bCs/>
              </w:rPr>
              <w:t>priėmimas, pažymos išdavimas</w:t>
            </w: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8E2D97" w:rsidRDefault="007D3770" w:rsidP="000F5245">
            <w:pPr>
              <w:spacing w:after="100" w:afterAutospacing="1"/>
            </w:pPr>
            <w:r w:rsidRPr="008E2D97">
              <w:t>Administracinės paslaugos kodas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70" w:rsidRPr="005C6BC5" w:rsidRDefault="007D3770" w:rsidP="006D2262">
            <w:r>
              <w:t>12-33</w:t>
            </w: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8E2D97" w:rsidRDefault="007D3770" w:rsidP="000F5245">
            <w:pPr>
              <w:spacing w:after="100" w:afterAutospacing="1"/>
            </w:pPr>
            <w:r w:rsidRPr="008E2D97">
              <w:t>Administracinės paslaugos aprašymo versija ir jos sukūrimo data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70" w:rsidRPr="005C6BC5" w:rsidRDefault="001D2F74" w:rsidP="000F5245">
            <w:r>
              <w:t>4</w:t>
            </w:r>
            <w:r w:rsidR="007D3770" w:rsidRPr="005C6BC5">
              <w:t xml:space="preserve"> versija </w:t>
            </w:r>
          </w:p>
          <w:p w:rsidR="007D3770" w:rsidRPr="005C6BC5" w:rsidRDefault="007D3770" w:rsidP="003933CE">
            <w:r>
              <w:t>20</w:t>
            </w:r>
            <w:r w:rsidR="001D2F74">
              <w:t>20-04-28</w:t>
            </w: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0F5245">
            <w:pPr>
              <w:pStyle w:val="bodytext"/>
              <w:spacing w:before="0" w:beforeAutospacing="0" w:after="0" w:afterAutospacing="0"/>
            </w:pPr>
            <w:r>
              <w:t>Paslaugos gavėjas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0F5245">
            <w:pPr>
              <w:pStyle w:val="bodytext"/>
              <w:spacing w:before="0" w:beforeAutospacing="0" w:after="0" w:afterAutospacing="0"/>
            </w:pPr>
            <w:r>
              <w:t>Gyventojai</w:t>
            </w:r>
            <w:r w:rsidRPr="005C6BC5">
              <w:t xml:space="preserve"> </w:t>
            </w:r>
          </w:p>
          <w:p w:rsidR="007D3770" w:rsidRDefault="007D3770" w:rsidP="000F5245">
            <w:pPr>
              <w:pStyle w:val="bodytext"/>
              <w:spacing w:before="0" w:beforeAutospacing="0" w:after="0" w:afterAutospacing="0"/>
            </w:pPr>
            <w:r w:rsidRPr="005C6BC5">
              <w:t>Užsieniečiai</w:t>
            </w:r>
          </w:p>
        </w:tc>
      </w:tr>
      <w:tr w:rsidR="007D3770" w:rsidTr="007D3770">
        <w:trPr>
          <w:trHeight w:val="425"/>
        </w:trPr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0F5245">
            <w:pPr>
              <w:pStyle w:val="bodytext"/>
            </w:pPr>
            <w:r>
              <w:t>Funkcija, kurią vykdant teikiama paslauga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0F5245">
            <w:pPr>
              <w:pStyle w:val="bodytext"/>
            </w:pPr>
            <w:r>
              <w:t>Savarankiška  funkcija</w:t>
            </w: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955B38">
            <w:pPr>
              <w:pStyle w:val="bodytext"/>
            </w:pPr>
            <w:r>
              <w:t>Administracinės paslaugos aprašymas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5C6BC5" w:rsidRDefault="007D3770" w:rsidP="006D2262">
            <w:r w:rsidRPr="005C6BC5">
              <w:t>Tikslas – priimti asm</w:t>
            </w:r>
            <w:r>
              <w:t>ens</w:t>
            </w:r>
            <w:r w:rsidRPr="005C6BC5">
              <w:t xml:space="preserve">, kuris kreipiasi į Marijampolės savivaldybės administraciją (toliau - Administraciją), </w:t>
            </w:r>
            <w:r>
              <w:t>prašymą</w:t>
            </w:r>
            <w:r w:rsidR="00465CBE">
              <w:rPr>
                <w:bCs/>
              </w:rPr>
              <w:t xml:space="preserve"> p</w:t>
            </w:r>
            <w:r w:rsidR="00465CBE" w:rsidRPr="000F5245">
              <w:rPr>
                <w:bCs/>
              </w:rPr>
              <w:t>ažym</w:t>
            </w:r>
            <w:r w:rsidR="00465CBE">
              <w:rPr>
                <w:bCs/>
              </w:rPr>
              <w:t>ai</w:t>
            </w:r>
            <w:r w:rsidR="00465CBE" w:rsidRPr="000F5245">
              <w:rPr>
                <w:bCs/>
              </w:rPr>
              <w:t xml:space="preserve"> apie gaunamas pajamas</w:t>
            </w:r>
            <w:r w:rsidR="00465CBE">
              <w:rPr>
                <w:bCs/>
              </w:rPr>
              <w:t xml:space="preserve"> (toliau-pažyma)</w:t>
            </w:r>
            <w:r w:rsidR="00465CBE" w:rsidRPr="000F5245">
              <w:rPr>
                <w:bCs/>
              </w:rPr>
              <w:t xml:space="preserve"> </w:t>
            </w:r>
            <w:r>
              <w:t xml:space="preserve"> </w:t>
            </w:r>
            <w:r w:rsidR="003933CE">
              <w:t xml:space="preserve">išduoti </w:t>
            </w:r>
            <w:r>
              <w:t xml:space="preserve"> </w:t>
            </w:r>
          </w:p>
          <w:p w:rsidR="007D3770" w:rsidRDefault="007D3770" w:rsidP="006D2262">
            <w:r>
              <w:t>Prašymas pateikiamas raštu asmeniškai</w:t>
            </w:r>
            <w:r w:rsidR="003933CE">
              <w:t>, paštu arba įgalioto asmens.</w:t>
            </w:r>
            <w:r w:rsidRPr="003345E5">
              <w:t xml:space="preserve"> Atsiimant pažymą būtina turėti asmens tapatybę patvirtinantį dokumentą arba įgaliojimą, patvirtintą teisės aktų  nustatyta tvarka.</w:t>
            </w:r>
          </w:p>
          <w:p w:rsidR="007D3770" w:rsidRPr="003345E5" w:rsidRDefault="007D3770" w:rsidP="003933CE"/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955B38">
            <w:pPr>
              <w:pStyle w:val="bodytext"/>
            </w:pPr>
            <w:r>
              <w:t xml:space="preserve">Paslaugos rezultatas 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3933CE" w:rsidP="003933CE">
            <w:pPr>
              <w:pStyle w:val="bodytext"/>
            </w:pPr>
            <w:r>
              <w:t>I</w:t>
            </w:r>
            <w:r w:rsidR="007D3770">
              <w:t>šduoda pažyma</w:t>
            </w:r>
          </w:p>
        </w:tc>
      </w:tr>
      <w:tr w:rsidR="007D3770" w:rsidTr="007D3770">
        <w:trPr>
          <w:trHeight w:val="165"/>
        </w:trPr>
        <w:tc>
          <w:tcPr>
            <w:tcW w:w="3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t>Teisės aktai, reguliuojantys  administracinės paslaugos teikimą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970D46" w:rsidRDefault="007D3770" w:rsidP="000F5245">
            <w:pPr>
              <w:numPr>
                <w:ilvl w:val="0"/>
                <w:numId w:val="3"/>
              </w:numPr>
              <w:tabs>
                <w:tab w:val="left" w:pos="432"/>
              </w:tabs>
              <w:ind w:left="43" w:firstLine="0"/>
              <w:jc w:val="both"/>
            </w:pPr>
            <w:r>
              <w:t>Lietuvos Respublikos viešojo administravimo įstatymas</w:t>
            </w:r>
          </w:p>
        </w:tc>
      </w:tr>
      <w:tr w:rsidR="007D3770" w:rsidTr="007D3770">
        <w:trPr>
          <w:trHeight w:val="390"/>
        </w:trPr>
        <w:tc>
          <w:tcPr>
            <w:tcW w:w="3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0F5245">
            <w:pPr>
              <w:jc w:val="both"/>
            </w:pPr>
            <w:r>
              <w:t>Nuoroda:</w:t>
            </w:r>
            <w:hyperlink r:id="rId10" w:history="1">
              <w:r w:rsidRPr="009F0821">
                <w:rPr>
                  <w:rStyle w:val="Hipersaitas"/>
                </w:rPr>
                <w:t>https://www.e-tar.lt/portal/lt/legalAct/TAR.0BDFFD850A66/OCQvcNCBEt</w:t>
              </w:r>
            </w:hyperlink>
          </w:p>
          <w:p w:rsidR="007D3770" w:rsidRDefault="007D3770" w:rsidP="000F5245">
            <w:pPr>
              <w:jc w:val="both"/>
            </w:pP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t>Informacija ir dokumentai, kuriuos turi pateikti asmuo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0F5245" w:rsidRDefault="007D3770" w:rsidP="000F5245">
            <w:pPr>
              <w:numPr>
                <w:ilvl w:val="0"/>
                <w:numId w:val="2"/>
              </w:numPr>
              <w:rPr>
                <w:color w:val="040404"/>
              </w:rPr>
            </w:pPr>
            <w:r w:rsidRPr="000F5245">
              <w:rPr>
                <w:color w:val="040404"/>
              </w:rPr>
              <w:t>Prašymas</w:t>
            </w:r>
          </w:p>
          <w:p w:rsidR="007D3770" w:rsidRPr="000F5245" w:rsidRDefault="007D3770" w:rsidP="000F5245">
            <w:pPr>
              <w:numPr>
                <w:ilvl w:val="0"/>
                <w:numId w:val="2"/>
              </w:numPr>
              <w:rPr>
                <w:color w:val="040404"/>
              </w:rPr>
            </w:pPr>
            <w:r w:rsidRPr="000F5245">
              <w:rPr>
                <w:color w:val="040404"/>
              </w:rPr>
              <w:t>Asmens tapatybę patvirtinantis dokumentas</w:t>
            </w: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t>Informacija ir dokumentai, kuriuos turi gauti institucija (prašymą nagrinėjantis tarnautojas)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BB71EE" w:rsidRDefault="007D3770" w:rsidP="00BC5DAA"/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0F5245">
            <w:pPr>
              <w:pStyle w:val="bodytext"/>
            </w:pPr>
            <w:r>
              <w:t>Administracinės paslaugos tipas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6D2262">
            <w:pPr>
              <w:pStyle w:val="bodytext"/>
              <w:spacing w:before="0" w:beforeAutospacing="0" w:after="0" w:afterAutospacing="0"/>
            </w:pPr>
            <w:r>
              <w:t>Neelektroninė</w:t>
            </w:r>
          </w:p>
          <w:p w:rsidR="007D3770" w:rsidRDefault="007D3770" w:rsidP="007D3770">
            <w:pPr>
              <w:pStyle w:val="bodytext"/>
              <w:spacing w:before="0" w:beforeAutospacing="0" w:after="0" w:afterAutospacing="0"/>
            </w:pP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8E2D97" w:rsidRDefault="007D3770" w:rsidP="000F5245">
            <w:pPr>
              <w:spacing w:after="100" w:afterAutospacing="1"/>
            </w:pPr>
            <w:r w:rsidRPr="008E2D97">
              <w:t>Administracinės paslaugos teikimo būtinų veiksmų seka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3770" w:rsidRPr="005C6BC5" w:rsidRDefault="007D3770" w:rsidP="003933CE">
            <w:r w:rsidRPr="005C6BC5">
              <w:t>Būtinų atlikti veiksmų seka teikiant paslaugą neelektroniniu būdu (pridedama schema Nr.</w:t>
            </w:r>
            <w:r w:rsidR="003933CE">
              <w:t>1</w:t>
            </w:r>
            <w:r w:rsidRPr="005C6BC5">
              <w:t>)</w:t>
            </w: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t>Administracinės paslaugos teikėjas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F69B8">
            <w:r>
              <w:t xml:space="preserve">Piniginės </w:t>
            </w:r>
            <w:r w:rsidRPr="00BC3DBF">
              <w:t>paramos skyriaus</w:t>
            </w:r>
            <w:r>
              <w:t xml:space="preserve"> vyriausiosios specialistės:</w:t>
            </w:r>
          </w:p>
          <w:p w:rsidR="007D3770" w:rsidRDefault="007D3770" w:rsidP="00EF69B8">
            <w:r>
              <w:t>Vaida Kučiaus</w:t>
            </w:r>
            <w:r w:rsidRPr="00BC3DBF">
              <w:t>kienė</w:t>
            </w:r>
            <w:r>
              <w:t>, t</w:t>
            </w:r>
            <w:r w:rsidRPr="00BC3DBF">
              <w:t>el.(8 343</w:t>
            </w:r>
            <w:r>
              <w:t>)</w:t>
            </w:r>
            <w:r w:rsidRPr="00BC3DBF">
              <w:t xml:space="preserve"> 900</w:t>
            </w:r>
            <w:r>
              <w:t xml:space="preserve">15, </w:t>
            </w:r>
            <w:proofErr w:type="spellStart"/>
            <w:r>
              <w:t>e</w:t>
            </w:r>
            <w:r w:rsidRPr="00BC3DBF">
              <w:t>l.p</w:t>
            </w:r>
            <w:proofErr w:type="spellEnd"/>
            <w:r w:rsidRPr="00BC3DBF">
              <w:t>.</w:t>
            </w:r>
            <w:r>
              <w:t xml:space="preserve"> </w:t>
            </w:r>
            <w:hyperlink r:id="rId11" w:history="1">
              <w:r w:rsidRPr="009C3A43">
                <w:rPr>
                  <w:rStyle w:val="Hipersaitas"/>
                </w:rPr>
                <w:t>vaida.kuciauskiene@marijampole.lt</w:t>
              </w:r>
            </w:hyperlink>
            <w:r>
              <w:t xml:space="preserve"> </w:t>
            </w:r>
          </w:p>
          <w:p w:rsidR="007D3770" w:rsidRDefault="007D3770" w:rsidP="00EF69B8">
            <w:pPr>
              <w:rPr>
                <w:color w:val="010101"/>
              </w:rPr>
            </w:pPr>
            <w:proofErr w:type="spellStart"/>
            <w:r w:rsidRPr="000F5245">
              <w:rPr>
                <w:color w:val="010101"/>
              </w:rPr>
              <w:t>Rasutė</w:t>
            </w:r>
            <w:proofErr w:type="spellEnd"/>
            <w:r w:rsidRPr="000F5245">
              <w:rPr>
                <w:color w:val="010101"/>
              </w:rPr>
              <w:t xml:space="preserve"> </w:t>
            </w:r>
            <w:proofErr w:type="spellStart"/>
            <w:r w:rsidRPr="000F5245">
              <w:rPr>
                <w:color w:val="010101"/>
              </w:rPr>
              <w:t>Bajorienė</w:t>
            </w:r>
            <w:proofErr w:type="spellEnd"/>
            <w:r w:rsidRPr="000F5245">
              <w:rPr>
                <w:color w:val="010101"/>
              </w:rPr>
              <w:t xml:space="preserve">, tel.(8 343 90017), </w:t>
            </w:r>
            <w:proofErr w:type="spellStart"/>
            <w:r w:rsidRPr="000F5245">
              <w:rPr>
                <w:color w:val="010101"/>
              </w:rPr>
              <w:t>el.p</w:t>
            </w:r>
            <w:proofErr w:type="spellEnd"/>
            <w:r w:rsidRPr="000F5245">
              <w:rPr>
                <w:color w:val="010101"/>
              </w:rPr>
              <w:t xml:space="preserve">. </w:t>
            </w:r>
            <w:hyperlink r:id="rId12" w:history="1">
              <w:r w:rsidRPr="00276CE0">
                <w:rPr>
                  <w:rStyle w:val="Hipersaitas"/>
                </w:rPr>
                <w:t>rasute.bajorienė@marijampole.lt</w:t>
              </w:r>
            </w:hyperlink>
          </w:p>
          <w:p w:rsidR="004A16C7" w:rsidRDefault="004A16C7" w:rsidP="00EF69B8">
            <w:pPr>
              <w:rPr>
                <w:color w:val="010101"/>
              </w:rPr>
            </w:pPr>
            <w:r w:rsidRPr="008675F3">
              <w:rPr>
                <w:color w:val="010101"/>
              </w:rPr>
              <w:t xml:space="preserve">Rima </w:t>
            </w:r>
            <w:proofErr w:type="spellStart"/>
            <w:r w:rsidRPr="008675F3">
              <w:rPr>
                <w:color w:val="010101"/>
              </w:rPr>
              <w:t>Boikienė</w:t>
            </w:r>
            <w:proofErr w:type="spellEnd"/>
            <w:r w:rsidRPr="008675F3">
              <w:rPr>
                <w:color w:val="010101"/>
              </w:rPr>
              <w:t xml:space="preserve">, tel. (8 343) 90 017, </w:t>
            </w:r>
            <w:proofErr w:type="spellStart"/>
            <w:r w:rsidRPr="008675F3">
              <w:rPr>
                <w:color w:val="010101"/>
              </w:rPr>
              <w:t>el.p</w:t>
            </w:r>
            <w:proofErr w:type="spellEnd"/>
            <w:r w:rsidRPr="008675F3">
              <w:rPr>
                <w:color w:val="010101"/>
              </w:rPr>
              <w:t xml:space="preserve">. </w:t>
            </w:r>
            <w:hyperlink r:id="rId13" w:history="1">
              <w:r w:rsidRPr="00272E5F">
                <w:rPr>
                  <w:rStyle w:val="Hipersaitas"/>
                </w:rPr>
                <w:t>rima.boikiene@marijampole.lt</w:t>
              </w:r>
            </w:hyperlink>
            <w:r w:rsidRPr="008675F3">
              <w:rPr>
                <w:color w:val="010101"/>
              </w:rPr>
              <w:t xml:space="preserve">  </w:t>
            </w:r>
          </w:p>
          <w:p w:rsidR="001D2F74" w:rsidRPr="009132EF" w:rsidRDefault="001D2F74" w:rsidP="001D2F74">
            <w:r w:rsidRPr="009132EF">
              <w:t xml:space="preserve">Igliaukos seniūnijos specialistė Lina </w:t>
            </w:r>
            <w:proofErr w:type="spellStart"/>
            <w:r w:rsidRPr="009132EF">
              <w:t>Prajarienė</w:t>
            </w:r>
            <w:proofErr w:type="spellEnd"/>
            <w:r w:rsidRPr="009132EF">
              <w:t xml:space="preserve">, tel. (8 343) 24 525, </w:t>
            </w:r>
            <w:hyperlink r:id="rId14" w:history="1">
              <w:r w:rsidRPr="009132EF">
                <w:rPr>
                  <w:color w:val="0000FF"/>
                  <w:u w:val="single"/>
                </w:rPr>
                <w:t>lina.prajariene@marijampole.lt</w:t>
              </w:r>
            </w:hyperlink>
          </w:p>
          <w:p w:rsidR="001D2F74" w:rsidRPr="00992192" w:rsidRDefault="001D2F74" w:rsidP="001D2F74">
            <w:r w:rsidRPr="009132EF">
              <w:t xml:space="preserve">Gudelių seniūnijos </w:t>
            </w:r>
            <w:r w:rsidRPr="00992192">
              <w:t xml:space="preserve">vyresnioji socialinė darbuotoja Raimonda </w:t>
            </w:r>
            <w:proofErr w:type="spellStart"/>
            <w:r w:rsidRPr="00992192">
              <w:t>Tačilauskienė</w:t>
            </w:r>
            <w:proofErr w:type="spellEnd"/>
            <w:r w:rsidRPr="00992192">
              <w:t>,</w:t>
            </w:r>
          </w:p>
          <w:p w:rsidR="001D2F74" w:rsidRPr="009132EF" w:rsidRDefault="001D2F74" w:rsidP="001D2F74">
            <w:r w:rsidRPr="009132EF">
              <w:t xml:space="preserve">tel. (8 343) 37 225, </w:t>
            </w:r>
            <w:proofErr w:type="spellStart"/>
            <w:r w:rsidRPr="00992192">
              <w:rPr>
                <w:color w:val="0000FF"/>
              </w:rPr>
              <w:t>raimonda.tacilauskiene</w:t>
            </w:r>
            <w:proofErr w:type="spellEnd"/>
            <w:r w:rsidR="00812E89" w:rsidRPr="00992192">
              <w:rPr>
                <w:color w:val="0000FF"/>
              </w:rPr>
              <w:fldChar w:fldCharType="begin"/>
            </w:r>
            <w:r w:rsidR="00812E89" w:rsidRPr="00992192">
              <w:rPr>
                <w:color w:val="0000FF"/>
              </w:rPr>
              <w:instrText>HYPERLINK "mailto:zaneta.kliokiene@marijampole.lt"</w:instrText>
            </w:r>
            <w:r w:rsidR="00812E89" w:rsidRPr="00992192">
              <w:rPr>
                <w:color w:val="0000FF"/>
              </w:rPr>
              <w:fldChar w:fldCharType="separate"/>
            </w:r>
            <w:r w:rsidRPr="00992192">
              <w:rPr>
                <w:color w:val="0000FF"/>
                <w:u w:val="single"/>
                <w:lang w:val="da-DK"/>
              </w:rPr>
              <w:t>@</w:t>
            </w:r>
            <w:proofErr w:type="spellStart"/>
            <w:r w:rsidRPr="00992192">
              <w:rPr>
                <w:color w:val="0000FF"/>
                <w:u w:val="single"/>
              </w:rPr>
              <w:t>marijampole.lt</w:t>
            </w:r>
            <w:proofErr w:type="spellEnd"/>
            <w:r w:rsidR="00812E89" w:rsidRPr="00992192">
              <w:rPr>
                <w:color w:val="0000FF"/>
              </w:rPr>
              <w:fldChar w:fldCharType="end"/>
            </w:r>
          </w:p>
          <w:p w:rsidR="001D2F74" w:rsidRPr="009132EF" w:rsidRDefault="001D2F74" w:rsidP="001D2F74">
            <w:r w:rsidRPr="009132EF">
              <w:t xml:space="preserve">Liudvinavo seniūnijos specialistė Onutė </w:t>
            </w:r>
            <w:proofErr w:type="spellStart"/>
            <w:r w:rsidRPr="009132EF">
              <w:t>Pauliukonienė</w:t>
            </w:r>
            <w:proofErr w:type="spellEnd"/>
            <w:r w:rsidRPr="009132EF">
              <w:t xml:space="preserve">, tel. (8 343) 20 540, </w:t>
            </w:r>
            <w:hyperlink r:id="rId15" w:history="1">
              <w:r w:rsidRPr="009132EF">
                <w:rPr>
                  <w:color w:val="0000FF"/>
                  <w:u w:val="single"/>
                </w:rPr>
                <w:t>onute.pauliukoniene</w:t>
              </w:r>
              <w:r w:rsidRPr="009132EF">
                <w:rPr>
                  <w:color w:val="0000FF"/>
                  <w:u w:val="single"/>
                  <w:lang w:val="da-DK"/>
                </w:rPr>
                <w:t>@</w:t>
              </w:r>
              <w:proofErr w:type="spellStart"/>
              <w:r w:rsidRPr="009132EF">
                <w:rPr>
                  <w:color w:val="0000FF"/>
                  <w:u w:val="single"/>
                </w:rPr>
                <w:t>marijampole.lt</w:t>
              </w:r>
              <w:proofErr w:type="spellEnd"/>
            </w:hyperlink>
          </w:p>
          <w:p w:rsidR="001D2F74" w:rsidRPr="009132EF" w:rsidRDefault="001D2F74" w:rsidP="001D2F74">
            <w:r w:rsidRPr="00992192">
              <w:lastRenderedPageBreak/>
              <w:t xml:space="preserve">vyresnioji socialinė darbuotoja </w:t>
            </w:r>
            <w:r w:rsidRPr="009132EF">
              <w:t xml:space="preserve">Lina Juškevičienė, tel. (8 343) 20 540,  </w:t>
            </w:r>
            <w:hyperlink r:id="rId16" w:history="1">
              <w:r w:rsidRPr="009132EF">
                <w:rPr>
                  <w:color w:val="0000FF"/>
                  <w:u w:val="single"/>
                </w:rPr>
                <w:t>lina.juskeviciene@marijampole.lt</w:t>
              </w:r>
            </w:hyperlink>
          </w:p>
          <w:p w:rsidR="001D2F74" w:rsidRPr="009132EF" w:rsidRDefault="001D2F74" w:rsidP="001D2F74">
            <w:r w:rsidRPr="009132EF">
              <w:rPr>
                <w:rFonts w:eastAsia="MS Mincho"/>
              </w:rPr>
              <w:t xml:space="preserve">Marijampolės seniūnijos specialistė Dalė Vaitkevičienė, tel. </w:t>
            </w:r>
            <w:r w:rsidRPr="009132EF">
              <w:t xml:space="preserve">(8 343) </w:t>
            </w:r>
            <w:r w:rsidRPr="009132EF">
              <w:rPr>
                <w:rFonts w:eastAsia="MS Mincho"/>
              </w:rPr>
              <w:t xml:space="preserve">50 708, </w:t>
            </w:r>
            <w:hyperlink r:id="rId17" w:history="1">
              <w:r w:rsidRPr="009132EF">
                <w:rPr>
                  <w:rFonts w:eastAsia="MS Mincho"/>
                  <w:color w:val="0000FF"/>
                  <w:u w:val="single"/>
                </w:rPr>
                <w:t>dale.vaitkeviciene@</w:t>
              </w:r>
              <w:r w:rsidRPr="009132EF">
                <w:rPr>
                  <w:color w:val="0000FF"/>
                  <w:u w:val="single"/>
                </w:rPr>
                <w:t>marijampole.lt</w:t>
              </w:r>
            </w:hyperlink>
          </w:p>
          <w:p w:rsidR="001D2F74" w:rsidRPr="009132EF" w:rsidRDefault="001D2F74" w:rsidP="001D2F74">
            <w:r w:rsidRPr="00992192">
              <w:t>vyresnioji socialinė darbuotoja</w:t>
            </w:r>
            <w:r w:rsidRPr="009132EF">
              <w:t xml:space="preserve"> Daiva Matulevičienė, </w:t>
            </w:r>
            <w:r w:rsidRPr="009132EF">
              <w:rPr>
                <w:rFonts w:eastAsia="MS Mincho"/>
              </w:rPr>
              <w:t xml:space="preserve">tel. </w:t>
            </w:r>
            <w:r w:rsidRPr="009132EF">
              <w:t xml:space="preserve">(8 343) </w:t>
            </w:r>
            <w:r w:rsidRPr="009132EF">
              <w:rPr>
                <w:rFonts w:eastAsia="MS Mincho"/>
              </w:rPr>
              <w:t xml:space="preserve">50 708, </w:t>
            </w:r>
            <w:hyperlink r:id="rId18" w:history="1">
              <w:r w:rsidRPr="009132EF">
                <w:rPr>
                  <w:color w:val="0000FF"/>
                  <w:u w:val="single"/>
                </w:rPr>
                <w:t>daiva.matuleviciene@marijampole.lt</w:t>
              </w:r>
            </w:hyperlink>
          </w:p>
          <w:p w:rsidR="001D2F74" w:rsidRPr="009132EF" w:rsidRDefault="001D2F74" w:rsidP="001D2F74">
            <w:r w:rsidRPr="009132EF">
              <w:t xml:space="preserve">Sasnavos seniūnijos </w:t>
            </w:r>
            <w:r w:rsidRPr="00992192">
              <w:t>vyresnioji socialinė darbuotoja</w:t>
            </w:r>
            <w:r w:rsidRPr="009132EF">
              <w:t xml:space="preserve"> Alytė Mockevičienė, tel. (8 343) 28 766, </w:t>
            </w:r>
            <w:hyperlink r:id="rId19" w:history="1">
              <w:r w:rsidRPr="009132EF">
                <w:rPr>
                  <w:color w:val="0000FF"/>
                  <w:u w:val="single"/>
                </w:rPr>
                <w:t>alyte.mockevičiene@marijampole.lt</w:t>
              </w:r>
            </w:hyperlink>
          </w:p>
          <w:p w:rsidR="00473921" w:rsidRPr="000F5245" w:rsidRDefault="001D2F74" w:rsidP="001D2F74">
            <w:pPr>
              <w:rPr>
                <w:i/>
              </w:rPr>
            </w:pPr>
            <w:r w:rsidRPr="009132EF">
              <w:t xml:space="preserve">Šunskų seniūnijos </w:t>
            </w:r>
            <w:r w:rsidRPr="00992192">
              <w:t>vyresnioji socialinė darbuotoja</w:t>
            </w:r>
            <w:r w:rsidRPr="009132EF">
              <w:t xml:space="preserve"> Jurgita </w:t>
            </w:r>
            <w:proofErr w:type="spellStart"/>
            <w:r w:rsidRPr="009132EF">
              <w:t>Šamburskienė</w:t>
            </w:r>
            <w:proofErr w:type="spellEnd"/>
            <w:r w:rsidRPr="009132EF">
              <w:t xml:space="preserve">, tel. (8 343) 28 174, </w:t>
            </w:r>
            <w:hyperlink r:id="rId20" w:history="1">
              <w:r w:rsidRPr="009132EF">
                <w:rPr>
                  <w:color w:val="0000FF"/>
                  <w:u w:val="single"/>
                </w:rPr>
                <w:t>jurgita.samburskiene@marijampole.lt</w:t>
              </w:r>
            </w:hyperlink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lastRenderedPageBreak/>
              <w:t>Administracinės paslaugos vadovas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7D3770">
            <w:pPr>
              <w:rPr>
                <w:color w:val="010101"/>
              </w:rPr>
            </w:pPr>
            <w:r w:rsidRPr="00AF594B">
              <w:t xml:space="preserve">Piniginės paramos skyriaus vedėja Vida Bružinskaitė, </w:t>
            </w:r>
            <w:r w:rsidRPr="00AF594B">
              <w:rPr>
                <w:color w:val="010101"/>
              </w:rPr>
              <w:t xml:space="preserve"> tel. (8 343) 90 016,</w:t>
            </w:r>
            <w:r>
              <w:rPr>
                <w:color w:val="010101"/>
              </w:rPr>
              <w:t xml:space="preserve"> </w:t>
            </w:r>
            <w:proofErr w:type="spellStart"/>
            <w:r w:rsidRPr="00AF594B">
              <w:rPr>
                <w:color w:val="010101"/>
              </w:rPr>
              <w:t>el.p</w:t>
            </w:r>
            <w:proofErr w:type="spellEnd"/>
            <w:r w:rsidRPr="00AF594B">
              <w:rPr>
                <w:color w:val="010101"/>
              </w:rPr>
              <w:t xml:space="preserve">. </w:t>
            </w:r>
            <w:hyperlink r:id="rId21" w:history="1">
              <w:r w:rsidRPr="00AF594B">
                <w:rPr>
                  <w:rStyle w:val="Hipersaitas"/>
                </w:rPr>
                <w:t>vida.bruzinskaite@marijampole.lt</w:t>
              </w:r>
            </w:hyperlink>
          </w:p>
          <w:p w:rsidR="000F1616" w:rsidRPr="00992192" w:rsidRDefault="00A07110" w:rsidP="007D3770">
            <w:r>
              <w:rPr>
                <w:color w:val="010101"/>
              </w:rPr>
              <w:t>Gudelių seniūnijos seniūnas,</w:t>
            </w:r>
            <w:r w:rsidR="001D2F74">
              <w:rPr>
                <w:color w:val="010101"/>
              </w:rPr>
              <w:t xml:space="preserve"> </w:t>
            </w:r>
            <w:r w:rsidR="001D2F74" w:rsidRPr="00992192">
              <w:t xml:space="preserve">Žydrūnas </w:t>
            </w:r>
            <w:proofErr w:type="spellStart"/>
            <w:r w:rsidR="001D2F74" w:rsidRPr="00992192">
              <w:t>Krulikas</w:t>
            </w:r>
            <w:proofErr w:type="spellEnd"/>
            <w:r>
              <w:rPr>
                <w:color w:val="010101"/>
              </w:rPr>
              <w:t xml:space="preserve"> tel. (8 343) 37</w:t>
            </w:r>
            <w:r w:rsidR="0004397C">
              <w:rPr>
                <w:color w:val="010101"/>
              </w:rPr>
              <w:t> </w:t>
            </w:r>
            <w:r>
              <w:rPr>
                <w:color w:val="010101"/>
              </w:rPr>
              <w:t>235</w:t>
            </w:r>
            <w:r w:rsidR="0004397C">
              <w:rPr>
                <w:color w:val="010101"/>
              </w:rPr>
              <w:t xml:space="preserve">, </w:t>
            </w:r>
            <w:hyperlink r:id="rId22" w:history="1">
              <w:r w:rsidR="001D2F74" w:rsidRPr="00992192">
                <w:rPr>
                  <w:rStyle w:val="Hipersaitas"/>
                </w:rPr>
                <w:t>zydrunas.krulikas</w:t>
              </w:r>
              <w:r w:rsidR="001D2F74" w:rsidRPr="00992192">
                <w:rPr>
                  <w:rStyle w:val="Hipersaitas"/>
                  <w:lang w:val="en-US"/>
                </w:rPr>
                <w:t>@</w:t>
              </w:r>
              <w:proofErr w:type="spellStart"/>
              <w:r w:rsidR="001D2F74" w:rsidRPr="00992192">
                <w:rPr>
                  <w:rStyle w:val="Hipersaitas"/>
                </w:rPr>
                <w:t>marijampole.lt</w:t>
              </w:r>
              <w:proofErr w:type="spellEnd"/>
            </w:hyperlink>
            <w:r w:rsidR="001D2F74" w:rsidRPr="001D2F74">
              <w:rPr>
                <w:color w:val="FF0000"/>
              </w:rPr>
              <w:t xml:space="preserve"> </w:t>
            </w:r>
          </w:p>
          <w:p w:rsidR="00A07110" w:rsidRDefault="00A07110" w:rsidP="007D3770">
            <w:pPr>
              <w:rPr>
                <w:color w:val="010101"/>
              </w:rPr>
            </w:pPr>
            <w:r>
              <w:rPr>
                <w:color w:val="010101"/>
              </w:rPr>
              <w:t>Igliaukos seniūnijos seniūnas Saulius Burbulis, tel. (8 343) 24</w:t>
            </w:r>
            <w:r w:rsidR="0004397C">
              <w:rPr>
                <w:color w:val="010101"/>
              </w:rPr>
              <w:t> </w:t>
            </w:r>
            <w:r>
              <w:rPr>
                <w:color w:val="010101"/>
              </w:rPr>
              <w:t>525</w:t>
            </w:r>
            <w:r w:rsidR="0004397C">
              <w:rPr>
                <w:color w:val="010101"/>
              </w:rPr>
              <w:t xml:space="preserve">, </w:t>
            </w:r>
            <w:hyperlink r:id="rId23" w:history="1">
              <w:r w:rsidR="0004397C" w:rsidRPr="00185317">
                <w:rPr>
                  <w:rStyle w:val="Hipersaitas"/>
                </w:rPr>
                <w:t>saulius.burbulis@marijampole.lt</w:t>
              </w:r>
            </w:hyperlink>
          </w:p>
          <w:p w:rsidR="0004397C" w:rsidRDefault="00A07110" w:rsidP="00A07110">
            <w:pPr>
              <w:rPr>
                <w:color w:val="010101"/>
              </w:rPr>
            </w:pPr>
            <w:r>
              <w:rPr>
                <w:color w:val="010101"/>
              </w:rPr>
              <w:t xml:space="preserve">Liudvinavo seniūnijos seniūnė Jolanta </w:t>
            </w:r>
            <w:proofErr w:type="spellStart"/>
            <w:r>
              <w:rPr>
                <w:color w:val="010101"/>
              </w:rPr>
              <w:t>Maceikienė</w:t>
            </w:r>
            <w:proofErr w:type="spellEnd"/>
            <w:r>
              <w:rPr>
                <w:color w:val="010101"/>
              </w:rPr>
              <w:t>, tel. (8343) 20</w:t>
            </w:r>
            <w:r w:rsidR="0004397C">
              <w:rPr>
                <w:color w:val="010101"/>
              </w:rPr>
              <w:t> </w:t>
            </w:r>
            <w:r>
              <w:rPr>
                <w:color w:val="010101"/>
              </w:rPr>
              <w:t>425</w:t>
            </w:r>
            <w:r w:rsidR="0004397C">
              <w:rPr>
                <w:color w:val="010101"/>
              </w:rPr>
              <w:t xml:space="preserve">, </w:t>
            </w:r>
            <w:hyperlink r:id="rId24" w:history="1">
              <w:r w:rsidR="0004397C" w:rsidRPr="00185317">
                <w:rPr>
                  <w:rStyle w:val="Hipersaitas"/>
                </w:rPr>
                <w:t>jolanta.maceikiene@marijampole.lt</w:t>
              </w:r>
            </w:hyperlink>
          </w:p>
          <w:p w:rsidR="00A07110" w:rsidRDefault="00A07110" w:rsidP="00A07110">
            <w:pPr>
              <w:rPr>
                <w:color w:val="010101"/>
              </w:rPr>
            </w:pPr>
            <w:r>
              <w:rPr>
                <w:color w:val="010101"/>
              </w:rPr>
              <w:t xml:space="preserve">Marijampolės seniūnijos seniūnas Juozas Milius, tel. (8 343) </w:t>
            </w:r>
            <w:r w:rsidR="00031F61">
              <w:rPr>
                <w:color w:val="010101"/>
              </w:rPr>
              <w:t>55</w:t>
            </w:r>
            <w:r w:rsidR="0004397C">
              <w:rPr>
                <w:color w:val="010101"/>
              </w:rPr>
              <w:t> </w:t>
            </w:r>
            <w:r w:rsidR="00031F61">
              <w:rPr>
                <w:color w:val="010101"/>
              </w:rPr>
              <w:t>542</w:t>
            </w:r>
            <w:r w:rsidR="0004397C">
              <w:rPr>
                <w:color w:val="010101"/>
              </w:rPr>
              <w:t xml:space="preserve">, </w:t>
            </w:r>
            <w:hyperlink r:id="rId25" w:history="1">
              <w:r w:rsidR="0004397C" w:rsidRPr="00185317">
                <w:rPr>
                  <w:rStyle w:val="Hipersaitas"/>
                </w:rPr>
                <w:t>juozas.milius@marijampole.lt</w:t>
              </w:r>
            </w:hyperlink>
          </w:p>
          <w:p w:rsidR="0004397C" w:rsidRDefault="0004397C" w:rsidP="00A07110">
            <w:pPr>
              <w:rPr>
                <w:color w:val="010101"/>
              </w:rPr>
            </w:pPr>
            <w:r>
              <w:rPr>
                <w:color w:val="010101"/>
              </w:rPr>
              <w:t xml:space="preserve">Sasnavos seniūnijos seniūnė Nijolė Smilgienė, tel. (8 343) 28 788, </w:t>
            </w:r>
            <w:hyperlink r:id="rId26" w:history="1">
              <w:r w:rsidRPr="00185317">
                <w:rPr>
                  <w:rStyle w:val="Hipersaitas"/>
                </w:rPr>
                <w:t>nijole.smilgiene@marijampole.lt</w:t>
              </w:r>
            </w:hyperlink>
          </w:p>
          <w:p w:rsidR="0004397C" w:rsidRPr="000F5245" w:rsidRDefault="0004397C" w:rsidP="0004397C">
            <w:pPr>
              <w:rPr>
                <w:i/>
              </w:rPr>
            </w:pPr>
            <w:r>
              <w:rPr>
                <w:color w:val="010101"/>
              </w:rPr>
              <w:t xml:space="preserve">Šunskų seniūnijos seniūnas Rimantas </w:t>
            </w:r>
            <w:proofErr w:type="spellStart"/>
            <w:r>
              <w:rPr>
                <w:color w:val="010101"/>
              </w:rPr>
              <w:t>Lekeckas</w:t>
            </w:r>
            <w:proofErr w:type="spellEnd"/>
            <w:r>
              <w:rPr>
                <w:color w:val="010101"/>
              </w:rPr>
              <w:t xml:space="preserve">, tel. (8 343) 28 123, </w:t>
            </w:r>
            <w:hyperlink r:id="rId27" w:history="1">
              <w:r w:rsidRPr="00185317">
                <w:rPr>
                  <w:rStyle w:val="Hipersaitas"/>
                </w:rPr>
                <w:t>rimantas.lekeckas@marijampole.lt</w:t>
              </w:r>
            </w:hyperlink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t>Administracinės paslaugos suteikimo trukmė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0F5245" w:rsidRDefault="004A16C7" w:rsidP="0004397C">
            <w:pPr>
              <w:rPr>
                <w:i/>
              </w:rPr>
            </w:pPr>
            <w:r>
              <w:t>5</w:t>
            </w:r>
            <w:r w:rsidR="007D3770">
              <w:t xml:space="preserve"> darbo dien</w:t>
            </w:r>
            <w:r w:rsidR="0004397C">
              <w:t>o</w:t>
            </w:r>
            <w:r>
              <w:t>s</w:t>
            </w: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t>Administracinės paslaugos suteikimo kaina (jei administracinė paslauga teikiama atlygintinai)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0F5245" w:rsidRDefault="007D3770" w:rsidP="00EF69B8">
            <w:pPr>
              <w:rPr>
                <w:i/>
              </w:rPr>
            </w:pPr>
            <w:r>
              <w:t>Paslauga teikiama neatlygintinai</w:t>
            </w:r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t>Prašymo forma, pildymo pavyzdys ir prašymo turinys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Pr="000F5245" w:rsidRDefault="007D3770" w:rsidP="00473921">
            <w:pPr>
              <w:rPr>
                <w:b/>
              </w:rPr>
            </w:pPr>
            <w:r w:rsidRPr="000F5245">
              <w:rPr>
                <w:color w:val="000000"/>
              </w:rPr>
              <w:t>Prašym</w:t>
            </w:r>
            <w:r w:rsidR="003933CE">
              <w:rPr>
                <w:color w:val="000000"/>
              </w:rPr>
              <w:t xml:space="preserve">o formą galite rasti </w:t>
            </w:r>
            <w:r w:rsidR="003933CE">
              <w:t xml:space="preserve"> </w:t>
            </w:r>
            <w:hyperlink r:id="rId28" w:history="1">
              <w:r w:rsidR="003933CE" w:rsidRPr="002A4B55">
                <w:rPr>
                  <w:rStyle w:val="Hipersaitas"/>
                </w:rPr>
                <w:t>https://www.marijampole.lt/go.php/lit/Administracines-paslaugos</w:t>
              </w:r>
            </w:hyperlink>
          </w:p>
        </w:tc>
      </w:tr>
      <w:tr w:rsidR="007D3770" w:rsidTr="007D3770"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7D3770" w:rsidP="00EA331D">
            <w:pPr>
              <w:pStyle w:val="bodytext"/>
            </w:pPr>
            <w:r>
              <w:t>Prašymo priėmimo vieta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3770" w:rsidRDefault="00473921" w:rsidP="004A16C7">
            <w:pPr>
              <w:pStyle w:val="bodytext"/>
            </w:pPr>
            <w:r w:rsidRPr="00E87F87">
              <w:rPr>
                <w:bCs/>
              </w:rPr>
              <w:t>Asmenys</w:t>
            </w:r>
            <w:r w:rsidRPr="00E87F87">
              <w:t>,</w:t>
            </w:r>
            <w:r>
              <w:t xml:space="preserve"> deklaravę gyvenamą vietą ar </w:t>
            </w:r>
            <w:r w:rsidRPr="00BE419F">
              <w:t>įtraukti į gyvenamosios vietos neturinčių asmenų apskaitą</w:t>
            </w:r>
            <w:r>
              <w:t xml:space="preserve"> Marijampolės mieste, taip pat  </w:t>
            </w:r>
            <w:r w:rsidRPr="00992192">
              <w:t>a</w:t>
            </w:r>
            <w:r w:rsidRPr="00992192">
              <w:rPr>
                <w:bCs/>
              </w:rPr>
              <w:t>smenys</w:t>
            </w:r>
            <w:r w:rsidRPr="0025395E">
              <w:rPr>
                <w:b/>
                <w:bCs/>
              </w:rPr>
              <w:t xml:space="preserve">, </w:t>
            </w:r>
            <w:r w:rsidRPr="0025395E">
              <w:t>nedeklaravę gyvenamosios vietos ar  neįtraukti į gyvenamosios vietos neturinčių asmenų apskaitą</w:t>
            </w:r>
            <w:r>
              <w:t xml:space="preserve">, tačiau faktiškai gyvenantys Marijampolės mieste,  prašymą </w:t>
            </w:r>
            <w:r w:rsidRPr="00BE419F">
              <w:t xml:space="preserve">pateikia </w:t>
            </w:r>
            <w:r w:rsidR="007D3770">
              <w:t>Marijampolės savivaldybės administracijos Piniginės paramos skyriu</w:t>
            </w:r>
            <w:r w:rsidR="004A16C7">
              <w:t>je</w:t>
            </w:r>
            <w:r w:rsidR="007D3770">
              <w:t>, 11</w:t>
            </w:r>
            <w:r w:rsidR="004A16C7">
              <w:t>5</w:t>
            </w:r>
            <w:r w:rsidR="007D3770">
              <w:t>, 11</w:t>
            </w:r>
            <w:r w:rsidR="004A16C7">
              <w:t>0</w:t>
            </w:r>
            <w:r w:rsidR="007D3770">
              <w:t xml:space="preserve"> kab</w:t>
            </w:r>
            <w:r w:rsidR="004A16C7">
              <w:t>.</w:t>
            </w:r>
            <w:r w:rsidR="007D3770">
              <w:t>,</w:t>
            </w:r>
            <w:r w:rsidR="007D3770" w:rsidRPr="000F5245">
              <w:rPr>
                <w:i/>
              </w:rPr>
              <w:t xml:space="preserve"> </w:t>
            </w:r>
            <w:r w:rsidR="007D3770">
              <w:t>J. Basanavičiaus a. 1, Marijampolė</w:t>
            </w:r>
          </w:p>
          <w:p w:rsidR="00473921" w:rsidRDefault="00473921" w:rsidP="00473921">
            <w:r>
              <w:t xml:space="preserve">Asmenys deklaravę gyvenamą vietą ar </w:t>
            </w:r>
            <w:r w:rsidRPr="00BE419F">
              <w:t>įtraukti į gyvenamosios vietos neturinčių asmenų apskaitą</w:t>
            </w:r>
            <w:r>
              <w:t xml:space="preserve"> kaimiškoje seniūnijoje, taip pat </w:t>
            </w:r>
            <w:r w:rsidRPr="00992192">
              <w:t>a</w:t>
            </w:r>
            <w:r w:rsidRPr="00992192">
              <w:rPr>
                <w:bCs/>
              </w:rPr>
              <w:t>smenys</w:t>
            </w:r>
            <w:r w:rsidRPr="0025395E">
              <w:rPr>
                <w:b/>
                <w:bCs/>
              </w:rPr>
              <w:t xml:space="preserve">, </w:t>
            </w:r>
            <w:r w:rsidRPr="0025395E">
              <w:t>nedeklaravę gyvenamosios vietos ar  neįtraukti į gyvenamosios vietos neturinčių asmenų apskaitą</w:t>
            </w:r>
            <w:r>
              <w:t>, tačiau faktiškai gyvenantys kaimiškoje seniūnijoje, prašymą pateikia</w:t>
            </w:r>
            <w:r w:rsidRPr="00064A22">
              <w:t xml:space="preserve">  gyvenamosios vietos seniūnijos specialistams</w:t>
            </w:r>
            <w:r>
              <w:t>:</w:t>
            </w:r>
          </w:p>
          <w:p w:rsidR="00473921" w:rsidRPr="0025395E" w:rsidRDefault="00473921" w:rsidP="00473921">
            <w:r w:rsidRPr="0025395E">
              <w:t>Prašymai priimami :</w:t>
            </w:r>
          </w:p>
          <w:p w:rsidR="00473921" w:rsidRDefault="00473921" w:rsidP="00473921">
            <w:pPr>
              <w:numPr>
                <w:ilvl w:val="0"/>
                <w:numId w:val="4"/>
              </w:numPr>
              <w:tabs>
                <w:tab w:val="clear" w:pos="720"/>
                <w:tab w:val="left" w:pos="270"/>
              </w:tabs>
              <w:ind w:left="612" w:hanging="612"/>
              <w:jc w:val="both"/>
            </w:pPr>
            <w:r>
              <w:t>Igliaukos seniūnijoje, Igliauka, Vytauto g. 19</w:t>
            </w:r>
          </w:p>
          <w:p w:rsidR="00473921" w:rsidRDefault="00473921" w:rsidP="00473921">
            <w:pPr>
              <w:numPr>
                <w:ilvl w:val="0"/>
                <w:numId w:val="4"/>
              </w:numPr>
              <w:tabs>
                <w:tab w:val="clear" w:pos="720"/>
                <w:tab w:val="left" w:pos="255"/>
              </w:tabs>
              <w:ind w:left="612" w:hanging="612"/>
              <w:jc w:val="both"/>
            </w:pPr>
            <w:r>
              <w:lastRenderedPageBreak/>
              <w:t>Gudelių seniūnijoje, Gudeliai, Vytauto g. 8</w:t>
            </w:r>
          </w:p>
          <w:p w:rsidR="00473921" w:rsidRDefault="00473921" w:rsidP="00473921">
            <w:pPr>
              <w:numPr>
                <w:ilvl w:val="0"/>
                <w:numId w:val="4"/>
              </w:numPr>
              <w:tabs>
                <w:tab w:val="clear" w:pos="720"/>
                <w:tab w:val="left" w:pos="270"/>
              </w:tabs>
              <w:ind w:left="612" w:hanging="612"/>
              <w:jc w:val="both"/>
            </w:pPr>
            <w:r>
              <w:t>Liudvinavo seniūnijoje, Liudvinavas, Vytauto g. 6</w:t>
            </w:r>
          </w:p>
          <w:p w:rsidR="00473921" w:rsidRDefault="00473921" w:rsidP="00473921">
            <w:pPr>
              <w:numPr>
                <w:ilvl w:val="0"/>
                <w:numId w:val="4"/>
              </w:numPr>
              <w:tabs>
                <w:tab w:val="clear" w:pos="720"/>
                <w:tab w:val="left" w:pos="285"/>
              </w:tabs>
              <w:ind w:left="612" w:hanging="612"/>
              <w:jc w:val="both"/>
            </w:pPr>
            <w:r>
              <w:t>Marijampolės seniūnijoje, Marijampolė, Lietuvninkų g. 18</w:t>
            </w:r>
          </w:p>
          <w:p w:rsidR="00473921" w:rsidRDefault="00473921" w:rsidP="00473921">
            <w:pPr>
              <w:numPr>
                <w:ilvl w:val="0"/>
                <w:numId w:val="4"/>
              </w:numPr>
              <w:tabs>
                <w:tab w:val="clear" w:pos="720"/>
                <w:tab w:val="left" w:pos="255"/>
              </w:tabs>
              <w:ind w:left="612" w:hanging="612"/>
              <w:jc w:val="both"/>
            </w:pPr>
            <w:r>
              <w:t>Sasnavos seniūnijoje, Sasnava, Sūduvos g. 27</w:t>
            </w:r>
          </w:p>
          <w:p w:rsidR="00473921" w:rsidRPr="000F5245" w:rsidRDefault="00473921" w:rsidP="00473921">
            <w:pPr>
              <w:numPr>
                <w:ilvl w:val="0"/>
                <w:numId w:val="4"/>
              </w:numPr>
              <w:tabs>
                <w:tab w:val="left" w:pos="300"/>
              </w:tabs>
              <w:ind w:hanging="720"/>
              <w:jc w:val="both"/>
              <w:rPr>
                <w:i/>
              </w:rPr>
            </w:pPr>
            <w:r>
              <w:t xml:space="preserve">Šunskų seniūnijoje, </w:t>
            </w:r>
            <w:proofErr w:type="spellStart"/>
            <w:r>
              <w:t>Šunskai</w:t>
            </w:r>
            <w:proofErr w:type="spellEnd"/>
            <w:r>
              <w:t>, Varpo g. 32</w:t>
            </w:r>
          </w:p>
        </w:tc>
      </w:tr>
    </w:tbl>
    <w:p w:rsidR="00EF69B8" w:rsidRPr="00140C7C" w:rsidRDefault="00EF69B8" w:rsidP="00EA331D">
      <w:pPr>
        <w:sectPr w:rsidR="00EF69B8" w:rsidRPr="00140C7C" w:rsidSect="00D4625D"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4A16C7" w:rsidRDefault="004A16C7" w:rsidP="00842D1C">
      <w:pPr>
        <w:pStyle w:val="HTMLiankstoformatuotas"/>
        <w:rPr>
          <w:rFonts w:ascii="Times New Roman" w:hAnsi="Times New Roman" w:cs="Times New Roman"/>
          <w:sz w:val="24"/>
          <w:szCs w:val="24"/>
        </w:rPr>
      </w:pPr>
    </w:p>
    <w:p w:rsidR="004A16C7" w:rsidRDefault="004A16C7" w:rsidP="00842D1C">
      <w:pPr>
        <w:pStyle w:val="HTMLiankstoformatuotas"/>
        <w:rPr>
          <w:rFonts w:ascii="Times New Roman" w:hAnsi="Times New Roman" w:cs="Times New Roman"/>
          <w:sz w:val="24"/>
          <w:szCs w:val="24"/>
        </w:rPr>
      </w:pPr>
    </w:p>
    <w:p w:rsidR="00121242" w:rsidRDefault="00121242" w:rsidP="00EF7156">
      <w:pPr>
        <w:sectPr w:rsidR="00121242" w:rsidSect="00107696">
          <w:headerReference w:type="default" r:id="rId29"/>
          <w:footerReference w:type="default" r:id="rId30"/>
          <w:headerReference w:type="first" r:id="rId31"/>
          <w:footerReference w:type="first" r:id="rId32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9"/>
        <w:gridCol w:w="4895"/>
        <w:gridCol w:w="1701"/>
        <w:gridCol w:w="6881"/>
      </w:tblGrid>
      <w:tr w:rsidR="00121242" w:rsidRPr="00465E93" w:rsidTr="00615AEC">
        <w:tc>
          <w:tcPr>
            <w:tcW w:w="1309" w:type="dxa"/>
          </w:tcPr>
          <w:p w:rsidR="00121242" w:rsidRPr="000F5245" w:rsidRDefault="00121242" w:rsidP="000F5245">
            <w:pPr>
              <w:jc w:val="center"/>
              <w:rPr>
                <w:b/>
              </w:rPr>
            </w:pPr>
            <w:r w:rsidRPr="000F5245">
              <w:rPr>
                <w:b/>
              </w:rPr>
              <w:lastRenderedPageBreak/>
              <w:t>Sekos žymėjimas</w:t>
            </w:r>
          </w:p>
        </w:tc>
        <w:tc>
          <w:tcPr>
            <w:tcW w:w="4895" w:type="dxa"/>
          </w:tcPr>
          <w:p w:rsidR="00121242" w:rsidRPr="000F5245" w:rsidRDefault="00121242" w:rsidP="00384F97">
            <w:pPr>
              <w:rPr>
                <w:b/>
              </w:rPr>
            </w:pPr>
            <w:r w:rsidRPr="000F5245">
              <w:rPr>
                <w:b/>
              </w:rPr>
              <w:t>Standartinis sekos pavadinimas rekomenduojamoje schemoje</w:t>
            </w:r>
          </w:p>
        </w:tc>
        <w:tc>
          <w:tcPr>
            <w:tcW w:w="1701" w:type="dxa"/>
          </w:tcPr>
          <w:p w:rsidR="00121242" w:rsidRPr="00465E93" w:rsidRDefault="00121242" w:rsidP="000F5245">
            <w:pPr>
              <w:jc w:val="center"/>
            </w:pPr>
            <w:r w:rsidRPr="00465E93">
              <w:t xml:space="preserve">įrašyti </w:t>
            </w:r>
            <w:r>
              <w:br/>
            </w:r>
            <w:r w:rsidRPr="00465E93">
              <w:t>TAIP arba NE</w:t>
            </w:r>
          </w:p>
        </w:tc>
        <w:tc>
          <w:tcPr>
            <w:tcW w:w="6881" w:type="dxa"/>
          </w:tcPr>
          <w:p w:rsidR="00121242" w:rsidRPr="00F165DC" w:rsidRDefault="004A16C7" w:rsidP="00473921">
            <w:r>
              <w:rPr>
                <w:bCs/>
              </w:rPr>
              <w:t>Prašymo p</w:t>
            </w:r>
            <w:r w:rsidRPr="000F5245">
              <w:rPr>
                <w:bCs/>
              </w:rPr>
              <w:t>ažym</w:t>
            </w:r>
            <w:r>
              <w:rPr>
                <w:bCs/>
              </w:rPr>
              <w:t>ai</w:t>
            </w:r>
            <w:r w:rsidRPr="000F5245">
              <w:rPr>
                <w:bCs/>
              </w:rPr>
              <w:t xml:space="preserve"> apie gaunamas pajamas</w:t>
            </w:r>
            <w:r w:rsidR="00473921">
              <w:rPr>
                <w:bCs/>
              </w:rPr>
              <w:t xml:space="preserve"> </w:t>
            </w:r>
            <w:r>
              <w:rPr>
                <w:bCs/>
              </w:rPr>
              <w:t>priėmimas, pažymos išdavimas</w:t>
            </w:r>
          </w:p>
        </w:tc>
      </w:tr>
      <w:tr w:rsidR="00121242" w:rsidRPr="00465E93" w:rsidTr="00615AEC">
        <w:tc>
          <w:tcPr>
            <w:tcW w:w="1309" w:type="dxa"/>
          </w:tcPr>
          <w:p w:rsidR="00121242" w:rsidRPr="000F5245" w:rsidRDefault="00121242" w:rsidP="000F5245">
            <w:pPr>
              <w:spacing w:line="360" w:lineRule="auto"/>
              <w:jc w:val="center"/>
              <w:rPr>
                <w:b/>
              </w:rPr>
            </w:pPr>
            <w:r w:rsidRPr="000F5245">
              <w:rPr>
                <w:b/>
              </w:rPr>
              <w:t>A</w:t>
            </w:r>
          </w:p>
        </w:tc>
        <w:tc>
          <w:tcPr>
            <w:tcW w:w="4895" w:type="dxa"/>
          </w:tcPr>
          <w:p w:rsidR="00121242" w:rsidRPr="00465E93" w:rsidRDefault="00121242" w:rsidP="000F5245">
            <w:pPr>
              <w:spacing w:line="360" w:lineRule="auto"/>
            </w:pPr>
            <w:r w:rsidRPr="000F5245">
              <w:rPr>
                <w:b/>
              </w:rPr>
              <w:t>„Vieno langelio“ asmenų aptarnavimo padalinys</w:t>
            </w:r>
          </w:p>
        </w:tc>
        <w:tc>
          <w:tcPr>
            <w:tcW w:w="1701" w:type="dxa"/>
          </w:tcPr>
          <w:p w:rsidR="00121242" w:rsidRPr="00465E93" w:rsidRDefault="008B36AB" w:rsidP="000F5245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881" w:type="dxa"/>
          </w:tcPr>
          <w:p w:rsidR="00121242" w:rsidRPr="00465E93" w:rsidRDefault="00121242" w:rsidP="000F5245">
            <w:pPr>
              <w:spacing w:line="360" w:lineRule="auto"/>
            </w:pPr>
          </w:p>
        </w:tc>
      </w:tr>
      <w:tr w:rsidR="00121242" w:rsidRPr="00465E93" w:rsidTr="00615AEC">
        <w:tc>
          <w:tcPr>
            <w:tcW w:w="1309" w:type="dxa"/>
          </w:tcPr>
          <w:p w:rsidR="00121242" w:rsidRPr="000F5245" w:rsidRDefault="00121242" w:rsidP="000F5245">
            <w:pPr>
              <w:spacing w:line="360" w:lineRule="auto"/>
              <w:jc w:val="center"/>
              <w:rPr>
                <w:b/>
              </w:rPr>
            </w:pPr>
            <w:r w:rsidRPr="000F5245">
              <w:rPr>
                <w:b/>
              </w:rPr>
              <w:t>B</w:t>
            </w:r>
          </w:p>
        </w:tc>
        <w:tc>
          <w:tcPr>
            <w:tcW w:w="4895" w:type="dxa"/>
          </w:tcPr>
          <w:p w:rsidR="00121242" w:rsidRPr="00465E93" w:rsidRDefault="00121242" w:rsidP="000F5245">
            <w:pPr>
              <w:spacing w:line="360" w:lineRule="auto"/>
            </w:pPr>
            <w:r w:rsidRPr="000F5245">
              <w:rPr>
                <w:b/>
              </w:rPr>
              <w:t>Institucijos vadovas ar jo įgaliotas tarnautojas</w:t>
            </w:r>
          </w:p>
        </w:tc>
        <w:tc>
          <w:tcPr>
            <w:tcW w:w="1701" w:type="dxa"/>
          </w:tcPr>
          <w:p w:rsidR="00121242" w:rsidRPr="00465E93" w:rsidRDefault="008B36AB" w:rsidP="000F5245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881" w:type="dxa"/>
          </w:tcPr>
          <w:p w:rsidR="00121242" w:rsidRPr="00465E93" w:rsidRDefault="00121242" w:rsidP="000F5245">
            <w:pPr>
              <w:spacing w:line="360" w:lineRule="auto"/>
            </w:pPr>
          </w:p>
        </w:tc>
      </w:tr>
      <w:tr w:rsidR="00121242" w:rsidRPr="00465E93" w:rsidTr="00615AEC">
        <w:tc>
          <w:tcPr>
            <w:tcW w:w="1309" w:type="dxa"/>
          </w:tcPr>
          <w:p w:rsidR="00121242" w:rsidRPr="000F5245" w:rsidRDefault="00121242" w:rsidP="000F5245">
            <w:pPr>
              <w:spacing w:line="360" w:lineRule="auto"/>
              <w:jc w:val="center"/>
              <w:rPr>
                <w:b/>
              </w:rPr>
            </w:pPr>
            <w:r w:rsidRPr="000F5245">
              <w:rPr>
                <w:b/>
              </w:rPr>
              <w:t>C</w:t>
            </w:r>
          </w:p>
        </w:tc>
        <w:tc>
          <w:tcPr>
            <w:tcW w:w="4895" w:type="dxa"/>
          </w:tcPr>
          <w:p w:rsidR="00121242" w:rsidRPr="00465E93" w:rsidRDefault="00121242" w:rsidP="000F5245">
            <w:pPr>
              <w:spacing w:line="360" w:lineRule="auto"/>
            </w:pPr>
            <w:r w:rsidRPr="000F5245">
              <w:rPr>
                <w:b/>
              </w:rPr>
              <w:t>Paslaugos vadovas</w:t>
            </w:r>
          </w:p>
        </w:tc>
        <w:tc>
          <w:tcPr>
            <w:tcW w:w="1701" w:type="dxa"/>
          </w:tcPr>
          <w:p w:rsidR="00121242" w:rsidRPr="00465E93" w:rsidRDefault="008B36AB" w:rsidP="000F5245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881" w:type="dxa"/>
          </w:tcPr>
          <w:p w:rsidR="00121242" w:rsidRPr="00465E93" w:rsidRDefault="00121242" w:rsidP="000F5245">
            <w:pPr>
              <w:spacing w:line="360" w:lineRule="auto"/>
            </w:pPr>
          </w:p>
        </w:tc>
      </w:tr>
      <w:tr w:rsidR="008B36AB" w:rsidRPr="00465E93" w:rsidTr="00615AEC">
        <w:tc>
          <w:tcPr>
            <w:tcW w:w="1309" w:type="dxa"/>
          </w:tcPr>
          <w:p w:rsidR="008B36AB" w:rsidRPr="000F5245" w:rsidRDefault="008B36AB" w:rsidP="000F5245">
            <w:pPr>
              <w:spacing w:line="360" w:lineRule="auto"/>
              <w:jc w:val="center"/>
              <w:rPr>
                <w:b/>
              </w:rPr>
            </w:pPr>
            <w:r w:rsidRPr="000F5245">
              <w:rPr>
                <w:b/>
              </w:rPr>
              <w:t>D</w:t>
            </w:r>
          </w:p>
        </w:tc>
        <w:tc>
          <w:tcPr>
            <w:tcW w:w="4895" w:type="dxa"/>
          </w:tcPr>
          <w:p w:rsidR="008B36AB" w:rsidRPr="00465E93" w:rsidRDefault="008B36AB" w:rsidP="000F5245">
            <w:pPr>
              <w:spacing w:line="360" w:lineRule="auto"/>
            </w:pPr>
            <w:r w:rsidRPr="000F5245">
              <w:rPr>
                <w:b/>
              </w:rPr>
              <w:t>Paslaugos teikėjas</w:t>
            </w:r>
          </w:p>
        </w:tc>
        <w:tc>
          <w:tcPr>
            <w:tcW w:w="1701" w:type="dxa"/>
          </w:tcPr>
          <w:p w:rsidR="008B36AB" w:rsidRPr="00465E93" w:rsidRDefault="008B36AB" w:rsidP="000F5245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881" w:type="dxa"/>
          </w:tcPr>
          <w:p w:rsidR="00F165DC" w:rsidRDefault="003F74AF" w:rsidP="00176601">
            <w:r>
              <w:t>Piniginės</w:t>
            </w:r>
            <w:r w:rsidR="00176601" w:rsidRPr="00BC3DBF">
              <w:t xml:space="preserve"> paramos skyriaus</w:t>
            </w:r>
            <w:r w:rsidR="00F165DC">
              <w:t xml:space="preserve"> vyriausiosios </w:t>
            </w:r>
            <w:r w:rsidR="00176601" w:rsidRPr="00BC3DBF">
              <w:t>specialistė</w:t>
            </w:r>
            <w:r w:rsidR="00F165DC">
              <w:t>s:</w:t>
            </w:r>
          </w:p>
          <w:p w:rsidR="00176601" w:rsidRDefault="00176601" w:rsidP="00176601">
            <w:r w:rsidRPr="00BC3DBF">
              <w:t xml:space="preserve">Vaida </w:t>
            </w:r>
            <w:r w:rsidR="003F74AF">
              <w:t>Kučiaus</w:t>
            </w:r>
            <w:r w:rsidRPr="00BC3DBF">
              <w:t>kienė</w:t>
            </w:r>
            <w:r>
              <w:t>, t</w:t>
            </w:r>
            <w:r w:rsidRPr="00BC3DBF">
              <w:t>el.(8 343</w:t>
            </w:r>
            <w:r>
              <w:t>)</w:t>
            </w:r>
            <w:r w:rsidRPr="00BC3DBF">
              <w:t xml:space="preserve"> 900</w:t>
            </w:r>
            <w:r w:rsidR="004A16C7">
              <w:t>1</w:t>
            </w:r>
            <w:r w:rsidRPr="00BC3DBF">
              <w:t>5</w:t>
            </w:r>
            <w:r>
              <w:t xml:space="preserve">, </w:t>
            </w:r>
            <w:proofErr w:type="spellStart"/>
            <w:r>
              <w:t>e</w:t>
            </w:r>
            <w:r w:rsidRPr="00BC3DBF">
              <w:t>l.p</w:t>
            </w:r>
            <w:proofErr w:type="spellEnd"/>
            <w:r w:rsidRPr="00BC3DBF">
              <w:t>.</w:t>
            </w:r>
            <w:r>
              <w:t xml:space="preserve"> </w:t>
            </w:r>
            <w:hyperlink r:id="rId33" w:history="1">
              <w:r w:rsidR="00E3540F" w:rsidRPr="009C3A43">
                <w:rPr>
                  <w:rStyle w:val="Hipersaitas"/>
                </w:rPr>
                <w:t>vaida.kuciauskiene@marijampole.lt</w:t>
              </w:r>
            </w:hyperlink>
            <w:r>
              <w:t xml:space="preserve"> </w:t>
            </w:r>
          </w:p>
          <w:p w:rsidR="008B36AB" w:rsidRDefault="00F165DC" w:rsidP="00176601">
            <w:pPr>
              <w:rPr>
                <w:color w:val="010101"/>
              </w:rPr>
            </w:pPr>
            <w:proofErr w:type="spellStart"/>
            <w:r w:rsidRPr="000F5245">
              <w:rPr>
                <w:color w:val="010101"/>
              </w:rPr>
              <w:t>R</w:t>
            </w:r>
            <w:r w:rsidR="00176601" w:rsidRPr="000F5245">
              <w:rPr>
                <w:color w:val="010101"/>
              </w:rPr>
              <w:t>asutė</w:t>
            </w:r>
            <w:proofErr w:type="spellEnd"/>
            <w:r w:rsidR="00176601" w:rsidRPr="000F5245">
              <w:rPr>
                <w:color w:val="010101"/>
              </w:rPr>
              <w:t xml:space="preserve"> </w:t>
            </w:r>
            <w:proofErr w:type="spellStart"/>
            <w:r w:rsidR="00176601" w:rsidRPr="000F5245">
              <w:rPr>
                <w:color w:val="010101"/>
              </w:rPr>
              <w:t>Bajorienė</w:t>
            </w:r>
            <w:proofErr w:type="spellEnd"/>
            <w:r w:rsidR="00176601" w:rsidRPr="000F5245">
              <w:rPr>
                <w:color w:val="010101"/>
              </w:rPr>
              <w:t xml:space="preserve">, tel.(8 343 90017), </w:t>
            </w:r>
            <w:proofErr w:type="spellStart"/>
            <w:r w:rsidR="00176601" w:rsidRPr="000F5245">
              <w:rPr>
                <w:color w:val="010101"/>
              </w:rPr>
              <w:t>el.p</w:t>
            </w:r>
            <w:proofErr w:type="spellEnd"/>
            <w:r w:rsidR="00176601" w:rsidRPr="000F5245">
              <w:rPr>
                <w:color w:val="010101"/>
              </w:rPr>
              <w:t xml:space="preserve">. </w:t>
            </w:r>
            <w:hyperlink r:id="rId34" w:history="1">
              <w:r w:rsidR="00176601" w:rsidRPr="00276CE0">
                <w:rPr>
                  <w:rStyle w:val="Hipersaitas"/>
                </w:rPr>
                <w:t>rasute.bajorienė@marijampole.lt</w:t>
              </w:r>
            </w:hyperlink>
          </w:p>
          <w:p w:rsidR="004A16C7" w:rsidRDefault="004A16C7" w:rsidP="00176601">
            <w:pPr>
              <w:rPr>
                <w:color w:val="010101"/>
              </w:rPr>
            </w:pPr>
            <w:r w:rsidRPr="008675F3">
              <w:rPr>
                <w:color w:val="010101"/>
              </w:rPr>
              <w:t xml:space="preserve">Rima </w:t>
            </w:r>
            <w:proofErr w:type="spellStart"/>
            <w:r w:rsidRPr="008675F3">
              <w:rPr>
                <w:color w:val="010101"/>
              </w:rPr>
              <w:t>Boikienė</w:t>
            </w:r>
            <w:proofErr w:type="spellEnd"/>
            <w:r w:rsidRPr="008675F3">
              <w:rPr>
                <w:color w:val="010101"/>
              </w:rPr>
              <w:t xml:space="preserve">, tel. (8 343) 90 017, </w:t>
            </w:r>
            <w:proofErr w:type="spellStart"/>
            <w:r w:rsidRPr="008675F3">
              <w:rPr>
                <w:color w:val="010101"/>
              </w:rPr>
              <w:t>el.p</w:t>
            </w:r>
            <w:proofErr w:type="spellEnd"/>
            <w:r w:rsidRPr="008675F3">
              <w:rPr>
                <w:color w:val="010101"/>
              </w:rPr>
              <w:t xml:space="preserve">. </w:t>
            </w:r>
            <w:hyperlink r:id="rId35" w:history="1">
              <w:r w:rsidRPr="00272E5F">
                <w:rPr>
                  <w:rStyle w:val="Hipersaitas"/>
                </w:rPr>
                <w:t>rima.boikiene@marijampole.lt</w:t>
              </w:r>
            </w:hyperlink>
            <w:r w:rsidRPr="008675F3">
              <w:rPr>
                <w:color w:val="010101"/>
              </w:rPr>
              <w:t xml:space="preserve">  </w:t>
            </w:r>
          </w:p>
          <w:p w:rsidR="001D2F74" w:rsidRPr="009132EF" w:rsidRDefault="001D2F74" w:rsidP="001D2F74">
            <w:r w:rsidRPr="009132EF">
              <w:t xml:space="preserve">Igliaukos seniūnijos specialistė Lina </w:t>
            </w:r>
            <w:proofErr w:type="spellStart"/>
            <w:r w:rsidRPr="009132EF">
              <w:t>Prajarienė</w:t>
            </w:r>
            <w:proofErr w:type="spellEnd"/>
            <w:r w:rsidRPr="009132EF">
              <w:t xml:space="preserve">, tel. (8 343) 24 525, </w:t>
            </w:r>
            <w:hyperlink r:id="rId36" w:history="1">
              <w:r w:rsidRPr="009132EF">
                <w:rPr>
                  <w:color w:val="0000FF"/>
                  <w:u w:val="single"/>
                </w:rPr>
                <w:t>lina.prajariene@marijampole.lt</w:t>
              </w:r>
            </w:hyperlink>
          </w:p>
          <w:p w:rsidR="001D2F74" w:rsidRPr="00992192" w:rsidRDefault="001D2F74" w:rsidP="001D2F74">
            <w:r w:rsidRPr="009132EF">
              <w:t xml:space="preserve">Gudelių seniūnijos </w:t>
            </w:r>
            <w:r w:rsidRPr="00992192">
              <w:t xml:space="preserve">vyresnioji socialinė darbuotoja Raimonda </w:t>
            </w:r>
            <w:proofErr w:type="spellStart"/>
            <w:r w:rsidRPr="00992192">
              <w:t>Tačilauskienė</w:t>
            </w:r>
            <w:proofErr w:type="spellEnd"/>
            <w:r w:rsidRPr="00992192">
              <w:t>,</w:t>
            </w:r>
          </w:p>
          <w:p w:rsidR="001D2F74" w:rsidRPr="00992192" w:rsidRDefault="001D2F74" w:rsidP="001D2F74">
            <w:r w:rsidRPr="009132EF">
              <w:t xml:space="preserve">tel. (8 343) 37 225, </w:t>
            </w:r>
            <w:proofErr w:type="spellStart"/>
            <w:r w:rsidRPr="00992192">
              <w:rPr>
                <w:color w:val="0000FF"/>
              </w:rPr>
              <w:t>raimonda.tacilauskiene</w:t>
            </w:r>
            <w:proofErr w:type="spellEnd"/>
            <w:r w:rsidR="00812E89" w:rsidRPr="00992192">
              <w:rPr>
                <w:color w:val="0000FF"/>
              </w:rPr>
              <w:fldChar w:fldCharType="begin"/>
            </w:r>
            <w:r w:rsidR="00812E89" w:rsidRPr="00992192">
              <w:rPr>
                <w:color w:val="0000FF"/>
              </w:rPr>
              <w:instrText>HYPERLINK "mailto:zaneta.kliokiene@marijampole.lt"</w:instrText>
            </w:r>
            <w:r w:rsidR="00812E89" w:rsidRPr="00992192">
              <w:rPr>
                <w:color w:val="0000FF"/>
              </w:rPr>
              <w:fldChar w:fldCharType="separate"/>
            </w:r>
            <w:r w:rsidRPr="00992192">
              <w:rPr>
                <w:color w:val="0000FF"/>
                <w:u w:val="single"/>
                <w:lang w:val="da-DK"/>
              </w:rPr>
              <w:t>@</w:t>
            </w:r>
            <w:proofErr w:type="spellStart"/>
            <w:r w:rsidRPr="00992192">
              <w:rPr>
                <w:color w:val="0000FF"/>
                <w:u w:val="single"/>
              </w:rPr>
              <w:t>marijampole.lt</w:t>
            </w:r>
            <w:proofErr w:type="spellEnd"/>
            <w:r w:rsidR="00812E89" w:rsidRPr="00992192">
              <w:rPr>
                <w:color w:val="0000FF"/>
              </w:rPr>
              <w:fldChar w:fldCharType="end"/>
            </w:r>
          </w:p>
          <w:p w:rsidR="001D2F74" w:rsidRPr="009132EF" w:rsidRDefault="001D2F74" w:rsidP="001D2F74">
            <w:r w:rsidRPr="009132EF">
              <w:t xml:space="preserve">Liudvinavo seniūnijos specialistė Onutė </w:t>
            </w:r>
            <w:proofErr w:type="spellStart"/>
            <w:r w:rsidRPr="009132EF">
              <w:t>Pauliukonienė</w:t>
            </w:r>
            <w:proofErr w:type="spellEnd"/>
            <w:r w:rsidRPr="009132EF">
              <w:t xml:space="preserve">, tel. (8 343) 20 540, </w:t>
            </w:r>
            <w:hyperlink r:id="rId37" w:history="1">
              <w:r w:rsidRPr="009132EF">
                <w:rPr>
                  <w:color w:val="0000FF"/>
                  <w:u w:val="single"/>
                </w:rPr>
                <w:t>onute.pauliukoniene</w:t>
              </w:r>
              <w:r w:rsidRPr="009132EF">
                <w:rPr>
                  <w:color w:val="0000FF"/>
                  <w:u w:val="single"/>
                  <w:lang w:val="da-DK"/>
                </w:rPr>
                <w:t>@</w:t>
              </w:r>
              <w:proofErr w:type="spellStart"/>
              <w:r w:rsidRPr="009132EF">
                <w:rPr>
                  <w:color w:val="0000FF"/>
                  <w:u w:val="single"/>
                </w:rPr>
                <w:t>marijampole.lt</w:t>
              </w:r>
              <w:proofErr w:type="spellEnd"/>
            </w:hyperlink>
          </w:p>
          <w:p w:rsidR="001D2F74" w:rsidRPr="009132EF" w:rsidRDefault="001D2F74" w:rsidP="001D2F74">
            <w:r w:rsidRPr="00992192">
              <w:t xml:space="preserve">vyresnioji socialinė darbuotoja </w:t>
            </w:r>
            <w:r w:rsidRPr="009132EF">
              <w:t xml:space="preserve">Lina Juškevičienė, tel. (8 343) 20 540,  </w:t>
            </w:r>
            <w:hyperlink r:id="rId38" w:history="1">
              <w:r w:rsidRPr="009132EF">
                <w:rPr>
                  <w:color w:val="0000FF"/>
                  <w:u w:val="single"/>
                </w:rPr>
                <w:t>lina.juskeviciene@marijampole.lt</w:t>
              </w:r>
            </w:hyperlink>
          </w:p>
          <w:p w:rsidR="001D2F74" w:rsidRPr="009132EF" w:rsidRDefault="001D2F74" w:rsidP="001D2F74">
            <w:r w:rsidRPr="009132EF">
              <w:rPr>
                <w:rFonts w:eastAsia="MS Mincho"/>
              </w:rPr>
              <w:t xml:space="preserve">Marijampolės seniūnijos specialistė Dalė Vaitkevičienė, tel. </w:t>
            </w:r>
            <w:r w:rsidRPr="009132EF">
              <w:t xml:space="preserve">(8 343) </w:t>
            </w:r>
            <w:r w:rsidRPr="009132EF">
              <w:rPr>
                <w:rFonts w:eastAsia="MS Mincho"/>
              </w:rPr>
              <w:t xml:space="preserve">50 708, </w:t>
            </w:r>
            <w:hyperlink r:id="rId39" w:history="1">
              <w:r w:rsidRPr="009132EF">
                <w:rPr>
                  <w:rFonts w:eastAsia="MS Mincho"/>
                  <w:color w:val="0000FF"/>
                  <w:u w:val="single"/>
                </w:rPr>
                <w:t>dale.vaitkeviciene@</w:t>
              </w:r>
              <w:r w:rsidRPr="009132EF">
                <w:rPr>
                  <w:color w:val="0000FF"/>
                  <w:u w:val="single"/>
                </w:rPr>
                <w:t>marijampole.lt</w:t>
              </w:r>
            </w:hyperlink>
          </w:p>
          <w:p w:rsidR="001D2F74" w:rsidRPr="009132EF" w:rsidRDefault="001D2F74" w:rsidP="001D2F74">
            <w:r w:rsidRPr="00992192">
              <w:t>vyresnioji socialinė darbuotoja</w:t>
            </w:r>
            <w:r w:rsidRPr="009132EF">
              <w:t xml:space="preserve"> Daiva Matulevičienė, </w:t>
            </w:r>
            <w:r w:rsidRPr="009132EF">
              <w:rPr>
                <w:rFonts w:eastAsia="MS Mincho"/>
              </w:rPr>
              <w:t xml:space="preserve">tel. </w:t>
            </w:r>
            <w:r w:rsidRPr="009132EF">
              <w:t xml:space="preserve">(8 343) </w:t>
            </w:r>
            <w:r w:rsidRPr="009132EF">
              <w:rPr>
                <w:rFonts w:eastAsia="MS Mincho"/>
              </w:rPr>
              <w:t xml:space="preserve">50 708, </w:t>
            </w:r>
            <w:hyperlink r:id="rId40" w:history="1">
              <w:r w:rsidRPr="009132EF">
                <w:rPr>
                  <w:color w:val="0000FF"/>
                  <w:u w:val="single"/>
                </w:rPr>
                <w:t>daiva.matuleviciene@marijampole.lt</w:t>
              </w:r>
            </w:hyperlink>
          </w:p>
          <w:p w:rsidR="001D2F74" w:rsidRPr="009132EF" w:rsidRDefault="001D2F74" w:rsidP="001D2F74">
            <w:r w:rsidRPr="009132EF">
              <w:t xml:space="preserve">Sasnavos seniūnijos </w:t>
            </w:r>
            <w:r w:rsidRPr="00992192">
              <w:t>vyresnioji socialinė darbuotoja</w:t>
            </w:r>
            <w:r w:rsidRPr="009132EF">
              <w:t xml:space="preserve"> Alytė Mockevičienė, tel. (8 343) 28 766, </w:t>
            </w:r>
            <w:hyperlink r:id="rId41" w:history="1">
              <w:r w:rsidRPr="009132EF">
                <w:rPr>
                  <w:color w:val="0000FF"/>
                  <w:u w:val="single"/>
                </w:rPr>
                <w:t>alyte.mockevičiene@marijampole.lt</w:t>
              </w:r>
            </w:hyperlink>
          </w:p>
          <w:p w:rsidR="00473921" w:rsidRPr="00465E93" w:rsidRDefault="001D2F74" w:rsidP="001D2F74">
            <w:r w:rsidRPr="009132EF">
              <w:t xml:space="preserve">Šunskų seniūnijos </w:t>
            </w:r>
            <w:r w:rsidRPr="00992192">
              <w:t>vyresnioji socialinė darbuotoja</w:t>
            </w:r>
            <w:r w:rsidRPr="009132EF">
              <w:t xml:space="preserve"> Jurgita </w:t>
            </w:r>
            <w:proofErr w:type="spellStart"/>
            <w:r w:rsidRPr="009132EF">
              <w:lastRenderedPageBreak/>
              <w:t>Šamburskienė</w:t>
            </w:r>
            <w:proofErr w:type="spellEnd"/>
            <w:r w:rsidRPr="009132EF">
              <w:t xml:space="preserve">, tel. (8 343) 28 174, </w:t>
            </w:r>
            <w:hyperlink r:id="rId42" w:history="1">
              <w:r w:rsidRPr="00151E72">
                <w:rPr>
                  <w:rStyle w:val="Hipersaitas"/>
                </w:rPr>
                <w:t>jurgita.samburskiene@marijampole.lt</w:t>
              </w:r>
            </w:hyperlink>
          </w:p>
        </w:tc>
      </w:tr>
      <w:tr w:rsidR="008B36AB" w:rsidRPr="00465E93" w:rsidTr="00615AEC">
        <w:tc>
          <w:tcPr>
            <w:tcW w:w="1309" w:type="dxa"/>
          </w:tcPr>
          <w:p w:rsidR="008B36AB" w:rsidRPr="000F5245" w:rsidRDefault="008B36AB" w:rsidP="000F5245">
            <w:pPr>
              <w:spacing w:line="360" w:lineRule="auto"/>
              <w:jc w:val="center"/>
              <w:rPr>
                <w:b/>
              </w:rPr>
            </w:pPr>
            <w:r w:rsidRPr="000F5245">
              <w:rPr>
                <w:b/>
              </w:rPr>
              <w:lastRenderedPageBreak/>
              <w:t>E</w:t>
            </w:r>
          </w:p>
        </w:tc>
        <w:tc>
          <w:tcPr>
            <w:tcW w:w="4895" w:type="dxa"/>
          </w:tcPr>
          <w:p w:rsidR="008B36AB" w:rsidRPr="00465E93" w:rsidRDefault="008B36AB" w:rsidP="001D2F74">
            <w:r w:rsidRPr="000F5245">
              <w:rPr>
                <w:b/>
              </w:rPr>
              <w:t>Institucijos administracijos padaliniai, iš kurių gaunama informacija ir dokumentai</w:t>
            </w:r>
          </w:p>
        </w:tc>
        <w:tc>
          <w:tcPr>
            <w:tcW w:w="1701" w:type="dxa"/>
          </w:tcPr>
          <w:p w:rsidR="008B36AB" w:rsidRPr="00465E93" w:rsidRDefault="008B36AB" w:rsidP="000F5245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881" w:type="dxa"/>
          </w:tcPr>
          <w:p w:rsidR="008B36AB" w:rsidRPr="00465E93" w:rsidRDefault="008B36AB" w:rsidP="000F5245">
            <w:pPr>
              <w:spacing w:line="360" w:lineRule="auto"/>
            </w:pPr>
          </w:p>
        </w:tc>
      </w:tr>
      <w:tr w:rsidR="008B36AB" w:rsidRPr="00465E93" w:rsidTr="00615AEC">
        <w:tc>
          <w:tcPr>
            <w:tcW w:w="1309" w:type="dxa"/>
          </w:tcPr>
          <w:p w:rsidR="008B36AB" w:rsidRPr="000F5245" w:rsidRDefault="008B36AB" w:rsidP="000F5245">
            <w:pPr>
              <w:spacing w:line="360" w:lineRule="auto"/>
              <w:jc w:val="center"/>
              <w:rPr>
                <w:b/>
              </w:rPr>
            </w:pPr>
            <w:r w:rsidRPr="000F5245">
              <w:rPr>
                <w:b/>
              </w:rPr>
              <w:t>F</w:t>
            </w:r>
          </w:p>
        </w:tc>
        <w:tc>
          <w:tcPr>
            <w:tcW w:w="4895" w:type="dxa"/>
          </w:tcPr>
          <w:p w:rsidR="008B36AB" w:rsidRPr="00465E93" w:rsidRDefault="008B36AB" w:rsidP="001D2F74">
            <w:r w:rsidRPr="000F5245">
              <w:rPr>
                <w:b/>
              </w:rPr>
              <w:t>Institucijai pavaldžios įstaigos, iš kurių gaunama informacija ir dokumentai</w:t>
            </w:r>
          </w:p>
        </w:tc>
        <w:tc>
          <w:tcPr>
            <w:tcW w:w="1701" w:type="dxa"/>
          </w:tcPr>
          <w:p w:rsidR="008B36AB" w:rsidRPr="00465E93" w:rsidRDefault="008B36AB" w:rsidP="000F5245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881" w:type="dxa"/>
          </w:tcPr>
          <w:p w:rsidR="008B36AB" w:rsidRPr="00465E93" w:rsidRDefault="008B36AB" w:rsidP="000F5245">
            <w:pPr>
              <w:spacing w:line="360" w:lineRule="auto"/>
            </w:pPr>
          </w:p>
        </w:tc>
      </w:tr>
      <w:tr w:rsidR="008B36AB" w:rsidRPr="00465E93" w:rsidTr="00615AEC">
        <w:tc>
          <w:tcPr>
            <w:tcW w:w="1309" w:type="dxa"/>
          </w:tcPr>
          <w:p w:rsidR="008B36AB" w:rsidRPr="000F5245" w:rsidRDefault="008B36AB" w:rsidP="000F5245">
            <w:pPr>
              <w:spacing w:line="360" w:lineRule="auto"/>
              <w:jc w:val="center"/>
              <w:rPr>
                <w:b/>
              </w:rPr>
            </w:pPr>
            <w:r w:rsidRPr="000F5245">
              <w:rPr>
                <w:b/>
              </w:rPr>
              <w:t>G</w:t>
            </w:r>
          </w:p>
        </w:tc>
        <w:tc>
          <w:tcPr>
            <w:tcW w:w="4895" w:type="dxa"/>
          </w:tcPr>
          <w:p w:rsidR="008B36AB" w:rsidRPr="00465E93" w:rsidRDefault="008B36AB" w:rsidP="001D2F74">
            <w:r w:rsidRPr="000F5245">
              <w:rPr>
                <w:b/>
              </w:rPr>
              <w:t>Institucijai nepavaldžios įstaigos, iš kurių gaunama informacija ir dokumentai</w:t>
            </w:r>
          </w:p>
        </w:tc>
        <w:tc>
          <w:tcPr>
            <w:tcW w:w="1701" w:type="dxa"/>
          </w:tcPr>
          <w:p w:rsidR="008B36AB" w:rsidRPr="00465E93" w:rsidRDefault="008B36AB" w:rsidP="000F5245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881" w:type="dxa"/>
          </w:tcPr>
          <w:p w:rsidR="008B36AB" w:rsidRPr="00465E93" w:rsidRDefault="008B36AB" w:rsidP="000F5245">
            <w:pPr>
              <w:ind w:firstLine="250"/>
              <w:jc w:val="both"/>
            </w:pPr>
          </w:p>
        </w:tc>
      </w:tr>
      <w:tr w:rsidR="008B36AB" w:rsidRPr="00465E93" w:rsidTr="00615AEC">
        <w:tc>
          <w:tcPr>
            <w:tcW w:w="1309" w:type="dxa"/>
          </w:tcPr>
          <w:p w:rsidR="008B36AB" w:rsidRPr="000F5245" w:rsidRDefault="008B36AB" w:rsidP="000F5245">
            <w:pPr>
              <w:spacing w:line="360" w:lineRule="auto"/>
              <w:jc w:val="center"/>
              <w:rPr>
                <w:b/>
              </w:rPr>
            </w:pPr>
            <w:r w:rsidRPr="000F5245">
              <w:rPr>
                <w:b/>
              </w:rPr>
              <w:t>H</w:t>
            </w:r>
          </w:p>
        </w:tc>
        <w:tc>
          <w:tcPr>
            <w:tcW w:w="4895" w:type="dxa"/>
          </w:tcPr>
          <w:p w:rsidR="008B36AB" w:rsidRPr="00465E93" w:rsidRDefault="008B36AB" w:rsidP="000F5245">
            <w:pPr>
              <w:spacing w:line="360" w:lineRule="auto"/>
            </w:pPr>
            <w:r w:rsidRPr="000F5245">
              <w:rPr>
                <w:b/>
              </w:rPr>
              <w:t>Paslaugos vadovas</w:t>
            </w:r>
          </w:p>
        </w:tc>
        <w:tc>
          <w:tcPr>
            <w:tcW w:w="1701" w:type="dxa"/>
          </w:tcPr>
          <w:p w:rsidR="008B36AB" w:rsidRPr="00465E93" w:rsidRDefault="008B36AB" w:rsidP="000F5245">
            <w:pPr>
              <w:spacing w:line="360" w:lineRule="auto"/>
              <w:jc w:val="center"/>
            </w:pPr>
            <w:r>
              <w:t>TAIP</w:t>
            </w:r>
          </w:p>
        </w:tc>
        <w:tc>
          <w:tcPr>
            <w:tcW w:w="6881" w:type="dxa"/>
          </w:tcPr>
          <w:p w:rsidR="008B36AB" w:rsidRDefault="004A16C7" w:rsidP="004A16C7">
            <w:r w:rsidRPr="00AF594B">
              <w:t xml:space="preserve">Piniginės paramos skyriaus vedėja Vida Bružinskaitė, </w:t>
            </w:r>
            <w:r w:rsidRPr="00AF594B">
              <w:rPr>
                <w:color w:val="010101"/>
              </w:rPr>
              <w:t xml:space="preserve"> tel. (8 343) 90 016,</w:t>
            </w:r>
            <w:r>
              <w:rPr>
                <w:color w:val="010101"/>
              </w:rPr>
              <w:t xml:space="preserve"> </w:t>
            </w:r>
            <w:proofErr w:type="spellStart"/>
            <w:r w:rsidRPr="00AF594B">
              <w:rPr>
                <w:color w:val="010101"/>
              </w:rPr>
              <w:t>el.p</w:t>
            </w:r>
            <w:proofErr w:type="spellEnd"/>
            <w:r w:rsidRPr="00AF594B">
              <w:rPr>
                <w:color w:val="010101"/>
              </w:rPr>
              <w:t xml:space="preserve">. </w:t>
            </w:r>
            <w:hyperlink r:id="rId43" w:history="1">
              <w:r w:rsidRPr="00AF594B">
                <w:rPr>
                  <w:rStyle w:val="Hipersaitas"/>
                </w:rPr>
                <w:t>vida.bruzinskaite@marijampole.lt</w:t>
              </w:r>
            </w:hyperlink>
            <w:r w:rsidRPr="00AF594B">
              <w:rPr>
                <w:color w:val="010101"/>
              </w:rPr>
              <w:t xml:space="preserve"> </w:t>
            </w:r>
            <w:r w:rsidRPr="00AF594B">
              <w:t xml:space="preserve"> </w:t>
            </w:r>
          </w:p>
          <w:p w:rsidR="001D2F74" w:rsidRPr="00992192" w:rsidRDefault="0004397C" w:rsidP="001D2F74">
            <w:r>
              <w:rPr>
                <w:color w:val="010101"/>
              </w:rPr>
              <w:t xml:space="preserve">Gudelių seniūnijos seniūnas </w:t>
            </w:r>
            <w:r w:rsidR="001D2F74" w:rsidRPr="00992192">
              <w:t xml:space="preserve">Žydrūnas </w:t>
            </w:r>
            <w:proofErr w:type="spellStart"/>
            <w:r w:rsidR="001D2F74" w:rsidRPr="00992192">
              <w:t>Krulikas</w:t>
            </w:r>
            <w:proofErr w:type="spellEnd"/>
            <w:r w:rsidR="001D2F74">
              <w:rPr>
                <w:color w:val="010101"/>
              </w:rPr>
              <w:t xml:space="preserve"> tel. (8 343) 37 235, </w:t>
            </w:r>
            <w:hyperlink r:id="rId44" w:history="1">
              <w:r w:rsidR="001D2F74" w:rsidRPr="00992192">
                <w:rPr>
                  <w:rStyle w:val="Hipersaitas"/>
                </w:rPr>
                <w:t>zydrunas.krulikas</w:t>
              </w:r>
              <w:r w:rsidR="001D2F74" w:rsidRPr="00992192">
                <w:rPr>
                  <w:rStyle w:val="Hipersaitas"/>
                  <w:lang w:val="en-US"/>
                </w:rPr>
                <w:t>@</w:t>
              </w:r>
              <w:proofErr w:type="spellStart"/>
              <w:r w:rsidR="001D2F74" w:rsidRPr="00992192">
                <w:rPr>
                  <w:rStyle w:val="Hipersaitas"/>
                </w:rPr>
                <w:t>marijampole.lt</w:t>
              </w:r>
              <w:proofErr w:type="spellEnd"/>
            </w:hyperlink>
            <w:r w:rsidR="001D2F74" w:rsidRPr="001D2F74">
              <w:rPr>
                <w:color w:val="FF0000"/>
              </w:rPr>
              <w:t xml:space="preserve"> </w:t>
            </w:r>
          </w:p>
          <w:p w:rsidR="0004397C" w:rsidRDefault="0004397C" w:rsidP="0004397C">
            <w:pPr>
              <w:rPr>
                <w:color w:val="010101"/>
              </w:rPr>
            </w:pPr>
            <w:r>
              <w:rPr>
                <w:color w:val="010101"/>
              </w:rPr>
              <w:t xml:space="preserve">Igliaukos seniūnijos seniūnas Saulius Burbulis, tel. (8 343) 24 525, </w:t>
            </w:r>
            <w:hyperlink r:id="rId45" w:history="1">
              <w:r w:rsidRPr="00185317">
                <w:rPr>
                  <w:rStyle w:val="Hipersaitas"/>
                </w:rPr>
                <w:t>saulius.burbulis@marijampole.lt</w:t>
              </w:r>
            </w:hyperlink>
          </w:p>
          <w:p w:rsidR="0004397C" w:rsidRDefault="0004397C" w:rsidP="0004397C">
            <w:pPr>
              <w:rPr>
                <w:color w:val="010101"/>
              </w:rPr>
            </w:pPr>
            <w:r>
              <w:rPr>
                <w:color w:val="010101"/>
              </w:rPr>
              <w:t xml:space="preserve">Liudvinavo seniūnijos seniūnė Jolanta </w:t>
            </w:r>
            <w:proofErr w:type="spellStart"/>
            <w:r>
              <w:rPr>
                <w:color w:val="010101"/>
              </w:rPr>
              <w:t>Maceikienė</w:t>
            </w:r>
            <w:proofErr w:type="spellEnd"/>
            <w:r>
              <w:rPr>
                <w:color w:val="010101"/>
              </w:rPr>
              <w:t xml:space="preserve">, tel. (8343) 20 425, </w:t>
            </w:r>
            <w:hyperlink r:id="rId46" w:history="1">
              <w:r w:rsidRPr="00185317">
                <w:rPr>
                  <w:rStyle w:val="Hipersaitas"/>
                </w:rPr>
                <w:t>jolanta.maceikiene@marijampole.lt</w:t>
              </w:r>
            </w:hyperlink>
          </w:p>
          <w:p w:rsidR="0004397C" w:rsidRDefault="0004397C" w:rsidP="0004397C">
            <w:pPr>
              <w:rPr>
                <w:color w:val="010101"/>
              </w:rPr>
            </w:pPr>
            <w:r>
              <w:rPr>
                <w:color w:val="010101"/>
              </w:rPr>
              <w:t xml:space="preserve">Marijampolės seniūnijos seniūnas Juozas Milius, tel. (8 343) 55 542, </w:t>
            </w:r>
            <w:hyperlink r:id="rId47" w:history="1">
              <w:r w:rsidRPr="00185317">
                <w:rPr>
                  <w:rStyle w:val="Hipersaitas"/>
                </w:rPr>
                <w:t>juozas.milius@marijampole.lt</w:t>
              </w:r>
            </w:hyperlink>
          </w:p>
          <w:p w:rsidR="0004397C" w:rsidRDefault="0004397C" w:rsidP="0004397C">
            <w:pPr>
              <w:rPr>
                <w:color w:val="010101"/>
              </w:rPr>
            </w:pPr>
            <w:r>
              <w:rPr>
                <w:color w:val="010101"/>
              </w:rPr>
              <w:t xml:space="preserve">Sasnavos seniūnijos seniūnė Nijolė Smilgienė, tel. (8 343) 28 788, </w:t>
            </w:r>
            <w:hyperlink r:id="rId48" w:history="1">
              <w:r w:rsidRPr="00185317">
                <w:rPr>
                  <w:rStyle w:val="Hipersaitas"/>
                </w:rPr>
                <w:t>nijole.smilgiene@marijampole.lt</w:t>
              </w:r>
            </w:hyperlink>
          </w:p>
          <w:p w:rsidR="00473921" w:rsidRPr="00615AEC" w:rsidRDefault="0004397C" w:rsidP="001D2F74">
            <w:pPr>
              <w:rPr>
                <w:color w:val="FF0000"/>
              </w:rPr>
            </w:pPr>
            <w:r>
              <w:rPr>
                <w:color w:val="010101"/>
              </w:rPr>
              <w:t xml:space="preserve">Šunskų seniūnijos seniūnas Rimantas </w:t>
            </w:r>
            <w:proofErr w:type="spellStart"/>
            <w:r>
              <w:rPr>
                <w:color w:val="010101"/>
              </w:rPr>
              <w:t>Lekeckas</w:t>
            </w:r>
            <w:proofErr w:type="spellEnd"/>
            <w:r>
              <w:rPr>
                <w:color w:val="010101"/>
              </w:rPr>
              <w:t xml:space="preserve">, tel. (8 343) 28 123, </w:t>
            </w:r>
            <w:hyperlink r:id="rId49" w:history="1">
              <w:r w:rsidRPr="00185317">
                <w:rPr>
                  <w:rStyle w:val="Hipersaitas"/>
                </w:rPr>
                <w:t>rimantas.lekeckas@marijampole.lt</w:t>
              </w:r>
            </w:hyperlink>
          </w:p>
        </w:tc>
      </w:tr>
      <w:tr w:rsidR="008B36AB" w:rsidRPr="00465E93" w:rsidTr="00615AEC">
        <w:tc>
          <w:tcPr>
            <w:tcW w:w="1309" w:type="dxa"/>
          </w:tcPr>
          <w:p w:rsidR="008B36AB" w:rsidRPr="000F5245" w:rsidRDefault="008B36AB" w:rsidP="000F5245">
            <w:pPr>
              <w:jc w:val="center"/>
              <w:rPr>
                <w:b/>
              </w:rPr>
            </w:pPr>
            <w:r w:rsidRPr="000F5245">
              <w:rPr>
                <w:b/>
              </w:rPr>
              <w:t>K</w:t>
            </w:r>
          </w:p>
        </w:tc>
        <w:tc>
          <w:tcPr>
            <w:tcW w:w="4895" w:type="dxa"/>
          </w:tcPr>
          <w:p w:rsidR="008B36AB" w:rsidRPr="00465E93" w:rsidRDefault="008B36AB" w:rsidP="00384F97">
            <w:r w:rsidRPr="000F5245">
              <w:rPr>
                <w:b/>
              </w:rPr>
              <w:t>Institucijos administracijos padaliniai (pavaldžios įstaigos), su kuriais derinamas atsakymo asmeniui projektas</w:t>
            </w:r>
          </w:p>
        </w:tc>
        <w:tc>
          <w:tcPr>
            <w:tcW w:w="1701" w:type="dxa"/>
          </w:tcPr>
          <w:p w:rsidR="008B36AB" w:rsidRPr="00465E93" w:rsidRDefault="000F40C4" w:rsidP="000F5245">
            <w:pPr>
              <w:jc w:val="center"/>
            </w:pPr>
            <w:r>
              <w:t>NE</w:t>
            </w:r>
          </w:p>
        </w:tc>
        <w:tc>
          <w:tcPr>
            <w:tcW w:w="6881" w:type="dxa"/>
          </w:tcPr>
          <w:p w:rsidR="008B36AB" w:rsidRPr="00465E93" w:rsidRDefault="008B36AB" w:rsidP="00641CF1"/>
        </w:tc>
      </w:tr>
      <w:tr w:rsidR="008B36AB" w:rsidRPr="00465E93" w:rsidTr="00615AEC">
        <w:tc>
          <w:tcPr>
            <w:tcW w:w="1309" w:type="dxa"/>
          </w:tcPr>
          <w:p w:rsidR="008B36AB" w:rsidRPr="000F5245" w:rsidRDefault="008B36AB" w:rsidP="000F5245">
            <w:pPr>
              <w:spacing w:line="360" w:lineRule="auto"/>
              <w:jc w:val="center"/>
              <w:rPr>
                <w:b/>
              </w:rPr>
            </w:pPr>
            <w:r w:rsidRPr="000F5245">
              <w:rPr>
                <w:b/>
              </w:rPr>
              <w:t>L</w:t>
            </w:r>
          </w:p>
        </w:tc>
        <w:tc>
          <w:tcPr>
            <w:tcW w:w="4895" w:type="dxa"/>
          </w:tcPr>
          <w:p w:rsidR="008B36AB" w:rsidRPr="00465E93" w:rsidRDefault="008B36AB" w:rsidP="001D2F74">
            <w:r w:rsidRPr="000F5245">
              <w:rPr>
                <w:b/>
              </w:rPr>
              <w:t>Institucijos vadovas ar jo įgaliotas tarnautojas</w:t>
            </w:r>
          </w:p>
        </w:tc>
        <w:tc>
          <w:tcPr>
            <w:tcW w:w="1701" w:type="dxa"/>
          </w:tcPr>
          <w:p w:rsidR="008B36AB" w:rsidRPr="00465E93" w:rsidRDefault="008B36AB" w:rsidP="000F5245">
            <w:pPr>
              <w:spacing w:line="360" w:lineRule="auto"/>
              <w:jc w:val="center"/>
            </w:pPr>
            <w:r>
              <w:t>NE</w:t>
            </w:r>
          </w:p>
        </w:tc>
        <w:tc>
          <w:tcPr>
            <w:tcW w:w="6881" w:type="dxa"/>
          </w:tcPr>
          <w:p w:rsidR="008B36AB" w:rsidRPr="00465E93" w:rsidRDefault="008B36AB" w:rsidP="00641CF1"/>
        </w:tc>
      </w:tr>
    </w:tbl>
    <w:p w:rsidR="00B4767C" w:rsidRDefault="00B4767C" w:rsidP="00EF7156"/>
    <w:p w:rsidR="00B4767C" w:rsidRPr="00140C7C" w:rsidRDefault="00B4767C" w:rsidP="00EF7156"/>
    <w:sectPr w:rsidR="00B4767C" w:rsidRPr="00140C7C" w:rsidSect="00121242">
      <w:type w:val="continuous"/>
      <w:pgSz w:w="16838" w:h="11906" w:orient="landscape"/>
      <w:pgMar w:top="1701" w:right="1134" w:bottom="567" w:left="1134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9DD" w:rsidRDefault="005F49DD">
      <w:r>
        <w:separator/>
      </w:r>
    </w:p>
  </w:endnote>
  <w:endnote w:type="continuationSeparator" w:id="0">
    <w:p w:rsidR="005F49DD" w:rsidRDefault="005F4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2C2" w:rsidRPr="00153261" w:rsidRDefault="008F12C2" w:rsidP="00EA331D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2C2" w:rsidRPr="00B079FA" w:rsidRDefault="008F12C2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2C2" w:rsidRPr="009E2655" w:rsidRDefault="008F12C2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9DD" w:rsidRDefault="005F49DD">
      <w:r>
        <w:separator/>
      </w:r>
    </w:p>
  </w:footnote>
  <w:footnote w:type="continuationSeparator" w:id="0">
    <w:p w:rsidR="005F49DD" w:rsidRDefault="005F4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2C2" w:rsidRPr="00153261" w:rsidRDefault="008F12C2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2C2" w:rsidRPr="0016688D" w:rsidRDefault="008F12C2" w:rsidP="0016688D">
    <w:pPr>
      <w:pStyle w:val="Antrats"/>
      <w:rPr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2C2" w:rsidRPr="00024D31" w:rsidRDefault="008F12C2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32A6D"/>
    <w:multiLevelType w:val="hybridMultilevel"/>
    <w:tmpl w:val="4EF4444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8544B9"/>
    <w:multiLevelType w:val="hybridMultilevel"/>
    <w:tmpl w:val="C39EFE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3C8547A"/>
    <w:multiLevelType w:val="hybridMultilevel"/>
    <w:tmpl w:val="0A64DE6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1666"/>
    <w:rsid w:val="00001412"/>
    <w:rsid w:val="00024D31"/>
    <w:rsid w:val="00031F61"/>
    <w:rsid w:val="00041DCF"/>
    <w:rsid w:val="0004397C"/>
    <w:rsid w:val="0007488C"/>
    <w:rsid w:val="000905D3"/>
    <w:rsid w:val="0009673D"/>
    <w:rsid w:val="000A478D"/>
    <w:rsid w:val="000B1DF1"/>
    <w:rsid w:val="000B4D7A"/>
    <w:rsid w:val="000D04C1"/>
    <w:rsid w:val="000D18FD"/>
    <w:rsid w:val="000E1795"/>
    <w:rsid w:val="000E58CC"/>
    <w:rsid w:val="000F1616"/>
    <w:rsid w:val="000F40C4"/>
    <w:rsid w:val="000F5245"/>
    <w:rsid w:val="000F7F34"/>
    <w:rsid w:val="00107696"/>
    <w:rsid w:val="00121242"/>
    <w:rsid w:val="00126B49"/>
    <w:rsid w:val="00135316"/>
    <w:rsid w:val="00140C7C"/>
    <w:rsid w:val="00141426"/>
    <w:rsid w:val="0016688D"/>
    <w:rsid w:val="00171968"/>
    <w:rsid w:val="00176601"/>
    <w:rsid w:val="001B352B"/>
    <w:rsid w:val="001C09CD"/>
    <w:rsid w:val="001C2BAD"/>
    <w:rsid w:val="001C656E"/>
    <w:rsid w:val="001C6BE6"/>
    <w:rsid w:val="001D2F74"/>
    <w:rsid w:val="001D6E9F"/>
    <w:rsid w:val="001D79DE"/>
    <w:rsid w:val="001F28C6"/>
    <w:rsid w:val="002041DE"/>
    <w:rsid w:val="00205336"/>
    <w:rsid w:val="00213461"/>
    <w:rsid w:val="00221375"/>
    <w:rsid w:val="0025745B"/>
    <w:rsid w:val="00267FBC"/>
    <w:rsid w:val="002825FF"/>
    <w:rsid w:val="0029149E"/>
    <w:rsid w:val="002A0814"/>
    <w:rsid w:val="002B39F0"/>
    <w:rsid w:val="002C3604"/>
    <w:rsid w:val="002D2B12"/>
    <w:rsid w:val="002D75A2"/>
    <w:rsid w:val="002E1B4D"/>
    <w:rsid w:val="00305B1B"/>
    <w:rsid w:val="00316700"/>
    <w:rsid w:val="00322A09"/>
    <w:rsid w:val="00324938"/>
    <w:rsid w:val="00324C65"/>
    <w:rsid w:val="003345E5"/>
    <w:rsid w:val="00347773"/>
    <w:rsid w:val="00364FDA"/>
    <w:rsid w:val="00374FF0"/>
    <w:rsid w:val="00384F97"/>
    <w:rsid w:val="00392489"/>
    <w:rsid w:val="003933CE"/>
    <w:rsid w:val="003A26F2"/>
    <w:rsid w:val="003B7DF4"/>
    <w:rsid w:val="003C03BB"/>
    <w:rsid w:val="003D1F18"/>
    <w:rsid w:val="003D2B2C"/>
    <w:rsid w:val="003E1023"/>
    <w:rsid w:val="003E57AB"/>
    <w:rsid w:val="003F74AF"/>
    <w:rsid w:val="0040356C"/>
    <w:rsid w:val="004128C6"/>
    <w:rsid w:val="00447151"/>
    <w:rsid w:val="0045224C"/>
    <w:rsid w:val="00465CBE"/>
    <w:rsid w:val="00473921"/>
    <w:rsid w:val="00477D6C"/>
    <w:rsid w:val="004A16C7"/>
    <w:rsid w:val="004A27BF"/>
    <w:rsid w:val="004E435B"/>
    <w:rsid w:val="005026AB"/>
    <w:rsid w:val="00502A4B"/>
    <w:rsid w:val="005070B7"/>
    <w:rsid w:val="005205A2"/>
    <w:rsid w:val="00531B5F"/>
    <w:rsid w:val="0053662F"/>
    <w:rsid w:val="00552F0C"/>
    <w:rsid w:val="00574842"/>
    <w:rsid w:val="005834C4"/>
    <w:rsid w:val="005A403D"/>
    <w:rsid w:val="005C5783"/>
    <w:rsid w:val="005C6F67"/>
    <w:rsid w:val="005D0128"/>
    <w:rsid w:val="005D63C8"/>
    <w:rsid w:val="005F0364"/>
    <w:rsid w:val="005F3650"/>
    <w:rsid w:val="005F49DD"/>
    <w:rsid w:val="005F4F63"/>
    <w:rsid w:val="00615AEC"/>
    <w:rsid w:val="00635412"/>
    <w:rsid w:val="00636074"/>
    <w:rsid w:val="00641CF1"/>
    <w:rsid w:val="00643ABA"/>
    <w:rsid w:val="00645FC5"/>
    <w:rsid w:val="00646E6F"/>
    <w:rsid w:val="0065103B"/>
    <w:rsid w:val="00665A0F"/>
    <w:rsid w:val="00670D2B"/>
    <w:rsid w:val="00675D52"/>
    <w:rsid w:val="00676F46"/>
    <w:rsid w:val="00694839"/>
    <w:rsid w:val="006A589C"/>
    <w:rsid w:val="006B183C"/>
    <w:rsid w:val="006B1DF6"/>
    <w:rsid w:val="006C57E8"/>
    <w:rsid w:val="006D2262"/>
    <w:rsid w:val="006D7182"/>
    <w:rsid w:val="006E0A9A"/>
    <w:rsid w:val="0070634A"/>
    <w:rsid w:val="007455B5"/>
    <w:rsid w:val="0075315C"/>
    <w:rsid w:val="00771AF0"/>
    <w:rsid w:val="00774CD7"/>
    <w:rsid w:val="007C2720"/>
    <w:rsid w:val="007D3770"/>
    <w:rsid w:val="007E06FD"/>
    <w:rsid w:val="007F0AC3"/>
    <w:rsid w:val="00812E89"/>
    <w:rsid w:val="00842D1C"/>
    <w:rsid w:val="008447F6"/>
    <w:rsid w:val="00844DAD"/>
    <w:rsid w:val="008530B3"/>
    <w:rsid w:val="00854C61"/>
    <w:rsid w:val="00896BB0"/>
    <w:rsid w:val="008B15AA"/>
    <w:rsid w:val="008B36AB"/>
    <w:rsid w:val="008F12C2"/>
    <w:rsid w:val="00902FB3"/>
    <w:rsid w:val="00907B26"/>
    <w:rsid w:val="00913862"/>
    <w:rsid w:val="00931666"/>
    <w:rsid w:val="00937FB7"/>
    <w:rsid w:val="00940869"/>
    <w:rsid w:val="0094685A"/>
    <w:rsid w:val="00955B38"/>
    <w:rsid w:val="009575E7"/>
    <w:rsid w:val="00963093"/>
    <w:rsid w:val="00965BBB"/>
    <w:rsid w:val="00970D46"/>
    <w:rsid w:val="00975A94"/>
    <w:rsid w:val="009855A4"/>
    <w:rsid w:val="00990B5F"/>
    <w:rsid w:val="00990EE2"/>
    <w:rsid w:val="00992192"/>
    <w:rsid w:val="009B3BA4"/>
    <w:rsid w:val="009B6823"/>
    <w:rsid w:val="009D5D05"/>
    <w:rsid w:val="009D5F3F"/>
    <w:rsid w:val="009E2655"/>
    <w:rsid w:val="00A06E5D"/>
    <w:rsid w:val="00A07110"/>
    <w:rsid w:val="00A0775A"/>
    <w:rsid w:val="00A14037"/>
    <w:rsid w:val="00A564D7"/>
    <w:rsid w:val="00A81B16"/>
    <w:rsid w:val="00AB3609"/>
    <w:rsid w:val="00AD0BEB"/>
    <w:rsid w:val="00AE5C14"/>
    <w:rsid w:val="00AF7622"/>
    <w:rsid w:val="00B02098"/>
    <w:rsid w:val="00B05DF2"/>
    <w:rsid w:val="00B0711A"/>
    <w:rsid w:val="00B079FA"/>
    <w:rsid w:val="00B14B24"/>
    <w:rsid w:val="00B2079F"/>
    <w:rsid w:val="00B22084"/>
    <w:rsid w:val="00B26D7E"/>
    <w:rsid w:val="00B34CDF"/>
    <w:rsid w:val="00B3519F"/>
    <w:rsid w:val="00B37A42"/>
    <w:rsid w:val="00B4049E"/>
    <w:rsid w:val="00B4767C"/>
    <w:rsid w:val="00B56A15"/>
    <w:rsid w:val="00B57478"/>
    <w:rsid w:val="00B90FE0"/>
    <w:rsid w:val="00B935B4"/>
    <w:rsid w:val="00BB3D33"/>
    <w:rsid w:val="00BB71EE"/>
    <w:rsid w:val="00BC5DAA"/>
    <w:rsid w:val="00BD6BF4"/>
    <w:rsid w:val="00BE55D9"/>
    <w:rsid w:val="00C54D7E"/>
    <w:rsid w:val="00C82F60"/>
    <w:rsid w:val="00C97C88"/>
    <w:rsid w:val="00CA19BA"/>
    <w:rsid w:val="00CB07A8"/>
    <w:rsid w:val="00CB2D9D"/>
    <w:rsid w:val="00CC1325"/>
    <w:rsid w:val="00CC5865"/>
    <w:rsid w:val="00CD0A35"/>
    <w:rsid w:val="00D07022"/>
    <w:rsid w:val="00D4625D"/>
    <w:rsid w:val="00D50FC6"/>
    <w:rsid w:val="00D52938"/>
    <w:rsid w:val="00D753CF"/>
    <w:rsid w:val="00D84539"/>
    <w:rsid w:val="00D8697E"/>
    <w:rsid w:val="00DB51F0"/>
    <w:rsid w:val="00DB5B14"/>
    <w:rsid w:val="00DD18B5"/>
    <w:rsid w:val="00DE217C"/>
    <w:rsid w:val="00DE3689"/>
    <w:rsid w:val="00E247A9"/>
    <w:rsid w:val="00E3540F"/>
    <w:rsid w:val="00E357A3"/>
    <w:rsid w:val="00E513B7"/>
    <w:rsid w:val="00E5256C"/>
    <w:rsid w:val="00E55BE1"/>
    <w:rsid w:val="00E57A8D"/>
    <w:rsid w:val="00E8019C"/>
    <w:rsid w:val="00E836A6"/>
    <w:rsid w:val="00E90324"/>
    <w:rsid w:val="00E977DE"/>
    <w:rsid w:val="00EA331D"/>
    <w:rsid w:val="00EB4A0F"/>
    <w:rsid w:val="00EB7547"/>
    <w:rsid w:val="00EE0844"/>
    <w:rsid w:val="00EE3FB3"/>
    <w:rsid w:val="00EE40B9"/>
    <w:rsid w:val="00EF69B8"/>
    <w:rsid w:val="00EF7156"/>
    <w:rsid w:val="00F13695"/>
    <w:rsid w:val="00F165DC"/>
    <w:rsid w:val="00F22BD2"/>
    <w:rsid w:val="00F24382"/>
    <w:rsid w:val="00F453E5"/>
    <w:rsid w:val="00F81C87"/>
    <w:rsid w:val="00F91C02"/>
    <w:rsid w:val="00FB2BF0"/>
    <w:rsid w:val="00FD195F"/>
    <w:rsid w:val="00FD5B1C"/>
    <w:rsid w:val="00FE2B74"/>
    <w:rsid w:val="00FE39E1"/>
    <w:rsid w:val="00FE53D5"/>
    <w:rsid w:val="00FF0C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812E89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prastasis"/>
    <w:rsid w:val="00774CD7"/>
    <w:pPr>
      <w:spacing w:before="100" w:beforeAutospacing="1" w:after="100" w:afterAutospacing="1"/>
    </w:pPr>
  </w:style>
  <w:style w:type="character" w:styleId="Hipersaitas">
    <w:name w:val="Hyperlink"/>
    <w:uiPriority w:val="99"/>
    <w:rsid w:val="00842D1C"/>
    <w:rPr>
      <w:color w:val="0000FF"/>
      <w:u w:val="single"/>
    </w:rPr>
  </w:style>
  <w:style w:type="paragraph" w:styleId="HTMLiankstoformatuotas">
    <w:name w:val="HTML Preformatted"/>
    <w:basedOn w:val="prastasis"/>
    <w:rsid w:val="00842D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Pagrindiniotekstotrauka3">
    <w:name w:val="Body Text Indent 3"/>
    <w:basedOn w:val="prastasis"/>
    <w:semiHidden/>
    <w:rsid w:val="003345E5"/>
    <w:pPr>
      <w:ind w:left="6180"/>
    </w:pPr>
    <w:rPr>
      <w:szCs w:val="20"/>
      <w:lang w:eastAsia="en-US"/>
    </w:rPr>
  </w:style>
  <w:style w:type="character" w:styleId="Perirtashipersaitas">
    <w:name w:val="FollowedHyperlink"/>
    <w:rsid w:val="003933CE"/>
    <w:rPr>
      <w:color w:val="800080"/>
      <w:u w:val="single"/>
    </w:rPr>
  </w:style>
  <w:style w:type="character" w:customStyle="1" w:styleId="Neapdorotaspaminjimas">
    <w:name w:val="Neapdorotas paminėjimas"/>
    <w:uiPriority w:val="99"/>
    <w:semiHidden/>
    <w:unhideWhenUsed/>
    <w:rsid w:val="001D2F74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rsid w:val="0099219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9921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5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rima.boikiene@marijampole.lt" TargetMode="External"/><Relationship Id="rId18" Type="http://schemas.openxmlformats.org/officeDocument/2006/relationships/hyperlink" Target="mailto:sandra.kersyte@marijampole.lt" TargetMode="External"/><Relationship Id="rId26" Type="http://schemas.openxmlformats.org/officeDocument/2006/relationships/hyperlink" Target="mailto:nijole.smilgiene@marijampole.lt" TargetMode="External"/><Relationship Id="rId39" Type="http://schemas.openxmlformats.org/officeDocument/2006/relationships/hyperlink" Target="mailto:dale.vaitkeviciene@marijampole.lt" TargetMode="External"/><Relationship Id="rId3" Type="http://schemas.openxmlformats.org/officeDocument/2006/relationships/styles" Target="styles.xml"/><Relationship Id="rId21" Type="http://schemas.openxmlformats.org/officeDocument/2006/relationships/hyperlink" Target="mailto:vida.bruzinskaite@marijampole.lt" TargetMode="External"/><Relationship Id="rId34" Type="http://schemas.openxmlformats.org/officeDocument/2006/relationships/hyperlink" Target="mailto:rasute.bajorien&#279;@marijampole.lt" TargetMode="External"/><Relationship Id="rId42" Type="http://schemas.openxmlformats.org/officeDocument/2006/relationships/hyperlink" Target="mailto:jurgita.samburskiene@marijampole.lt" TargetMode="External"/><Relationship Id="rId47" Type="http://schemas.openxmlformats.org/officeDocument/2006/relationships/hyperlink" Target="mailto:juozas.milius@marijampole.lt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rasute.bajorien&#279;@marijampole.lt" TargetMode="External"/><Relationship Id="rId17" Type="http://schemas.openxmlformats.org/officeDocument/2006/relationships/hyperlink" Target="mailto:dale.vaitkeviciene@marijampole.lt" TargetMode="External"/><Relationship Id="rId25" Type="http://schemas.openxmlformats.org/officeDocument/2006/relationships/hyperlink" Target="mailto:juozas.milius@marijampole.lt" TargetMode="External"/><Relationship Id="rId33" Type="http://schemas.openxmlformats.org/officeDocument/2006/relationships/hyperlink" Target="mailto:vaida.kuciauskiene@marijampole.lt" TargetMode="External"/><Relationship Id="rId38" Type="http://schemas.openxmlformats.org/officeDocument/2006/relationships/hyperlink" Target="mailto:lina.juskeviciene@marijampole.lt" TargetMode="External"/><Relationship Id="rId46" Type="http://schemas.openxmlformats.org/officeDocument/2006/relationships/hyperlink" Target="mailto:jolanta.maceikiene@marijampole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ina.juskeviciene@marijampole.lt" TargetMode="External"/><Relationship Id="rId20" Type="http://schemas.openxmlformats.org/officeDocument/2006/relationships/hyperlink" Target="mailto:ausrine.galiniene@marijampole.lt" TargetMode="External"/><Relationship Id="rId29" Type="http://schemas.openxmlformats.org/officeDocument/2006/relationships/header" Target="header2.xml"/><Relationship Id="rId41" Type="http://schemas.openxmlformats.org/officeDocument/2006/relationships/hyperlink" Target="mailto:alyte.mockevi&#269;iene@marijampole.lt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aida.kuciauskiene@marijampole.lt" TargetMode="External"/><Relationship Id="rId24" Type="http://schemas.openxmlformats.org/officeDocument/2006/relationships/hyperlink" Target="mailto:jolanta.maceikiene@marijampole.lt" TargetMode="External"/><Relationship Id="rId32" Type="http://schemas.openxmlformats.org/officeDocument/2006/relationships/footer" Target="footer3.xml"/><Relationship Id="rId37" Type="http://schemas.openxmlformats.org/officeDocument/2006/relationships/hyperlink" Target="mailto:onute.pauliukoniene@marijampole.lt" TargetMode="External"/><Relationship Id="rId40" Type="http://schemas.openxmlformats.org/officeDocument/2006/relationships/hyperlink" Target="mailto:sandra.kersyte@marijampole.lt" TargetMode="External"/><Relationship Id="rId45" Type="http://schemas.openxmlformats.org/officeDocument/2006/relationships/hyperlink" Target="mailto:saulius.burbulis@marijampole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nute.pauliukoniene@marijampole.lt" TargetMode="External"/><Relationship Id="rId23" Type="http://schemas.openxmlformats.org/officeDocument/2006/relationships/hyperlink" Target="mailto:saulius.burbulis@marijampole.lt" TargetMode="External"/><Relationship Id="rId28" Type="http://schemas.openxmlformats.org/officeDocument/2006/relationships/hyperlink" Target="https://www.marijampole.lt/go.php/lit/Administracines-paslaugos" TargetMode="External"/><Relationship Id="rId36" Type="http://schemas.openxmlformats.org/officeDocument/2006/relationships/hyperlink" Target="mailto:lina.prajariene@marijampole.lt" TargetMode="External"/><Relationship Id="rId49" Type="http://schemas.openxmlformats.org/officeDocument/2006/relationships/hyperlink" Target="mailto:rimantas.lekeckas@marijampole.lt" TargetMode="External"/><Relationship Id="rId10" Type="http://schemas.openxmlformats.org/officeDocument/2006/relationships/hyperlink" Target="https://www.e-tar.lt/portal/lt/legalAct/TAR.0BDFFD850A66/OCQvcNCBEt" TargetMode="External"/><Relationship Id="rId19" Type="http://schemas.openxmlformats.org/officeDocument/2006/relationships/hyperlink" Target="mailto:alyte.mockevi&#269;iene@marijampole.lt" TargetMode="External"/><Relationship Id="rId31" Type="http://schemas.openxmlformats.org/officeDocument/2006/relationships/header" Target="header3.xml"/><Relationship Id="rId44" Type="http://schemas.openxmlformats.org/officeDocument/2006/relationships/hyperlink" Target="mailto:zydrunas.krulikas@marijampole.lt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lina.prajariene@marijampole.lt" TargetMode="External"/><Relationship Id="rId22" Type="http://schemas.openxmlformats.org/officeDocument/2006/relationships/hyperlink" Target="mailto:zydrunas.krulikas@marijampole.lt" TargetMode="External"/><Relationship Id="rId27" Type="http://schemas.openxmlformats.org/officeDocument/2006/relationships/hyperlink" Target="mailto:rimantas.lekeckas@marijampole.lt" TargetMode="External"/><Relationship Id="rId30" Type="http://schemas.openxmlformats.org/officeDocument/2006/relationships/footer" Target="footer2.xml"/><Relationship Id="rId35" Type="http://schemas.openxmlformats.org/officeDocument/2006/relationships/hyperlink" Target="mailto:rima.boikiene@marijampole.lt" TargetMode="External"/><Relationship Id="rId43" Type="http://schemas.openxmlformats.org/officeDocument/2006/relationships/hyperlink" Target="mailto:vida.bruzinskaite@marijampole.lt" TargetMode="External"/><Relationship Id="rId48" Type="http://schemas.openxmlformats.org/officeDocument/2006/relationships/hyperlink" Target="mailto:nijole.smilgiene@marijampole.lt" TargetMode="External"/><Relationship Id="rId8" Type="http://schemas.openxmlformats.org/officeDocument/2006/relationships/header" Target="header1.xml"/><Relationship Id="rId51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465CA-BC6A-4EF9-8787-72C821014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5</TotalTime>
  <Pages>5</Pages>
  <Words>6203</Words>
  <Characters>3537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mas</Company>
  <LinksUpToDate>false</LinksUpToDate>
  <CharactersWithSpaces>9721</CharactersWithSpaces>
  <SharedDoc>false</SharedDoc>
  <HLinks>
    <vt:vector size="228" baseType="variant">
      <vt:variant>
        <vt:i4>3801179</vt:i4>
      </vt:variant>
      <vt:variant>
        <vt:i4>111</vt:i4>
      </vt:variant>
      <vt:variant>
        <vt:i4>0</vt:i4>
      </vt:variant>
      <vt:variant>
        <vt:i4>5</vt:i4>
      </vt:variant>
      <vt:variant>
        <vt:lpwstr>mailto:rimantas.lekeckas@marijampole.lt</vt:lpwstr>
      </vt:variant>
      <vt:variant>
        <vt:lpwstr/>
      </vt:variant>
      <vt:variant>
        <vt:i4>5046314</vt:i4>
      </vt:variant>
      <vt:variant>
        <vt:i4>108</vt:i4>
      </vt:variant>
      <vt:variant>
        <vt:i4>0</vt:i4>
      </vt:variant>
      <vt:variant>
        <vt:i4>5</vt:i4>
      </vt:variant>
      <vt:variant>
        <vt:lpwstr>mailto:nijole.smilgiene@marijampole.lt</vt:lpwstr>
      </vt:variant>
      <vt:variant>
        <vt:lpwstr/>
      </vt:variant>
      <vt:variant>
        <vt:i4>2424921</vt:i4>
      </vt:variant>
      <vt:variant>
        <vt:i4>105</vt:i4>
      </vt:variant>
      <vt:variant>
        <vt:i4>0</vt:i4>
      </vt:variant>
      <vt:variant>
        <vt:i4>5</vt:i4>
      </vt:variant>
      <vt:variant>
        <vt:lpwstr>mailto:juozas.milius@marijampole.lt</vt:lpwstr>
      </vt:variant>
      <vt:variant>
        <vt:lpwstr/>
      </vt:variant>
      <vt:variant>
        <vt:i4>6553615</vt:i4>
      </vt:variant>
      <vt:variant>
        <vt:i4>102</vt:i4>
      </vt:variant>
      <vt:variant>
        <vt:i4>0</vt:i4>
      </vt:variant>
      <vt:variant>
        <vt:i4>5</vt:i4>
      </vt:variant>
      <vt:variant>
        <vt:lpwstr>mailto:jolanta.maceikiene@marijampole.lt</vt:lpwstr>
      </vt:variant>
      <vt:variant>
        <vt:lpwstr/>
      </vt:variant>
      <vt:variant>
        <vt:i4>1900650</vt:i4>
      </vt:variant>
      <vt:variant>
        <vt:i4>99</vt:i4>
      </vt:variant>
      <vt:variant>
        <vt:i4>0</vt:i4>
      </vt:variant>
      <vt:variant>
        <vt:i4>5</vt:i4>
      </vt:variant>
      <vt:variant>
        <vt:lpwstr>mailto:saulius.burbulis@marijampole.lt</vt:lpwstr>
      </vt:variant>
      <vt:variant>
        <vt:lpwstr/>
      </vt:variant>
      <vt:variant>
        <vt:i4>4063313</vt:i4>
      </vt:variant>
      <vt:variant>
        <vt:i4>96</vt:i4>
      </vt:variant>
      <vt:variant>
        <vt:i4>0</vt:i4>
      </vt:variant>
      <vt:variant>
        <vt:i4>5</vt:i4>
      </vt:variant>
      <vt:variant>
        <vt:lpwstr>mailto:zydrunas.krulikas@marijampole.lt</vt:lpwstr>
      </vt:variant>
      <vt:variant>
        <vt:lpwstr/>
      </vt:variant>
      <vt:variant>
        <vt:i4>2162753</vt:i4>
      </vt:variant>
      <vt:variant>
        <vt:i4>93</vt:i4>
      </vt:variant>
      <vt:variant>
        <vt:i4>0</vt:i4>
      </vt:variant>
      <vt:variant>
        <vt:i4>5</vt:i4>
      </vt:variant>
      <vt:variant>
        <vt:lpwstr>mailto:vida.bruzinskaite@marijampole.lt</vt:lpwstr>
      </vt:variant>
      <vt:variant>
        <vt:lpwstr/>
      </vt:variant>
      <vt:variant>
        <vt:i4>131174</vt:i4>
      </vt:variant>
      <vt:variant>
        <vt:i4>90</vt:i4>
      </vt:variant>
      <vt:variant>
        <vt:i4>0</vt:i4>
      </vt:variant>
      <vt:variant>
        <vt:i4>5</vt:i4>
      </vt:variant>
      <vt:variant>
        <vt:lpwstr>mailto:jurgita.samburskiene@marijampole.lt</vt:lpwstr>
      </vt:variant>
      <vt:variant>
        <vt:lpwstr/>
      </vt:variant>
      <vt:variant>
        <vt:i4>7668093</vt:i4>
      </vt:variant>
      <vt:variant>
        <vt:i4>87</vt:i4>
      </vt:variant>
      <vt:variant>
        <vt:i4>0</vt:i4>
      </vt:variant>
      <vt:variant>
        <vt:i4>5</vt:i4>
      </vt:variant>
      <vt:variant>
        <vt:lpwstr>mailto:alyte.mockevičiene@marijampole.lt</vt:lpwstr>
      </vt:variant>
      <vt:variant>
        <vt:lpwstr/>
      </vt:variant>
      <vt:variant>
        <vt:i4>3014741</vt:i4>
      </vt:variant>
      <vt:variant>
        <vt:i4>84</vt:i4>
      </vt:variant>
      <vt:variant>
        <vt:i4>0</vt:i4>
      </vt:variant>
      <vt:variant>
        <vt:i4>5</vt:i4>
      </vt:variant>
      <vt:variant>
        <vt:lpwstr>mailto:sandra.kersyte@marijampole.lt</vt:lpwstr>
      </vt:variant>
      <vt:variant>
        <vt:lpwstr/>
      </vt:variant>
      <vt:variant>
        <vt:i4>3473489</vt:i4>
      </vt:variant>
      <vt:variant>
        <vt:i4>81</vt:i4>
      </vt:variant>
      <vt:variant>
        <vt:i4>0</vt:i4>
      </vt:variant>
      <vt:variant>
        <vt:i4>5</vt:i4>
      </vt:variant>
      <vt:variant>
        <vt:lpwstr>mailto:dale.vaitkeviciene@marijampole.lt</vt:lpwstr>
      </vt:variant>
      <vt:variant>
        <vt:lpwstr/>
      </vt:variant>
      <vt:variant>
        <vt:i4>3866699</vt:i4>
      </vt:variant>
      <vt:variant>
        <vt:i4>78</vt:i4>
      </vt:variant>
      <vt:variant>
        <vt:i4>0</vt:i4>
      </vt:variant>
      <vt:variant>
        <vt:i4>5</vt:i4>
      </vt:variant>
      <vt:variant>
        <vt:lpwstr>mailto:lina.juskeviciene@marijampole.lt</vt:lpwstr>
      </vt:variant>
      <vt:variant>
        <vt:lpwstr/>
      </vt:variant>
      <vt:variant>
        <vt:i4>655477</vt:i4>
      </vt:variant>
      <vt:variant>
        <vt:i4>75</vt:i4>
      </vt:variant>
      <vt:variant>
        <vt:i4>0</vt:i4>
      </vt:variant>
      <vt:variant>
        <vt:i4>5</vt:i4>
      </vt:variant>
      <vt:variant>
        <vt:lpwstr>mailto:onute.pauliukoniene@marijampole.lt</vt:lpwstr>
      </vt:variant>
      <vt:variant>
        <vt:lpwstr/>
      </vt:variant>
      <vt:variant>
        <vt:i4>4653112</vt:i4>
      </vt:variant>
      <vt:variant>
        <vt:i4>72</vt:i4>
      </vt:variant>
      <vt:variant>
        <vt:i4>0</vt:i4>
      </vt:variant>
      <vt:variant>
        <vt:i4>5</vt:i4>
      </vt:variant>
      <vt:variant>
        <vt:lpwstr>mailto:zaneta.kliokiene@marijampole.lt</vt:lpwstr>
      </vt:variant>
      <vt:variant>
        <vt:lpwstr/>
      </vt:variant>
      <vt:variant>
        <vt:i4>5898286</vt:i4>
      </vt:variant>
      <vt:variant>
        <vt:i4>69</vt:i4>
      </vt:variant>
      <vt:variant>
        <vt:i4>0</vt:i4>
      </vt:variant>
      <vt:variant>
        <vt:i4>5</vt:i4>
      </vt:variant>
      <vt:variant>
        <vt:lpwstr>mailto:lina.prajariene@marijampole.lt</vt:lpwstr>
      </vt:variant>
      <vt:variant>
        <vt:lpwstr/>
      </vt:variant>
      <vt:variant>
        <vt:i4>2687061</vt:i4>
      </vt:variant>
      <vt:variant>
        <vt:i4>66</vt:i4>
      </vt:variant>
      <vt:variant>
        <vt:i4>0</vt:i4>
      </vt:variant>
      <vt:variant>
        <vt:i4>5</vt:i4>
      </vt:variant>
      <vt:variant>
        <vt:lpwstr>mailto:rima.boikiene@marijampole.lt</vt:lpwstr>
      </vt:variant>
      <vt:variant>
        <vt:lpwstr/>
      </vt:variant>
      <vt:variant>
        <vt:i4>6226253</vt:i4>
      </vt:variant>
      <vt:variant>
        <vt:i4>63</vt:i4>
      </vt:variant>
      <vt:variant>
        <vt:i4>0</vt:i4>
      </vt:variant>
      <vt:variant>
        <vt:i4>5</vt:i4>
      </vt:variant>
      <vt:variant>
        <vt:lpwstr>mailto:rasute.bajorienė@marijampole.lt</vt:lpwstr>
      </vt:variant>
      <vt:variant>
        <vt:lpwstr/>
      </vt:variant>
      <vt:variant>
        <vt:i4>7208989</vt:i4>
      </vt:variant>
      <vt:variant>
        <vt:i4>60</vt:i4>
      </vt:variant>
      <vt:variant>
        <vt:i4>0</vt:i4>
      </vt:variant>
      <vt:variant>
        <vt:i4>5</vt:i4>
      </vt:variant>
      <vt:variant>
        <vt:lpwstr>mailto:vaida.kuciauskiene@marijampole.lt</vt:lpwstr>
      </vt:variant>
      <vt:variant>
        <vt:lpwstr/>
      </vt:variant>
      <vt:variant>
        <vt:i4>6815870</vt:i4>
      </vt:variant>
      <vt:variant>
        <vt:i4>57</vt:i4>
      </vt:variant>
      <vt:variant>
        <vt:i4>0</vt:i4>
      </vt:variant>
      <vt:variant>
        <vt:i4>5</vt:i4>
      </vt:variant>
      <vt:variant>
        <vt:lpwstr>https://www.marijampole.lt/go.php/lit/Administracines-paslaugos</vt:lpwstr>
      </vt:variant>
      <vt:variant>
        <vt:lpwstr/>
      </vt:variant>
      <vt:variant>
        <vt:i4>3801179</vt:i4>
      </vt:variant>
      <vt:variant>
        <vt:i4>54</vt:i4>
      </vt:variant>
      <vt:variant>
        <vt:i4>0</vt:i4>
      </vt:variant>
      <vt:variant>
        <vt:i4>5</vt:i4>
      </vt:variant>
      <vt:variant>
        <vt:lpwstr>mailto:rimantas.lekeckas@marijampole.lt</vt:lpwstr>
      </vt:variant>
      <vt:variant>
        <vt:lpwstr/>
      </vt:variant>
      <vt:variant>
        <vt:i4>5046314</vt:i4>
      </vt:variant>
      <vt:variant>
        <vt:i4>51</vt:i4>
      </vt:variant>
      <vt:variant>
        <vt:i4>0</vt:i4>
      </vt:variant>
      <vt:variant>
        <vt:i4>5</vt:i4>
      </vt:variant>
      <vt:variant>
        <vt:lpwstr>mailto:nijole.smilgiene@marijampole.lt</vt:lpwstr>
      </vt:variant>
      <vt:variant>
        <vt:lpwstr/>
      </vt:variant>
      <vt:variant>
        <vt:i4>2424921</vt:i4>
      </vt:variant>
      <vt:variant>
        <vt:i4>48</vt:i4>
      </vt:variant>
      <vt:variant>
        <vt:i4>0</vt:i4>
      </vt:variant>
      <vt:variant>
        <vt:i4>5</vt:i4>
      </vt:variant>
      <vt:variant>
        <vt:lpwstr>mailto:juozas.milius@marijampole.lt</vt:lpwstr>
      </vt:variant>
      <vt:variant>
        <vt:lpwstr/>
      </vt:variant>
      <vt:variant>
        <vt:i4>6553615</vt:i4>
      </vt:variant>
      <vt:variant>
        <vt:i4>45</vt:i4>
      </vt:variant>
      <vt:variant>
        <vt:i4>0</vt:i4>
      </vt:variant>
      <vt:variant>
        <vt:i4>5</vt:i4>
      </vt:variant>
      <vt:variant>
        <vt:lpwstr>mailto:jolanta.maceikiene@marijampole.lt</vt:lpwstr>
      </vt:variant>
      <vt:variant>
        <vt:lpwstr/>
      </vt:variant>
      <vt:variant>
        <vt:i4>1900650</vt:i4>
      </vt:variant>
      <vt:variant>
        <vt:i4>42</vt:i4>
      </vt:variant>
      <vt:variant>
        <vt:i4>0</vt:i4>
      </vt:variant>
      <vt:variant>
        <vt:i4>5</vt:i4>
      </vt:variant>
      <vt:variant>
        <vt:lpwstr>mailto:saulius.burbulis@marijampole.lt</vt:lpwstr>
      </vt:variant>
      <vt:variant>
        <vt:lpwstr/>
      </vt:variant>
      <vt:variant>
        <vt:i4>4063313</vt:i4>
      </vt:variant>
      <vt:variant>
        <vt:i4>39</vt:i4>
      </vt:variant>
      <vt:variant>
        <vt:i4>0</vt:i4>
      </vt:variant>
      <vt:variant>
        <vt:i4>5</vt:i4>
      </vt:variant>
      <vt:variant>
        <vt:lpwstr>mailto:zydrunas.krulikas@marijampole.lt</vt:lpwstr>
      </vt:variant>
      <vt:variant>
        <vt:lpwstr/>
      </vt:variant>
      <vt:variant>
        <vt:i4>2162753</vt:i4>
      </vt:variant>
      <vt:variant>
        <vt:i4>36</vt:i4>
      </vt:variant>
      <vt:variant>
        <vt:i4>0</vt:i4>
      </vt:variant>
      <vt:variant>
        <vt:i4>5</vt:i4>
      </vt:variant>
      <vt:variant>
        <vt:lpwstr>mailto:vida.bruzinskaite@marijampole.lt</vt:lpwstr>
      </vt:variant>
      <vt:variant>
        <vt:lpwstr/>
      </vt:variant>
      <vt:variant>
        <vt:i4>6750233</vt:i4>
      </vt:variant>
      <vt:variant>
        <vt:i4>33</vt:i4>
      </vt:variant>
      <vt:variant>
        <vt:i4>0</vt:i4>
      </vt:variant>
      <vt:variant>
        <vt:i4>5</vt:i4>
      </vt:variant>
      <vt:variant>
        <vt:lpwstr>mailto:ausrine.galiniene@marijampole.lt</vt:lpwstr>
      </vt:variant>
      <vt:variant>
        <vt:lpwstr/>
      </vt:variant>
      <vt:variant>
        <vt:i4>7668093</vt:i4>
      </vt:variant>
      <vt:variant>
        <vt:i4>30</vt:i4>
      </vt:variant>
      <vt:variant>
        <vt:i4>0</vt:i4>
      </vt:variant>
      <vt:variant>
        <vt:i4>5</vt:i4>
      </vt:variant>
      <vt:variant>
        <vt:lpwstr>mailto:alyte.mockevičiene@marijampole.lt</vt:lpwstr>
      </vt:variant>
      <vt:variant>
        <vt:lpwstr/>
      </vt:variant>
      <vt:variant>
        <vt:i4>3014741</vt:i4>
      </vt:variant>
      <vt:variant>
        <vt:i4>27</vt:i4>
      </vt:variant>
      <vt:variant>
        <vt:i4>0</vt:i4>
      </vt:variant>
      <vt:variant>
        <vt:i4>5</vt:i4>
      </vt:variant>
      <vt:variant>
        <vt:lpwstr>mailto:sandra.kersyte@marijampole.lt</vt:lpwstr>
      </vt:variant>
      <vt:variant>
        <vt:lpwstr/>
      </vt:variant>
      <vt:variant>
        <vt:i4>3473489</vt:i4>
      </vt:variant>
      <vt:variant>
        <vt:i4>24</vt:i4>
      </vt:variant>
      <vt:variant>
        <vt:i4>0</vt:i4>
      </vt:variant>
      <vt:variant>
        <vt:i4>5</vt:i4>
      </vt:variant>
      <vt:variant>
        <vt:lpwstr>mailto:dale.vaitkeviciene@marijampole.lt</vt:lpwstr>
      </vt:variant>
      <vt:variant>
        <vt:lpwstr/>
      </vt:variant>
      <vt:variant>
        <vt:i4>3866699</vt:i4>
      </vt:variant>
      <vt:variant>
        <vt:i4>21</vt:i4>
      </vt:variant>
      <vt:variant>
        <vt:i4>0</vt:i4>
      </vt:variant>
      <vt:variant>
        <vt:i4>5</vt:i4>
      </vt:variant>
      <vt:variant>
        <vt:lpwstr>mailto:lina.juskeviciene@marijampole.lt</vt:lpwstr>
      </vt:variant>
      <vt:variant>
        <vt:lpwstr/>
      </vt:variant>
      <vt:variant>
        <vt:i4>655477</vt:i4>
      </vt:variant>
      <vt:variant>
        <vt:i4>18</vt:i4>
      </vt:variant>
      <vt:variant>
        <vt:i4>0</vt:i4>
      </vt:variant>
      <vt:variant>
        <vt:i4>5</vt:i4>
      </vt:variant>
      <vt:variant>
        <vt:lpwstr>mailto:onute.pauliukoniene@marijampole.lt</vt:lpwstr>
      </vt:variant>
      <vt:variant>
        <vt:lpwstr/>
      </vt:variant>
      <vt:variant>
        <vt:i4>4653112</vt:i4>
      </vt:variant>
      <vt:variant>
        <vt:i4>15</vt:i4>
      </vt:variant>
      <vt:variant>
        <vt:i4>0</vt:i4>
      </vt:variant>
      <vt:variant>
        <vt:i4>5</vt:i4>
      </vt:variant>
      <vt:variant>
        <vt:lpwstr>mailto:zaneta.kliokiene@marijampole.lt</vt:lpwstr>
      </vt:variant>
      <vt:variant>
        <vt:lpwstr/>
      </vt:variant>
      <vt:variant>
        <vt:i4>5898286</vt:i4>
      </vt:variant>
      <vt:variant>
        <vt:i4>12</vt:i4>
      </vt:variant>
      <vt:variant>
        <vt:i4>0</vt:i4>
      </vt:variant>
      <vt:variant>
        <vt:i4>5</vt:i4>
      </vt:variant>
      <vt:variant>
        <vt:lpwstr>mailto:lina.prajariene@marijampole.lt</vt:lpwstr>
      </vt:variant>
      <vt:variant>
        <vt:lpwstr/>
      </vt:variant>
      <vt:variant>
        <vt:i4>2687061</vt:i4>
      </vt:variant>
      <vt:variant>
        <vt:i4>9</vt:i4>
      </vt:variant>
      <vt:variant>
        <vt:i4>0</vt:i4>
      </vt:variant>
      <vt:variant>
        <vt:i4>5</vt:i4>
      </vt:variant>
      <vt:variant>
        <vt:lpwstr>mailto:rima.boikiene@marijampole.lt</vt:lpwstr>
      </vt:variant>
      <vt:variant>
        <vt:lpwstr/>
      </vt:variant>
      <vt:variant>
        <vt:i4>6226253</vt:i4>
      </vt:variant>
      <vt:variant>
        <vt:i4>6</vt:i4>
      </vt:variant>
      <vt:variant>
        <vt:i4>0</vt:i4>
      </vt:variant>
      <vt:variant>
        <vt:i4>5</vt:i4>
      </vt:variant>
      <vt:variant>
        <vt:lpwstr>mailto:rasute.bajorienė@marijampole.lt</vt:lpwstr>
      </vt:variant>
      <vt:variant>
        <vt:lpwstr/>
      </vt:variant>
      <vt:variant>
        <vt:i4>7208989</vt:i4>
      </vt:variant>
      <vt:variant>
        <vt:i4>3</vt:i4>
      </vt:variant>
      <vt:variant>
        <vt:i4>0</vt:i4>
      </vt:variant>
      <vt:variant>
        <vt:i4>5</vt:i4>
      </vt:variant>
      <vt:variant>
        <vt:lpwstr>mailto:vaida.kuciauskiene@marijampole.lt</vt:lpwstr>
      </vt:variant>
      <vt:variant>
        <vt:lpwstr/>
      </vt:variant>
      <vt:variant>
        <vt:i4>8061049</vt:i4>
      </vt:variant>
      <vt:variant>
        <vt:i4>0</vt:i4>
      </vt:variant>
      <vt:variant>
        <vt:i4>0</vt:i4>
      </vt:variant>
      <vt:variant>
        <vt:i4>5</vt:i4>
      </vt:variant>
      <vt:variant>
        <vt:lpwstr>https://www.e-tar.lt/portal/lt/legalAct/TAR.0BDFFD850A66/OCQvcNCBEt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Jurgita</cp:lastModifiedBy>
  <cp:revision>3</cp:revision>
  <cp:lastPrinted>2020-05-06T19:27:00Z</cp:lastPrinted>
  <dcterms:created xsi:type="dcterms:W3CDTF">2020-05-06T19:21:00Z</dcterms:created>
  <dcterms:modified xsi:type="dcterms:W3CDTF">2020-05-06T19:27:00Z</dcterms:modified>
</cp:coreProperties>
</file>