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A3D" w:rsidRDefault="009A0A3D" w:rsidP="00937A62">
      <w:pPr>
        <w:rPr>
          <w:b/>
          <w:sz w:val="18"/>
          <w:szCs w:val="18"/>
        </w:rPr>
      </w:pPr>
    </w:p>
    <w:p w:rsidR="009A0A3D" w:rsidRDefault="009A0A3D" w:rsidP="009A0A3D">
      <w:pPr>
        <w:rPr>
          <w:b/>
        </w:rPr>
      </w:pPr>
    </w:p>
    <w:p w:rsidR="009A0A3D" w:rsidRDefault="009A0A3D" w:rsidP="0049368E">
      <w:pPr>
        <w:jc w:val="center"/>
      </w:pPr>
      <w:r>
        <w:t>-------------------------------------------------------</w:t>
      </w:r>
    </w:p>
    <w:p w:rsidR="009A0A3D" w:rsidRDefault="009A0A3D" w:rsidP="009A0A3D">
      <w:pPr>
        <w:jc w:val="center"/>
        <w:rPr>
          <w:sz w:val="16"/>
          <w:szCs w:val="16"/>
        </w:rPr>
      </w:pPr>
      <w:r>
        <w:rPr>
          <w:sz w:val="16"/>
          <w:szCs w:val="16"/>
        </w:rPr>
        <w:t>(pareiškėjo vardas, pavardė)</w:t>
      </w:r>
    </w:p>
    <w:p w:rsidR="009A0A3D" w:rsidRDefault="009A0A3D" w:rsidP="009A0A3D">
      <w:pPr>
        <w:jc w:val="center"/>
        <w:rPr>
          <w:sz w:val="16"/>
          <w:szCs w:val="16"/>
        </w:rPr>
      </w:pPr>
    </w:p>
    <w:p w:rsidR="009A0A3D" w:rsidRDefault="009A0A3D" w:rsidP="0049368E">
      <w:pPr>
        <w:jc w:val="center"/>
      </w:pPr>
      <w:r>
        <w:t>---------------------------------------------------------</w:t>
      </w:r>
    </w:p>
    <w:p w:rsidR="009A0A3D" w:rsidRDefault="009A0A3D" w:rsidP="009A0A3D">
      <w:pPr>
        <w:jc w:val="center"/>
        <w:rPr>
          <w:sz w:val="16"/>
          <w:szCs w:val="16"/>
        </w:rPr>
      </w:pPr>
      <w:r>
        <w:rPr>
          <w:sz w:val="16"/>
          <w:szCs w:val="16"/>
        </w:rPr>
        <w:t>(adresas</w:t>
      </w:r>
      <w:r w:rsidR="00295A44">
        <w:rPr>
          <w:sz w:val="16"/>
          <w:szCs w:val="16"/>
        </w:rPr>
        <w:t>, telefonas</w:t>
      </w:r>
      <w:r>
        <w:rPr>
          <w:sz w:val="16"/>
          <w:szCs w:val="16"/>
        </w:rPr>
        <w:t>)</w:t>
      </w:r>
    </w:p>
    <w:p w:rsidR="009A0A3D" w:rsidRDefault="009A0A3D" w:rsidP="009A0A3D">
      <w:pPr>
        <w:rPr>
          <w:sz w:val="16"/>
          <w:szCs w:val="16"/>
        </w:rPr>
      </w:pPr>
    </w:p>
    <w:p w:rsidR="009A0A3D" w:rsidRDefault="009A0A3D" w:rsidP="009A0A3D">
      <w:pPr>
        <w:rPr>
          <w:bCs/>
        </w:rPr>
      </w:pPr>
      <w:r>
        <w:rPr>
          <w:bCs/>
        </w:rPr>
        <w:t>Marijampolės savival</w:t>
      </w:r>
      <w:r w:rsidR="009D7871">
        <w:rPr>
          <w:bCs/>
        </w:rPr>
        <w:t>d</w:t>
      </w:r>
      <w:r>
        <w:rPr>
          <w:bCs/>
        </w:rPr>
        <w:t>ybės administracijos</w:t>
      </w:r>
    </w:p>
    <w:p w:rsidR="009A0A3D" w:rsidRDefault="009A0A3D" w:rsidP="009A0A3D">
      <w:r>
        <w:t>Civilinės metrikacijos skyriui</w:t>
      </w:r>
    </w:p>
    <w:p w:rsidR="009A0A3D" w:rsidRDefault="009A0A3D" w:rsidP="009A0A3D"/>
    <w:p w:rsidR="009A0A3D" w:rsidRDefault="009A0A3D" w:rsidP="009A0A3D">
      <w:pPr>
        <w:jc w:val="center"/>
        <w:rPr>
          <w:b/>
          <w:bCs/>
        </w:rPr>
      </w:pPr>
      <w:r>
        <w:rPr>
          <w:b/>
          <w:bCs/>
        </w:rPr>
        <w:t>PRAŠYMAS</w:t>
      </w:r>
      <w:r>
        <w:rPr>
          <w:b/>
          <w:bCs/>
        </w:rPr>
        <w:tab/>
      </w:r>
    </w:p>
    <w:p w:rsidR="00C72E4E" w:rsidRPr="00BF1D33" w:rsidRDefault="00C72E4E" w:rsidP="00C72E4E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DĖL UŽSIENIO VALSTYBĖJE ĮREGISTRUOTO SANTUOKOS NUTRAUKIMO ĮTRAUKIMO Į APSKAITĄ</w:t>
      </w:r>
    </w:p>
    <w:p w:rsidR="009A0A3D" w:rsidRDefault="009A0A3D" w:rsidP="009A0A3D">
      <w:pPr>
        <w:jc w:val="center"/>
      </w:pPr>
    </w:p>
    <w:p w:rsidR="009A0A3D" w:rsidRDefault="009A0A3D" w:rsidP="009A0A3D">
      <w:pPr>
        <w:jc w:val="center"/>
      </w:pPr>
      <w:r>
        <w:t>________________</w:t>
      </w:r>
    </w:p>
    <w:p w:rsidR="009A0A3D" w:rsidRDefault="009A0A3D" w:rsidP="009A0A3D">
      <w:pPr>
        <w:jc w:val="center"/>
        <w:rPr>
          <w:sz w:val="16"/>
          <w:szCs w:val="16"/>
        </w:rPr>
      </w:pPr>
      <w:r>
        <w:rPr>
          <w:sz w:val="16"/>
          <w:szCs w:val="16"/>
        </w:rPr>
        <w:t>(data)</w:t>
      </w:r>
    </w:p>
    <w:p w:rsidR="009A0A3D" w:rsidRDefault="009A0A3D" w:rsidP="009A0A3D">
      <w:r>
        <w:tab/>
      </w:r>
      <w:r>
        <w:tab/>
      </w:r>
      <w:r>
        <w:tab/>
      </w:r>
      <w:r>
        <w:tab/>
        <w:t xml:space="preserve">                      Marijampolė</w:t>
      </w:r>
    </w:p>
    <w:p w:rsidR="009A0A3D" w:rsidRPr="00F77903" w:rsidRDefault="009A0A3D" w:rsidP="009A0A3D"/>
    <w:p w:rsidR="009A0A3D" w:rsidRPr="00F77903" w:rsidRDefault="00694EE7" w:rsidP="00694EE7">
      <w:pPr>
        <w:pStyle w:val="Antrat1"/>
        <w:jc w:val="left"/>
        <w:rPr>
          <w:b w:val="0"/>
          <w:sz w:val="24"/>
        </w:rPr>
      </w:pPr>
      <w:r>
        <w:rPr>
          <w:b w:val="0"/>
          <w:sz w:val="24"/>
        </w:rPr>
        <w:t xml:space="preserve">      </w:t>
      </w:r>
      <w:r w:rsidR="009A0A3D" w:rsidRPr="00F77903">
        <w:rPr>
          <w:b w:val="0"/>
          <w:sz w:val="24"/>
        </w:rPr>
        <w:t>Prašau  įregistruoti  mano  ištuoką  su piliečiu (te)</w:t>
      </w:r>
      <w:r>
        <w:rPr>
          <w:b w:val="0"/>
          <w:sz w:val="24"/>
        </w:rPr>
        <w:t>__________________________________</w:t>
      </w:r>
    </w:p>
    <w:p w:rsidR="00694EE7" w:rsidRPr="00727D48" w:rsidRDefault="00694EE7" w:rsidP="00694EE7">
      <w:pPr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C47CD8">
        <w:rPr>
          <w:bCs/>
        </w:rPr>
        <w:t>(</w:t>
      </w:r>
      <w:r w:rsidRPr="00727D48">
        <w:rPr>
          <w:bCs/>
          <w:sz w:val="18"/>
          <w:szCs w:val="18"/>
        </w:rPr>
        <w:t>buvusio sutuoktinio vardas</w:t>
      </w:r>
      <w:r>
        <w:rPr>
          <w:bCs/>
          <w:sz w:val="18"/>
          <w:szCs w:val="18"/>
        </w:rPr>
        <w:t>,</w:t>
      </w:r>
      <w:r w:rsidRPr="00727D48">
        <w:rPr>
          <w:bCs/>
          <w:sz w:val="18"/>
          <w:szCs w:val="18"/>
        </w:rPr>
        <w:t xml:space="preserve"> pavardė)</w:t>
      </w:r>
    </w:p>
    <w:p w:rsidR="009A0A3D" w:rsidRDefault="00694EE7" w:rsidP="00694EE7">
      <w:pPr>
        <w:jc w:val="center"/>
        <w:rPr>
          <w:bCs/>
        </w:rPr>
      </w:pPr>
      <w:r>
        <w:rPr>
          <w:bCs/>
          <w:sz w:val="18"/>
          <w:szCs w:val="18"/>
        </w:rPr>
        <w:t xml:space="preserve"> </w:t>
      </w:r>
      <w:r w:rsidRPr="00694EE7">
        <w:rPr>
          <w:bCs/>
        </w:rPr>
        <w:t>Ištuoka vyko</w:t>
      </w:r>
      <w:r>
        <w:rPr>
          <w:bCs/>
        </w:rPr>
        <w:t xml:space="preserve"> </w:t>
      </w:r>
      <w:r w:rsidRPr="00694EE7">
        <w:rPr>
          <w:b/>
          <w:bCs/>
          <w:sz w:val="28"/>
          <w:szCs w:val="28"/>
        </w:rPr>
        <w:t>(data)_____________________________________________________</w:t>
      </w:r>
      <w:r>
        <w:rPr>
          <w:b/>
          <w:bCs/>
          <w:sz w:val="28"/>
          <w:szCs w:val="28"/>
        </w:rPr>
        <w:t>_</w:t>
      </w:r>
    </w:p>
    <w:p w:rsidR="00694EE7" w:rsidRPr="00694EE7" w:rsidRDefault="00694EE7" w:rsidP="00694EE7">
      <w:pPr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(Užsienio šalis, miestas kur vyko teismas)</w:t>
      </w:r>
    </w:p>
    <w:p w:rsidR="009A0A3D" w:rsidRDefault="009A0A3D" w:rsidP="009A0A3D">
      <w:pPr>
        <w:rPr>
          <w:b/>
          <w:bC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24"/>
        <w:gridCol w:w="396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396"/>
        <w:gridCol w:w="275"/>
        <w:gridCol w:w="275"/>
        <w:gridCol w:w="275"/>
        <w:gridCol w:w="275"/>
        <w:gridCol w:w="276"/>
        <w:gridCol w:w="275"/>
        <w:gridCol w:w="275"/>
        <w:gridCol w:w="275"/>
        <w:gridCol w:w="275"/>
        <w:gridCol w:w="276"/>
      </w:tblGrid>
      <w:tr w:rsidR="009A0A3D" w:rsidRPr="003632F2"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jc w:val="center"/>
              <w:rPr>
                <w:b/>
              </w:rPr>
            </w:pPr>
          </w:p>
        </w:tc>
        <w:tc>
          <w:tcPr>
            <w:tcW w:w="3176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jc w:val="center"/>
              <w:rPr>
                <w:b/>
              </w:rPr>
            </w:pPr>
            <w:r w:rsidRPr="003632F2">
              <w:rPr>
                <w:b/>
              </w:rPr>
              <w:t>Vyras</w:t>
            </w:r>
          </w:p>
        </w:tc>
        <w:tc>
          <w:tcPr>
            <w:tcW w:w="3148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jc w:val="center"/>
              <w:rPr>
                <w:b/>
              </w:rPr>
            </w:pPr>
            <w:r w:rsidRPr="003632F2">
              <w:rPr>
                <w:b/>
              </w:rPr>
              <w:t>Žmona</w:t>
            </w:r>
          </w:p>
        </w:tc>
      </w:tr>
      <w:tr w:rsidR="009A0A3D" w:rsidRPr="003632F2">
        <w:trPr>
          <w:cantSplit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A0A3D" w:rsidRDefault="009A0A3D" w:rsidP="00C2676D">
            <w:r w:rsidRPr="003632F2">
              <w:t>Asmens kodas</w:t>
            </w:r>
          </w:p>
          <w:p w:rsidR="009A0A3D" w:rsidRPr="003632F2" w:rsidRDefault="009A0A3D" w:rsidP="00C2676D"/>
        </w:tc>
        <w:tc>
          <w:tcPr>
            <w:tcW w:w="39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9A0A3D" w:rsidRPr="00860264" w:rsidRDefault="009A0A3D" w:rsidP="00C2676D">
            <w:pPr>
              <w:rPr>
                <w:b/>
                <w:sz w:val="36"/>
                <w:szCs w:val="36"/>
              </w:rPr>
            </w:pPr>
            <w:r w:rsidRPr="00860264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A0A3D" w:rsidRPr="003632F2" w:rsidRDefault="009A0A3D" w:rsidP="00C2676D"/>
        </w:tc>
        <w:tc>
          <w:tcPr>
            <w:tcW w:w="2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9A0A3D" w:rsidRPr="003632F2" w:rsidRDefault="009A0A3D" w:rsidP="00C2676D"/>
        </w:tc>
        <w:tc>
          <w:tcPr>
            <w:tcW w:w="3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9A0A3D" w:rsidRPr="00860264" w:rsidRDefault="009A0A3D" w:rsidP="00C2676D">
            <w:pPr>
              <w:rPr>
                <w:b/>
                <w:sz w:val="36"/>
                <w:szCs w:val="36"/>
              </w:rPr>
            </w:pPr>
            <w:r w:rsidRPr="00860264">
              <w:rPr>
                <w:b/>
                <w:sz w:val="36"/>
                <w:szCs w:val="36"/>
              </w:rPr>
              <w:t>4</w:t>
            </w:r>
          </w:p>
        </w:tc>
        <w:tc>
          <w:tcPr>
            <w:tcW w:w="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</w:tcPr>
          <w:p w:rsidR="009A0A3D" w:rsidRPr="003632F2" w:rsidRDefault="009A0A3D" w:rsidP="00C2676D"/>
        </w:tc>
        <w:tc>
          <w:tcPr>
            <w:tcW w:w="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A0A3D" w:rsidRPr="003632F2" w:rsidRDefault="009A0A3D" w:rsidP="00C2676D"/>
        </w:tc>
        <w:tc>
          <w:tcPr>
            <w:tcW w:w="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A0A3D" w:rsidRPr="003632F2" w:rsidRDefault="009A0A3D" w:rsidP="00C2676D"/>
        </w:tc>
        <w:tc>
          <w:tcPr>
            <w:tcW w:w="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A0A3D" w:rsidRPr="003632F2" w:rsidRDefault="009A0A3D" w:rsidP="00C2676D"/>
        </w:tc>
        <w:tc>
          <w:tcPr>
            <w:tcW w:w="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A0A3D" w:rsidRPr="003632F2" w:rsidRDefault="009A0A3D" w:rsidP="00C2676D"/>
        </w:tc>
      </w:tr>
      <w:tr w:rsidR="009A0A3D" w:rsidRPr="003632F2"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9A0A3D" w:rsidRDefault="009A0A3D" w:rsidP="009A0A3D">
            <w:r w:rsidRPr="009A0A3D">
              <w:t>Asmens dokumentas</w:t>
            </w:r>
          </w:p>
          <w:p w:rsidR="009A0A3D" w:rsidRPr="003632F2" w:rsidRDefault="009A0A3D" w:rsidP="009A0A3D">
            <w:r w:rsidRPr="009A0A3D">
              <w:t xml:space="preserve">(pasas arba  </w:t>
            </w:r>
            <w:r w:rsidRPr="009A0A3D">
              <w:rPr>
                <w:bCs/>
              </w:rPr>
              <w:t>asmens tapatybės</w:t>
            </w:r>
            <w:r w:rsidRPr="009A0A3D">
              <w:rPr>
                <w:b/>
                <w:bCs/>
              </w:rPr>
              <w:t xml:space="preserve"> </w:t>
            </w:r>
            <w:r w:rsidRPr="009A0A3D">
              <w:t xml:space="preserve">kortelė: </w:t>
            </w:r>
            <w:r w:rsidRPr="009A0A3D">
              <w:rPr>
                <w:b/>
              </w:rPr>
              <w:t xml:space="preserve"> Nr.,  kas ir  kada išdavė</w:t>
            </w:r>
            <w:r w:rsidRPr="009A0A3D">
              <w:t>)</w:t>
            </w:r>
          </w:p>
        </w:tc>
        <w:tc>
          <w:tcPr>
            <w:tcW w:w="3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spacing w:line="360" w:lineRule="auto"/>
            </w:pPr>
          </w:p>
        </w:tc>
        <w:tc>
          <w:tcPr>
            <w:tcW w:w="31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spacing w:line="360" w:lineRule="auto"/>
            </w:pPr>
          </w:p>
        </w:tc>
      </w:tr>
      <w:tr w:rsidR="009A0A3D" w:rsidRPr="003632F2"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spacing w:line="360" w:lineRule="auto"/>
            </w:pPr>
            <w:r>
              <w:t>Kiek nutrauktoje santuokoje  yra nepilnamečių vaikų</w:t>
            </w:r>
          </w:p>
        </w:tc>
        <w:tc>
          <w:tcPr>
            <w:tcW w:w="3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spacing w:line="360" w:lineRule="auto"/>
            </w:pPr>
          </w:p>
        </w:tc>
        <w:tc>
          <w:tcPr>
            <w:tcW w:w="31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spacing w:line="360" w:lineRule="auto"/>
            </w:pPr>
          </w:p>
        </w:tc>
      </w:tr>
      <w:tr w:rsidR="009A0A3D" w:rsidRPr="003632F2"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spacing w:line="360" w:lineRule="auto"/>
            </w:pPr>
            <w:r w:rsidRPr="003632F2">
              <w:t>Pavardė po santuokos nutraukimo</w:t>
            </w:r>
          </w:p>
        </w:tc>
        <w:tc>
          <w:tcPr>
            <w:tcW w:w="3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spacing w:line="360" w:lineRule="auto"/>
            </w:pPr>
          </w:p>
        </w:tc>
        <w:tc>
          <w:tcPr>
            <w:tcW w:w="31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A3D" w:rsidRPr="003632F2" w:rsidRDefault="009A0A3D" w:rsidP="00C2676D">
            <w:pPr>
              <w:spacing w:line="360" w:lineRule="auto"/>
            </w:pPr>
          </w:p>
        </w:tc>
      </w:tr>
    </w:tbl>
    <w:p w:rsidR="00937A62" w:rsidRDefault="00A077F4" w:rsidP="00937A62">
      <w:pPr>
        <w:ind w:firstLine="1134"/>
        <w:jc w:val="both"/>
      </w:pPr>
      <w:r>
        <w:t xml:space="preserve">     </w:t>
      </w:r>
    </w:p>
    <w:p w:rsidR="009A0A3D" w:rsidRDefault="00937A62" w:rsidP="00937A62">
      <w:pPr>
        <w:ind w:firstLine="1134"/>
        <w:jc w:val="both"/>
      </w:pPr>
      <w:r>
        <w:tab/>
        <w:t>PRIDEDAMA. U</w:t>
      </w:r>
      <w:r w:rsidR="00C72E4E" w:rsidRPr="00C72E4E">
        <w:t>žsienio valstybės institucijos išd</w:t>
      </w:r>
      <w:r w:rsidR="00A077F4">
        <w:t>uoto įsiteisėjusio teismo sprendimo arba ištuokos liudijimo kopija</w:t>
      </w:r>
      <w:r w:rsidR="00C72E4E">
        <w:t>, ____ lapai</w:t>
      </w:r>
      <w:r w:rsidR="00A077F4">
        <w:t>.</w:t>
      </w:r>
    </w:p>
    <w:p w:rsidR="0049368E" w:rsidRDefault="0049368E" w:rsidP="00937A62">
      <w:pPr>
        <w:ind w:firstLine="1134"/>
        <w:jc w:val="both"/>
        <w:rPr>
          <w:sz w:val="22"/>
        </w:rPr>
      </w:pPr>
    </w:p>
    <w:p w:rsidR="00937A62" w:rsidRPr="00C72E4E" w:rsidRDefault="0049368E" w:rsidP="00937A62">
      <w:pPr>
        <w:ind w:firstLine="1134"/>
        <w:jc w:val="both"/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9A0A3D" w:rsidRDefault="003029FF" w:rsidP="00295A44">
      <w:pPr>
        <w:pStyle w:val="prastasistinklapis"/>
        <w:shd w:val="clear" w:color="auto" w:fill="FFFFFF"/>
        <w:spacing w:after="0" w:afterAutospacing="0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95A44" w:rsidRPr="00295A44" w:rsidRDefault="00295A44" w:rsidP="00295A44">
      <w:pPr>
        <w:pStyle w:val="prastasistinklapis"/>
        <w:shd w:val="clear" w:color="auto" w:fill="FFFFFF"/>
        <w:spacing w:after="0" w:afterAutospacing="0"/>
        <w:ind w:firstLine="567"/>
        <w:jc w:val="both"/>
        <w:rPr>
          <w:sz w:val="16"/>
          <w:szCs w:val="16"/>
        </w:rPr>
      </w:pPr>
    </w:p>
    <w:p w:rsidR="009A0A3D" w:rsidRDefault="00C72E4E" w:rsidP="009A0A3D">
      <w:r>
        <w:t>___________________</w:t>
      </w:r>
      <w:r w:rsidR="009A0A3D" w:rsidRPr="003632F2">
        <w:tab/>
      </w:r>
      <w:r w:rsidR="009A0A3D" w:rsidRPr="003632F2">
        <w:tab/>
      </w:r>
      <w:r>
        <w:tab/>
      </w:r>
      <w:r>
        <w:tab/>
      </w:r>
      <w:r w:rsidR="009A0A3D">
        <w:t xml:space="preserve">        </w:t>
      </w:r>
      <w:r>
        <w:t xml:space="preserve">                </w:t>
      </w:r>
      <w:r w:rsidR="009A0A3D" w:rsidRPr="003632F2">
        <w:t>________________________</w:t>
      </w:r>
      <w:r w:rsidR="009A0A3D">
        <w:tab/>
      </w:r>
      <w:r w:rsidRPr="00C72E4E">
        <w:rPr>
          <w:sz w:val="18"/>
          <w:szCs w:val="18"/>
        </w:rPr>
        <w:t>(parašas)</w:t>
      </w:r>
      <w:r w:rsidR="009A0A3D" w:rsidRPr="00C72E4E">
        <w:rPr>
          <w:sz w:val="18"/>
          <w:szCs w:val="18"/>
        </w:rPr>
        <w:tab/>
      </w:r>
      <w:r w:rsidR="009A0A3D">
        <w:tab/>
      </w:r>
      <w:r w:rsidR="009A0A3D">
        <w:tab/>
      </w:r>
      <w:r w:rsidR="009A0A3D">
        <w:tab/>
      </w:r>
      <w:r w:rsidR="009A0A3D">
        <w:tab/>
      </w:r>
      <w:r w:rsidR="009A0A3D">
        <w:tab/>
      </w:r>
      <w:r w:rsidR="009A0A3D">
        <w:tab/>
      </w:r>
      <w:r w:rsidR="009A0A3D" w:rsidRPr="000D7839">
        <w:rPr>
          <w:sz w:val="18"/>
          <w:szCs w:val="18"/>
        </w:rPr>
        <w:t xml:space="preserve">            </w:t>
      </w:r>
      <w:r w:rsidR="009A0A3D">
        <w:rPr>
          <w:sz w:val="18"/>
          <w:szCs w:val="18"/>
        </w:rPr>
        <w:t xml:space="preserve">            </w:t>
      </w:r>
      <w:r w:rsidR="009A0A3D" w:rsidRPr="000D7839">
        <w:rPr>
          <w:sz w:val="18"/>
          <w:szCs w:val="18"/>
        </w:rPr>
        <w:t xml:space="preserve">   (</w:t>
      </w:r>
      <w:r>
        <w:rPr>
          <w:sz w:val="18"/>
          <w:szCs w:val="18"/>
        </w:rPr>
        <w:t>vardas, pavardė</w:t>
      </w:r>
      <w:r w:rsidR="009A0A3D" w:rsidRPr="000D7839">
        <w:rPr>
          <w:sz w:val="18"/>
          <w:szCs w:val="18"/>
        </w:rPr>
        <w:t>)</w:t>
      </w:r>
      <w:r w:rsidR="009A0A3D" w:rsidRPr="003632F2">
        <w:t xml:space="preserve"> </w:t>
      </w:r>
    </w:p>
    <w:p w:rsidR="00295A44" w:rsidRDefault="00295A44" w:rsidP="009A0A3D"/>
    <w:p w:rsidR="0049368E" w:rsidRPr="003123CD" w:rsidRDefault="0049368E" w:rsidP="0049368E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9A0A3D" w:rsidRDefault="0049368E" w:rsidP="0049368E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9A0A3D" w:rsidSect="00D4625D"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3C2" w:rsidRDefault="009933C2">
      <w:r>
        <w:separator/>
      </w:r>
    </w:p>
  </w:endnote>
  <w:endnote w:type="continuationSeparator" w:id="0">
    <w:p w:rsidR="009933C2" w:rsidRDefault="00993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B3F" w:rsidRPr="00153261" w:rsidRDefault="00E94B3F" w:rsidP="00153261">
    <w:pPr>
      <w:pStyle w:val="Porat"/>
      <w:tabs>
        <w:tab w:val="clear" w:pos="4819"/>
        <w:tab w:val="clear" w:pos="9638"/>
      </w:tabs>
      <w:jc w:val="right"/>
      <w:rPr>
        <w:szCs w:val="20"/>
      </w:rPr>
    </w:pPr>
    <w:fldSimple w:instr=" FILENAME  \* Lower  \* MERGEFORMAT ">
      <w:r w:rsidR="00BB63C2">
        <w:rPr>
          <w:noProof/>
          <w:sz w:val="20"/>
          <w:szCs w:val="20"/>
        </w:rPr>
        <w:t>užsienio valstybėje įregistruoto santuokos nutraukimo įtraukimas į apskaitą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B3F" w:rsidRPr="00153261" w:rsidRDefault="00E94B3F" w:rsidP="00937FB7">
    <w:pPr>
      <w:pStyle w:val="Porat"/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3C2" w:rsidRDefault="009933C2">
      <w:r>
        <w:separator/>
      </w:r>
    </w:p>
  </w:footnote>
  <w:footnote w:type="continuationSeparator" w:id="0">
    <w:p w:rsidR="009933C2" w:rsidRDefault="00993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B3F" w:rsidRPr="00024D31" w:rsidRDefault="00E94B3F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A02EC7"/>
    <w:multiLevelType w:val="hybridMultilevel"/>
    <w:tmpl w:val="95A0A606"/>
    <w:lvl w:ilvl="0" w:tplc="EAA0BA32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765"/>
    <w:rsid w:val="00001412"/>
    <w:rsid w:val="0001363C"/>
    <w:rsid w:val="00024943"/>
    <w:rsid w:val="00024D31"/>
    <w:rsid w:val="00053D89"/>
    <w:rsid w:val="0007488C"/>
    <w:rsid w:val="0009673D"/>
    <w:rsid w:val="000A351C"/>
    <w:rsid w:val="000B1DF1"/>
    <w:rsid w:val="000B4D79"/>
    <w:rsid w:val="000B4D7A"/>
    <w:rsid w:val="000B78EE"/>
    <w:rsid w:val="000E1795"/>
    <w:rsid w:val="0010475E"/>
    <w:rsid w:val="00115526"/>
    <w:rsid w:val="00144A2E"/>
    <w:rsid w:val="00153261"/>
    <w:rsid w:val="001537E0"/>
    <w:rsid w:val="00187753"/>
    <w:rsid w:val="00194F9B"/>
    <w:rsid w:val="001D541E"/>
    <w:rsid w:val="002016CD"/>
    <w:rsid w:val="0020265B"/>
    <w:rsid w:val="00221375"/>
    <w:rsid w:val="00233ABC"/>
    <w:rsid w:val="0029149E"/>
    <w:rsid w:val="002940A3"/>
    <w:rsid w:val="00295A44"/>
    <w:rsid w:val="002A1F19"/>
    <w:rsid w:val="002B6671"/>
    <w:rsid w:val="002E24F4"/>
    <w:rsid w:val="003029FF"/>
    <w:rsid w:val="00361090"/>
    <w:rsid w:val="003C03BB"/>
    <w:rsid w:val="003D3487"/>
    <w:rsid w:val="00435DE5"/>
    <w:rsid w:val="0044047B"/>
    <w:rsid w:val="00441F72"/>
    <w:rsid w:val="00442ACA"/>
    <w:rsid w:val="00480328"/>
    <w:rsid w:val="0049162D"/>
    <w:rsid w:val="0049368E"/>
    <w:rsid w:val="00495B75"/>
    <w:rsid w:val="004A0AE1"/>
    <w:rsid w:val="004B6B01"/>
    <w:rsid w:val="004C2AD0"/>
    <w:rsid w:val="004E435B"/>
    <w:rsid w:val="00510DBE"/>
    <w:rsid w:val="00511CEE"/>
    <w:rsid w:val="00514B0B"/>
    <w:rsid w:val="00523A5D"/>
    <w:rsid w:val="005450D7"/>
    <w:rsid w:val="00574842"/>
    <w:rsid w:val="00597857"/>
    <w:rsid w:val="005C4A3F"/>
    <w:rsid w:val="005C5783"/>
    <w:rsid w:val="005E69D3"/>
    <w:rsid w:val="005E772C"/>
    <w:rsid w:val="005F3650"/>
    <w:rsid w:val="005F6F89"/>
    <w:rsid w:val="006164AC"/>
    <w:rsid w:val="00624BA0"/>
    <w:rsid w:val="00636074"/>
    <w:rsid w:val="00636567"/>
    <w:rsid w:val="00694EE7"/>
    <w:rsid w:val="006C2866"/>
    <w:rsid w:val="006C521D"/>
    <w:rsid w:val="006F6CBE"/>
    <w:rsid w:val="00700387"/>
    <w:rsid w:val="00710D8D"/>
    <w:rsid w:val="00771B4F"/>
    <w:rsid w:val="007779AE"/>
    <w:rsid w:val="007909B7"/>
    <w:rsid w:val="00792767"/>
    <w:rsid w:val="007A0F7F"/>
    <w:rsid w:val="00816765"/>
    <w:rsid w:val="00821AA8"/>
    <w:rsid w:val="00895A76"/>
    <w:rsid w:val="008D672A"/>
    <w:rsid w:val="008E7E09"/>
    <w:rsid w:val="008F5449"/>
    <w:rsid w:val="008F7EE4"/>
    <w:rsid w:val="00907E4D"/>
    <w:rsid w:val="00924095"/>
    <w:rsid w:val="00931666"/>
    <w:rsid w:val="00937A62"/>
    <w:rsid w:val="00937FB7"/>
    <w:rsid w:val="009500B7"/>
    <w:rsid w:val="009575E7"/>
    <w:rsid w:val="00982D04"/>
    <w:rsid w:val="009933C2"/>
    <w:rsid w:val="009A0A3D"/>
    <w:rsid w:val="009D5F3F"/>
    <w:rsid w:val="009D7871"/>
    <w:rsid w:val="00A077F4"/>
    <w:rsid w:val="00A10DCC"/>
    <w:rsid w:val="00A50F9A"/>
    <w:rsid w:val="00AB28E4"/>
    <w:rsid w:val="00AB3609"/>
    <w:rsid w:val="00AF3F01"/>
    <w:rsid w:val="00AF592E"/>
    <w:rsid w:val="00B56447"/>
    <w:rsid w:val="00B76EBB"/>
    <w:rsid w:val="00B948BF"/>
    <w:rsid w:val="00BB63C2"/>
    <w:rsid w:val="00BB6871"/>
    <w:rsid w:val="00BD4FE7"/>
    <w:rsid w:val="00BF1D33"/>
    <w:rsid w:val="00BF63E4"/>
    <w:rsid w:val="00C2676D"/>
    <w:rsid w:val="00C45B41"/>
    <w:rsid w:val="00C72E4E"/>
    <w:rsid w:val="00CA19BA"/>
    <w:rsid w:val="00CA5DBE"/>
    <w:rsid w:val="00CB2D9D"/>
    <w:rsid w:val="00CC5865"/>
    <w:rsid w:val="00D4625D"/>
    <w:rsid w:val="00D61AC6"/>
    <w:rsid w:val="00E34765"/>
    <w:rsid w:val="00E34EAB"/>
    <w:rsid w:val="00E43E44"/>
    <w:rsid w:val="00E81A27"/>
    <w:rsid w:val="00E94B3F"/>
    <w:rsid w:val="00EC30C2"/>
    <w:rsid w:val="00EE0844"/>
    <w:rsid w:val="00EE594E"/>
    <w:rsid w:val="00EF7156"/>
    <w:rsid w:val="00F144F5"/>
    <w:rsid w:val="00F365A6"/>
    <w:rsid w:val="00F45FC7"/>
    <w:rsid w:val="00FA17D1"/>
    <w:rsid w:val="00FD6373"/>
    <w:rsid w:val="00FE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9A0A3D"/>
    <w:pPr>
      <w:keepNext/>
      <w:jc w:val="center"/>
      <w:outlineLvl w:val="0"/>
    </w:pPr>
    <w:rPr>
      <w:b/>
      <w:bCs/>
      <w:sz w:val="22"/>
      <w:lang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1D5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895A7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rsid w:val="00194F9B"/>
    <w:rPr>
      <w:color w:val="0000FF"/>
      <w:u w:val="single"/>
    </w:rPr>
  </w:style>
  <w:style w:type="character" w:styleId="Emfaz">
    <w:name w:val="Emphasis"/>
    <w:basedOn w:val="Numatytasispastraiposriftas"/>
    <w:qFormat/>
    <w:rsid w:val="009A0A3D"/>
    <w:rPr>
      <w:i/>
      <w:iCs/>
    </w:rPr>
  </w:style>
  <w:style w:type="paragraph" w:styleId="Debesliotekstas">
    <w:name w:val="Balloon Text"/>
    <w:basedOn w:val="prastasis"/>
    <w:semiHidden/>
    <w:rsid w:val="00BF63E4"/>
    <w:rPr>
      <w:rFonts w:ascii="Tahoma" w:hAnsi="Tahoma" w:cs="Tahoma"/>
      <w:sz w:val="16"/>
      <w:szCs w:val="16"/>
    </w:rPr>
  </w:style>
  <w:style w:type="paragraph" w:styleId="prastasistinklapis">
    <w:name w:val="Normal (Web)"/>
    <w:basedOn w:val="prastasis"/>
    <w:uiPriority w:val="99"/>
    <w:unhideWhenUsed/>
    <w:rsid w:val="003029FF"/>
    <w:pPr>
      <w:spacing w:after="100" w:afterAutospacing="1"/>
    </w:pPr>
    <w:rPr>
      <w:rFonts w:eastAsia="Calibri"/>
    </w:rPr>
  </w:style>
  <w:style w:type="character" w:styleId="Puslapioinaosnuoroda">
    <w:name w:val="footnote reference"/>
    <w:basedOn w:val="Numatytasispastraiposriftas"/>
    <w:uiPriority w:val="99"/>
    <w:unhideWhenUsed/>
    <w:rsid w:val="003029FF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3029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iskinamasis_rast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Aiskinamasis_rastas.dot</Template>
  <TotalTime>0</TotalTime>
  <Pages>1</Pages>
  <Words>1617</Words>
  <Characters>922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2534</CharactersWithSpaces>
  <SharedDoc>false</SharedDoc>
  <HLinks>
    <vt:vector size="18" baseType="variant">
      <vt:variant>
        <vt:i4>917540</vt:i4>
      </vt:variant>
      <vt:variant>
        <vt:i4>6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D</dc:creator>
  <cp:lastModifiedBy>Jurgita</cp:lastModifiedBy>
  <cp:revision>1</cp:revision>
  <cp:lastPrinted>2015-08-17T11:59:00Z</cp:lastPrinted>
  <dcterms:created xsi:type="dcterms:W3CDTF">2020-04-23T17:17:00Z</dcterms:created>
  <dcterms:modified xsi:type="dcterms:W3CDTF">2020-04-23T17:17:00Z</dcterms:modified>
</cp:coreProperties>
</file>