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31" w:rsidRPr="00153261" w:rsidRDefault="00024D31" w:rsidP="00153261">
      <w:pPr>
        <w:jc w:val="center"/>
      </w:pPr>
    </w:p>
    <w:p w:rsidR="00E4768C" w:rsidRDefault="007464B5" w:rsidP="00E4768C">
      <w:pPr>
        <w:spacing w:before="100" w:beforeAutospacing="1"/>
        <w:ind w:left="2160"/>
        <w:rPr>
          <w:sz w:val="20"/>
        </w:rPr>
      </w:pPr>
      <w:r>
        <w:rPr>
          <w:sz w:val="20"/>
        </w:rPr>
        <w:t xml:space="preserve">      </w:t>
      </w:r>
      <w:r w:rsidR="00E4768C">
        <w:rPr>
          <w:sz w:val="20"/>
        </w:rPr>
        <w:t>_________________________________________</w:t>
      </w:r>
    </w:p>
    <w:p w:rsidR="00E4768C" w:rsidRDefault="00E4768C" w:rsidP="00E4768C">
      <w:pPr>
        <w:ind w:left="2880" w:firstLine="720"/>
        <w:rPr>
          <w:sz w:val="20"/>
        </w:rPr>
      </w:pPr>
      <w:r>
        <w:rPr>
          <w:sz w:val="16"/>
          <w:szCs w:val="16"/>
        </w:rPr>
        <w:t xml:space="preserve">      (vardas, pavardė</w:t>
      </w:r>
      <w:r w:rsidRPr="007E3AA3">
        <w:rPr>
          <w:sz w:val="16"/>
          <w:szCs w:val="16"/>
        </w:rPr>
        <w:t>)</w:t>
      </w:r>
    </w:p>
    <w:p w:rsidR="00E4768C" w:rsidRDefault="00E4768C" w:rsidP="00E4768C">
      <w:pPr>
        <w:jc w:val="center"/>
        <w:rPr>
          <w:sz w:val="20"/>
        </w:rPr>
      </w:pPr>
      <w:r>
        <w:rPr>
          <w:sz w:val="20"/>
        </w:rPr>
        <w:t>__________________________________________</w:t>
      </w:r>
    </w:p>
    <w:p w:rsidR="00E4768C" w:rsidRDefault="002330FF" w:rsidP="002330F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</w:t>
      </w:r>
      <w:r w:rsidR="00E4768C">
        <w:rPr>
          <w:sz w:val="16"/>
          <w:szCs w:val="16"/>
        </w:rPr>
        <w:t>(deklaruota  gyvenamoji vieta</w:t>
      </w:r>
      <w:r w:rsidRPr="002330F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ir  </w:t>
      </w:r>
      <w:r w:rsidRPr="007E3AA3">
        <w:rPr>
          <w:bCs/>
          <w:sz w:val="16"/>
          <w:szCs w:val="16"/>
        </w:rPr>
        <w:t>telefonas</w:t>
      </w:r>
      <w:r w:rsidR="00E4768C">
        <w:rPr>
          <w:sz w:val="16"/>
          <w:szCs w:val="16"/>
        </w:rPr>
        <w:t>)</w:t>
      </w:r>
    </w:p>
    <w:p w:rsidR="00E4768C" w:rsidRDefault="00E4768C" w:rsidP="00E4768C">
      <w:pPr>
        <w:jc w:val="center"/>
        <w:rPr>
          <w:szCs w:val="16"/>
        </w:rPr>
      </w:pPr>
      <w:r>
        <w:rPr>
          <w:szCs w:val="16"/>
        </w:rPr>
        <w:t xml:space="preserve">  </w:t>
      </w:r>
    </w:p>
    <w:p w:rsidR="00E4768C" w:rsidRDefault="00E4768C" w:rsidP="00E4768C">
      <w:pPr>
        <w:rPr>
          <w:bCs/>
          <w:szCs w:val="22"/>
        </w:rPr>
      </w:pPr>
      <w:r w:rsidRPr="006A6A72">
        <w:rPr>
          <w:bCs/>
          <w:szCs w:val="22"/>
        </w:rPr>
        <w:t>Marijampolės savivaldybės</w:t>
      </w:r>
      <w:r>
        <w:rPr>
          <w:bCs/>
          <w:szCs w:val="22"/>
        </w:rPr>
        <w:t xml:space="preserve"> administracijos</w:t>
      </w:r>
    </w:p>
    <w:p w:rsidR="00E4768C" w:rsidRPr="00A007C4" w:rsidRDefault="00E4768C" w:rsidP="00E4768C">
      <w:pPr>
        <w:jc w:val="both"/>
        <w:rPr>
          <w:szCs w:val="22"/>
        </w:rPr>
      </w:pPr>
      <w:r w:rsidRPr="00A007C4">
        <w:rPr>
          <w:szCs w:val="22"/>
        </w:rPr>
        <w:t>Civilinės metrikacijos skyriui</w:t>
      </w:r>
    </w:p>
    <w:p w:rsidR="00E4768C" w:rsidRPr="00070786" w:rsidRDefault="00E4768C" w:rsidP="00E4768C">
      <w:pPr>
        <w:jc w:val="center"/>
        <w:rPr>
          <w:b/>
        </w:rPr>
      </w:pPr>
    </w:p>
    <w:p w:rsidR="00E4768C" w:rsidRPr="00070786" w:rsidRDefault="00E4768C" w:rsidP="00E4768C">
      <w:pPr>
        <w:jc w:val="center"/>
        <w:rPr>
          <w:b/>
        </w:rPr>
      </w:pPr>
      <w:r w:rsidRPr="00070786">
        <w:rPr>
          <w:b/>
        </w:rPr>
        <w:t>PRAŠYMAS</w:t>
      </w:r>
    </w:p>
    <w:p w:rsidR="00E4768C" w:rsidRPr="00070786" w:rsidRDefault="00C45A0F" w:rsidP="00E4768C">
      <w:pPr>
        <w:jc w:val="center"/>
        <w:rPr>
          <w:b/>
          <w:sz w:val="20"/>
        </w:rPr>
      </w:pPr>
      <w:r>
        <w:rPr>
          <w:b/>
        </w:rPr>
        <w:t xml:space="preserve">DĖL </w:t>
      </w:r>
      <w:r w:rsidR="00E4768C" w:rsidRPr="00070786">
        <w:rPr>
          <w:b/>
        </w:rPr>
        <w:t xml:space="preserve">CIVILINĖS BŪKLĖS </w:t>
      </w:r>
      <w:r w:rsidR="00A74A08">
        <w:rPr>
          <w:b/>
        </w:rPr>
        <w:t xml:space="preserve">AKTO </w:t>
      </w:r>
      <w:r w:rsidR="00E4768C" w:rsidRPr="00070786">
        <w:rPr>
          <w:b/>
        </w:rPr>
        <w:t>ĮRAŠ</w:t>
      </w:r>
      <w:r>
        <w:rPr>
          <w:b/>
        </w:rPr>
        <w:t xml:space="preserve">O </w:t>
      </w:r>
      <w:r w:rsidR="0082304D">
        <w:rPr>
          <w:b/>
        </w:rPr>
        <w:t>PA</w:t>
      </w:r>
      <w:r w:rsidR="00A74A08">
        <w:rPr>
          <w:b/>
        </w:rPr>
        <w:t xml:space="preserve">KEITIMO, </w:t>
      </w:r>
      <w:r w:rsidR="0082304D">
        <w:rPr>
          <w:b/>
        </w:rPr>
        <w:t>IŠ</w:t>
      </w:r>
      <w:r w:rsidR="00A74A08">
        <w:rPr>
          <w:b/>
        </w:rPr>
        <w:t xml:space="preserve">TAISYMO, </w:t>
      </w:r>
      <w:r w:rsidR="0082304D">
        <w:rPr>
          <w:b/>
        </w:rPr>
        <w:t>PA</w:t>
      </w:r>
      <w:r w:rsidR="00A74A08">
        <w:rPr>
          <w:b/>
        </w:rPr>
        <w:t>PILDYMO, ATKŪRIMO IR ANULIAVIMO</w:t>
      </w:r>
    </w:p>
    <w:p w:rsidR="00E4768C" w:rsidRDefault="00E4768C" w:rsidP="00E4768C">
      <w:pPr>
        <w:jc w:val="center"/>
        <w:rPr>
          <w:sz w:val="20"/>
        </w:rPr>
      </w:pPr>
      <w:r>
        <w:rPr>
          <w:sz w:val="20"/>
        </w:rPr>
        <w:t>____________________</w:t>
      </w:r>
    </w:p>
    <w:p w:rsidR="00E4768C" w:rsidRDefault="00E4768C" w:rsidP="00E4768C">
      <w:pPr>
        <w:jc w:val="center"/>
        <w:rPr>
          <w:sz w:val="16"/>
          <w:szCs w:val="16"/>
        </w:rPr>
      </w:pPr>
      <w:r w:rsidRPr="006A6A72">
        <w:rPr>
          <w:sz w:val="16"/>
          <w:szCs w:val="16"/>
        </w:rPr>
        <w:t>(data)</w:t>
      </w:r>
    </w:p>
    <w:p w:rsidR="00E4768C" w:rsidRDefault="00B10ACB" w:rsidP="00B10ACB">
      <w:pPr>
        <w:jc w:val="center"/>
        <w:rPr>
          <w:szCs w:val="22"/>
        </w:rPr>
      </w:pPr>
      <w:r>
        <w:rPr>
          <w:szCs w:val="22"/>
        </w:rPr>
        <w:t>Marijampolė</w:t>
      </w:r>
    </w:p>
    <w:p w:rsidR="00B10ACB" w:rsidRPr="00B10ACB" w:rsidRDefault="00B10ACB" w:rsidP="00B10ACB">
      <w:pPr>
        <w:jc w:val="center"/>
        <w:rPr>
          <w:szCs w:val="22"/>
        </w:rPr>
      </w:pPr>
    </w:p>
    <w:p w:rsidR="00E4768C" w:rsidRPr="006A6A72" w:rsidRDefault="00E4768C" w:rsidP="00A74A08">
      <w:pPr>
        <w:rPr>
          <w:b/>
          <w:sz w:val="20"/>
          <w:szCs w:val="20"/>
        </w:rPr>
      </w:pPr>
      <w:r w:rsidRPr="00070786">
        <w:rPr>
          <w:sz w:val="20"/>
        </w:rPr>
        <w:tab/>
      </w:r>
      <w:r w:rsidRPr="00B10ACB">
        <w:rPr>
          <w:b/>
        </w:rPr>
        <w:t>Prašau</w:t>
      </w:r>
      <w:r w:rsidRPr="00B10ACB">
        <w:t xml:space="preserve"> </w:t>
      </w:r>
      <w:r w:rsidR="00A74A08" w:rsidRPr="00B10ACB">
        <w:t xml:space="preserve"> pakeisti, ištaisyti, papildyti atkurti ar anuliuoti</w:t>
      </w:r>
      <w:r w:rsidRPr="00B10ACB">
        <w:t xml:space="preserve"> (pabraukti)</w:t>
      </w:r>
      <w:r w:rsidRPr="006A6A72">
        <w:rPr>
          <w:sz w:val="20"/>
          <w:szCs w:val="20"/>
        </w:rPr>
        <w:t xml:space="preserve"> ______________________________________________________</w:t>
      </w:r>
    </w:p>
    <w:p w:rsidR="00E4768C" w:rsidRPr="006A6A72" w:rsidRDefault="00E4768C" w:rsidP="00E4768C">
      <w:pPr>
        <w:jc w:val="both"/>
        <w:rPr>
          <w:sz w:val="20"/>
          <w:szCs w:val="20"/>
        </w:rPr>
      </w:pPr>
      <w:r w:rsidRPr="006A6A72">
        <w:rPr>
          <w:sz w:val="20"/>
          <w:szCs w:val="20"/>
        </w:rPr>
        <w:t>įrašą Nr. ______________________, įrašytą __________________________ miesto (rajono) civilinės metrikacijos įstaigoje ____________m. ______________________ _______d. :</w:t>
      </w:r>
    </w:p>
    <w:p w:rsidR="00E4768C" w:rsidRPr="006A6A72" w:rsidRDefault="00E4768C" w:rsidP="00E4768C">
      <w:pPr>
        <w:jc w:val="both"/>
        <w:rPr>
          <w:sz w:val="20"/>
          <w:szCs w:val="20"/>
        </w:rPr>
      </w:pPr>
      <w:r w:rsidRPr="006A6A72">
        <w:rPr>
          <w:sz w:val="20"/>
          <w:szCs w:val="20"/>
        </w:rPr>
        <w:t>_____________________________________________________________________________________________</w:t>
      </w:r>
    </w:p>
    <w:p w:rsidR="00E4768C" w:rsidRPr="006A6A72" w:rsidRDefault="00E4768C" w:rsidP="00E4768C">
      <w:pPr>
        <w:jc w:val="both"/>
        <w:rPr>
          <w:sz w:val="20"/>
          <w:szCs w:val="20"/>
        </w:rPr>
      </w:pPr>
      <w:r w:rsidRPr="006A6A72">
        <w:rPr>
          <w:sz w:val="20"/>
          <w:szCs w:val="20"/>
        </w:rPr>
        <w:tab/>
        <w:t xml:space="preserve">     (nurodyti, kaip ištaisyti arba kokiais duomenimis papildyti įrašą, ir ištaisymo ar papildymo priežastį)</w:t>
      </w:r>
    </w:p>
    <w:p w:rsidR="00E4768C" w:rsidRDefault="00E4768C" w:rsidP="00E4768C">
      <w:pPr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E4768C" w:rsidRDefault="00E4768C" w:rsidP="00E4768C">
      <w:pPr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4768C" w:rsidRDefault="00E4768C" w:rsidP="00E4768C">
      <w:pPr>
        <w:jc w:val="both"/>
        <w:rPr>
          <w:sz w:val="20"/>
        </w:rPr>
      </w:pPr>
      <w:r>
        <w:rPr>
          <w:sz w:val="20"/>
        </w:rPr>
        <w:t>Apie save pranešu šiuos duomenis:</w:t>
      </w:r>
    </w:p>
    <w:p w:rsidR="00E4768C" w:rsidRDefault="00E4768C" w:rsidP="00E4768C">
      <w:pPr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880"/>
        <w:gridCol w:w="287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3167"/>
      </w:tblGrid>
      <w:tr w:rsidR="00E4768C">
        <w:trPr>
          <w:cantSplit/>
        </w:trPr>
        <w:tc>
          <w:tcPr>
            <w:tcW w:w="2880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  <w:r>
              <w:rPr>
                <w:sz w:val="20"/>
              </w:rPr>
              <w:t>Asmens kodas</w:t>
            </w:r>
          </w:p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7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  <w:shd w:val="clear" w:color="auto" w:fill="F3F3F3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288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3167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</w:tr>
      <w:tr w:rsidR="00E4768C">
        <w:tc>
          <w:tcPr>
            <w:tcW w:w="2880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  <w:r>
              <w:rPr>
                <w:sz w:val="20"/>
              </w:rPr>
              <w:t>Šeiminė padėtis</w:t>
            </w:r>
          </w:p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6334" w:type="dxa"/>
            <w:gridSpan w:val="12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</w:tr>
      <w:tr w:rsidR="00E4768C">
        <w:tc>
          <w:tcPr>
            <w:tcW w:w="2880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  <w:r>
              <w:rPr>
                <w:sz w:val="20"/>
              </w:rPr>
              <w:t>Jei turite nepilnamečių vaikų, jų</w:t>
            </w:r>
          </w:p>
          <w:p w:rsidR="00E4768C" w:rsidRDefault="00E4768C" w:rsidP="0021411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vardai, gimimo datos ir vieta </w:t>
            </w:r>
          </w:p>
        </w:tc>
        <w:tc>
          <w:tcPr>
            <w:tcW w:w="6334" w:type="dxa"/>
            <w:gridSpan w:val="12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</w:tr>
      <w:tr w:rsidR="00E4768C">
        <w:tc>
          <w:tcPr>
            <w:tcW w:w="2880" w:type="dxa"/>
          </w:tcPr>
          <w:p w:rsidR="00E4768C" w:rsidRDefault="00E4768C" w:rsidP="00214118">
            <w:pPr>
              <w:rPr>
                <w:sz w:val="20"/>
              </w:rPr>
            </w:pPr>
            <w:r>
              <w:rPr>
                <w:sz w:val="20"/>
              </w:rPr>
              <w:t>Ar yra kitų šiuo klausimu suinteresuotų asmenų?</w:t>
            </w:r>
          </w:p>
        </w:tc>
        <w:tc>
          <w:tcPr>
            <w:tcW w:w="6334" w:type="dxa"/>
            <w:gridSpan w:val="12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</w:tr>
      <w:tr w:rsidR="00E4768C">
        <w:tc>
          <w:tcPr>
            <w:tcW w:w="2880" w:type="dxa"/>
          </w:tcPr>
          <w:p w:rsidR="00E4768C" w:rsidRDefault="00E4768C" w:rsidP="00214118">
            <w:pPr>
              <w:jc w:val="both"/>
              <w:rPr>
                <w:sz w:val="20"/>
              </w:rPr>
            </w:pPr>
            <w:r>
              <w:rPr>
                <w:sz w:val="20"/>
              </w:rPr>
              <w:t>Asmens tapatybės dokumentas</w:t>
            </w:r>
          </w:p>
          <w:p w:rsidR="00E4768C" w:rsidRDefault="00E4768C" w:rsidP="00214118">
            <w:pPr>
              <w:jc w:val="both"/>
              <w:rPr>
                <w:sz w:val="20"/>
              </w:rPr>
            </w:pPr>
          </w:p>
        </w:tc>
        <w:tc>
          <w:tcPr>
            <w:tcW w:w="6334" w:type="dxa"/>
            <w:gridSpan w:val="12"/>
          </w:tcPr>
          <w:p w:rsidR="00E4768C" w:rsidRDefault="00E4768C" w:rsidP="00214118">
            <w:pPr>
              <w:jc w:val="both"/>
              <w:rPr>
                <w:sz w:val="20"/>
              </w:rPr>
            </w:pPr>
          </w:p>
        </w:tc>
      </w:tr>
    </w:tbl>
    <w:p w:rsidR="00922973" w:rsidRDefault="00922973" w:rsidP="00B10ACB">
      <w:pPr>
        <w:ind w:firstLine="720"/>
        <w:rPr>
          <w:sz w:val="20"/>
        </w:rPr>
      </w:pPr>
      <w:r>
        <w:t>PRIDEDAMA:</w:t>
      </w:r>
      <w:r>
        <w:rPr>
          <w:sz w:val="20"/>
        </w:rPr>
        <w:t xml:space="preserve">  </w:t>
      </w:r>
    </w:p>
    <w:p w:rsidR="00922973" w:rsidRDefault="00922973" w:rsidP="00B10ACB">
      <w:pPr>
        <w:ind w:firstLine="720"/>
      </w:pPr>
      <w:r>
        <w:t>1. Asmens tapatybę patvirtinančio dokumento nuorašas, 1 lapas,</w:t>
      </w:r>
    </w:p>
    <w:p w:rsidR="00922973" w:rsidRDefault="00922973" w:rsidP="00B10ACB">
      <w:pPr>
        <w:ind w:firstLine="720"/>
      </w:pPr>
      <w:r>
        <w:t>2</w:t>
      </w:r>
      <w:r w:rsidRPr="00922973">
        <w:t>. Pildytino, keistino ar taisytino civilinės būklės įrašo įregistravimo liudijimas</w:t>
      </w:r>
      <w:r>
        <w:t>,</w:t>
      </w:r>
      <w:r w:rsidR="002330FF">
        <w:t xml:space="preserve"> </w:t>
      </w:r>
      <w:r>
        <w:t>1 lapas,</w:t>
      </w:r>
    </w:p>
    <w:p w:rsidR="00CB49B8" w:rsidRDefault="00922973" w:rsidP="00B10ACB">
      <w:pPr>
        <w:ind w:firstLine="720"/>
        <w:rPr>
          <w:sz w:val="20"/>
        </w:rPr>
      </w:pPr>
      <w:r>
        <w:t xml:space="preserve">3. </w:t>
      </w:r>
      <w:r w:rsidRPr="00922973">
        <w:t>Do</w:t>
      </w:r>
      <w:r>
        <w:t>kumentų, patvirtinančių</w:t>
      </w:r>
      <w:r w:rsidRPr="00922973">
        <w:t xml:space="preserve"> aplinkybes, dėl kurių civilinės būklės įrašas turi būti papildytas, pakeistas ar ištaisytas</w:t>
      </w:r>
      <w:r w:rsidR="00B10ACB">
        <w:t xml:space="preserve"> </w:t>
      </w:r>
      <w:r>
        <w:t>kopijos,____ lapai</w:t>
      </w:r>
      <w:r>
        <w:rPr>
          <w:sz w:val="20"/>
        </w:rPr>
        <w:t>,</w:t>
      </w:r>
    </w:p>
    <w:p w:rsidR="00B10ACB" w:rsidRPr="003123CD" w:rsidRDefault="00B10ACB" w:rsidP="00B10ACB">
      <w:pPr>
        <w:jc w:val="both"/>
        <w:rPr>
          <w:sz w:val="16"/>
          <w:szCs w:val="16"/>
        </w:rPr>
      </w:pPr>
    </w:p>
    <w:p w:rsidR="00B10ACB" w:rsidRDefault="00B10ACB" w:rsidP="00B10ACB">
      <w:pPr>
        <w:ind w:firstLine="720"/>
        <w:rPr>
          <w:sz w:val="18"/>
          <w:szCs w:val="18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B49B8" w:rsidRPr="00CB49B8" w:rsidRDefault="00CB49B8" w:rsidP="00922973">
      <w:pPr>
        <w:rPr>
          <w:sz w:val="18"/>
          <w:szCs w:val="18"/>
        </w:rPr>
      </w:pPr>
    </w:p>
    <w:p w:rsidR="00E4768C" w:rsidRDefault="00E4768C" w:rsidP="00E4768C">
      <w:pPr>
        <w:ind w:left="2160"/>
        <w:rPr>
          <w:sz w:val="20"/>
        </w:rPr>
      </w:pPr>
      <w:r>
        <w:rPr>
          <w:sz w:val="20"/>
        </w:rPr>
        <w:t>_______</w:t>
      </w:r>
      <w:r>
        <w:rPr>
          <w:sz w:val="20"/>
        </w:rPr>
        <w:tab/>
        <w:t>__________                                              ___________________________</w:t>
      </w:r>
    </w:p>
    <w:p w:rsidR="00CB49B8" w:rsidRDefault="00E4768C" w:rsidP="00CB49B8">
      <w:pPr>
        <w:pStyle w:val="prastasistinklapis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  <w:r>
        <w:rPr>
          <w:sz w:val="16"/>
          <w:szCs w:val="16"/>
        </w:rPr>
        <w:t xml:space="preserve">                                  </w:t>
      </w:r>
      <w:r w:rsidR="00CB49B8">
        <w:rPr>
          <w:sz w:val="16"/>
          <w:szCs w:val="16"/>
        </w:rPr>
        <w:t xml:space="preserve">                      </w:t>
      </w:r>
      <w:r>
        <w:rPr>
          <w:sz w:val="16"/>
          <w:szCs w:val="16"/>
        </w:rPr>
        <w:t xml:space="preserve">   (parašas)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</w:t>
      </w:r>
      <w:r w:rsidR="00CB49B8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(vardas, pavardė)</w:t>
      </w:r>
      <w:r w:rsidR="00CB49B8" w:rsidRPr="00CB49B8">
        <w:rPr>
          <w:rStyle w:val="Grietas"/>
          <w:sz w:val="16"/>
          <w:szCs w:val="16"/>
        </w:rPr>
        <w:t xml:space="preserve"> </w:t>
      </w:r>
    </w:p>
    <w:p w:rsidR="00CB49B8" w:rsidRDefault="00CB49B8" w:rsidP="00CB49B8">
      <w:pPr>
        <w:pStyle w:val="prastasistinklapis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:rsidR="00B10ACB" w:rsidRPr="003123CD" w:rsidRDefault="00B10ACB" w:rsidP="00B10ACB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11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12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8530BB" w:rsidRDefault="00B10ACB" w:rsidP="00B10ACB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3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8530BB" w:rsidSect="00D4625D">
      <w:headerReference w:type="first" r:id="rId14"/>
      <w:footerReference w:type="first" r:id="rId15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B95" w:rsidRDefault="00561B95">
      <w:r>
        <w:separator/>
      </w:r>
    </w:p>
  </w:endnote>
  <w:endnote w:type="continuationSeparator" w:id="0">
    <w:p w:rsidR="00561B95" w:rsidRDefault="00561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04D" w:rsidRPr="00153261" w:rsidRDefault="0082304D" w:rsidP="00937FB7">
    <w:pPr>
      <w:pStyle w:val="Porat"/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B95" w:rsidRDefault="00561B95">
      <w:r>
        <w:separator/>
      </w:r>
    </w:p>
  </w:footnote>
  <w:footnote w:type="continuationSeparator" w:id="0">
    <w:p w:rsidR="00561B95" w:rsidRDefault="00561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04D" w:rsidRPr="00024D31" w:rsidRDefault="0082304D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06306"/>
    <w:rsid w:val="00024D31"/>
    <w:rsid w:val="00025C6E"/>
    <w:rsid w:val="00052C1B"/>
    <w:rsid w:val="00056FC7"/>
    <w:rsid w:val="0007488C"/>
    <w:rsid w:val="0009673D"/>
    <w:rsid w:val="000B1DF1"/>
    <w:rsid w:val="000B4D7A"/>
    <w:rsid w:val="000B78EE"/>
    <w:rsid w:val="000E1795"/>
    <w:rsid w:val="000E2520"/>
    <w:rsid w:val="0010475E"/>
    <w:rsid w:val="001206EA"/>
    <w:rsid w:val="00131476"/>
    <w:rsid w:val="00144A2E"/>
    <w:rsid w:val="00153261"/>
    <w:rsid w:val="001537E0"/>
    <w:rsid w:val="00157043"/>
    <w:rsid w:val="00194F9B"/>
    <w:rsid w:val="001A7F38"/>
    <w:rsid w:val="001D541E"/>
    <w:rsid w:val="001E418C"/>
    <w:rsid w:val="0020265B"/>
    <w:rsid w:val="00206FD0"/>
    <w:rsid w:val="00214118"/>
    <w:rsid w:val="00221375"/>
    <w:rsid w:val="002330FF"/>
    <w:rsid w:val="00247E60"/>
    <w:rsid w:val="00282B26"/>
    <w:rsid w:val="0029149E"/>
    <w:rsid w:val="002940A3"/>
    <w:rsid w:val="002978F6"/>
    <w:rsid w:val="002A1AA9"/>
    <w:rsid w:val="002A1F19"/>
    <w:rsid w:val="002A3B77"/>
    <w:rsid w:val="002D4D65"/>
    <w:rsid w:val="00361090"/>
    <w:rsid w:val="00390CF4"/>
    <w:rsid w:val="003B700A"/>
    <w:rsid w:val="003C03BB"/>
    <w:rsid w:val="00435DE5"/>
    <w:rsid w:val="00437630"/>
    <w:rsid w:val="00480328"/>
    <w:rsid w:val="0049162D"/>
    <w:rsid w:val="00496FAD"/>
    <w:rsid w:val="004B6B01"/>
    <w:rsid w:val="004E435B"/>
    <w:rsid w:val="00510DBE"/>
    <w:rsid w:val="00514B0B"/>
    <w:rsid w:val="00534CC9"/>
    <w:rsid w:val="005450D7"/>
    <w:rsid w:val="00553115"/>
    <w:rsid w:val="00561B95"/>
    <w:rsid w:val="005645E9"/>
    <w:rsid w:val="00574842"/>
    <w:rsid w:val="00597857"/>
    <w:rsid w:val="005C5783"/>
    <w:rsid w:val="005F3650"/>
    <w:rsid w:val="005F6F89"/>
    <w:rsid w:val="00611411"/>
    <w:rsid w:val="006164AC"/>
    <w:rsid w:val="00636074"/>
    <w:rsid w:val="006512B6"/>
    <w:rsid w:val="006743B3"/>
    <w:rsid w:val="006B419A"/>
    <w:rsid w:val="006C521D"/>
    <w:rsid w:val="006E1B86"/>
    <w:rsid w:val="006E2A35"/>
    <w:rsid w:val="006E3879"/>
    <w:rsid w:val="006F6CBE"/>
    <w:rsid w:val="00700387"/>
    <w:rsid w:val="00737A7E"/>
    <w:rsid w:val="007464B5"/>
    <w:rsid w:val="00771B4F"/>
    <w:rsid w:val="007909B7"/>
    <w:rsid w:val="007E3AA3"/>
    <w:rsid w:val="007F2939"/>
    <w:rsid w:val="007F480A"/>
    <w:rsid w:val="007F5F2B"/>
    <w:rsid w:val="00816765"/>
    <w:rsid w:val="0082304D"/>
    <w:rsid w:val="008530BB"/>
    <w:rsid w:val="008661BF"/>
    <w:rsid w:val="00883DD5"/>
    <w:rsid w:val="00895A76"/>
    <w:rsid w:val="008B1E6F"/>
    <w:rsid w:val="008E7E09"/>
    <w:rsid w:val="008F5449"/>
    <w:rsid w:val="008F7EE4"/>
    <w:rsid w:val="00907E4D"/>
    <w:rsid w:val="00922973"/>
    <w:rsid w:val="00924095"/>
    <w:rsid w:val="00931666"/>
    <w:rsid w:val="00937FB7"/>
    <w:rsid w:val="009575E7"/>
    <w:rsid w:val="00966922"/>
    <w:rsid w:val="00966B4F"/>
    <w:rsid w:val="00967873"/>
    <w:rsid w:val="009B592F"/>
    <w:rsid w:val="009C3789"/>
    <w:rsid w:val="009D5F3F"/>
    <w:rsid w:val="00A14CBF"/>
    <w:rsid w:val="00A2569D"/>
    <w:rsid w:val="00A33410"/>
    <w:rsid w:val="00A50F9A"/>
    <w:rsid w:val="00A53CB4"/>
    <w:rsid w:val="00A74A08"/>
    <w:rsid w:val="00AB3609"/>
    <w:rsid w:val="00AB4869"/>
    <w:rsid w:val="00AF3F01"/>
    <w:rsid w:val="00B10ACB"/>
    <w:rsid w:val="00B1407E"/>
    <w:rsid w:val="00B4037A"/>
    <w:rsid w:val="00B64B7B"/>
    <w:rsid w:val="00B76EBB"/>
    <w:rsid w:val="00B948BF"/>
    <w:rsid w:val="00BB6871"/>
    <w:rsid w:val="00BD4FE7"/>
    <w:rsid w:val="00BF1D33"/>
    <w:rsid w:val="00C01AAF"/>
    <w:rsid w:val="00C050C9"/>
    <w:rsid w:val="00C45A0F"/>
    <w:rsid w:val="00C74A3F"/>
    <w:rsid w:val="00C82539"/>
    <w:rsid w:val="00C9747F"/>
    <w:rsid w:val="00CA19BA"/>
    <w:rsid w:val="00CB2D9D"/>
    <w:rsid w:val="00CB49B8"/>
    <w:rsid w:val="00CC5865"/>
    <w:rsid w:val="00CE68A5"/>
    <w:rsid w:val="00D4625D"/>
    <w:rsid w:val="00D524D6"/>
    <w:rsid w:val="00D61AC6"/>
    <w:rsid w:val="00D75D6F"/>
    <w:rsid w:val="00DA74D4"/>
    <w:rsid w:val="00DB4221"/>
    <w:rsid w:val="00E3131C"/>
    <w:rsid w:val="00E34765"/>
    <w:rsid w:val="00E34EAB"/>
    <w:rsid w:val="00E43E44"/>
    <w:rsid w:val="00E4768C"/>
    <w:rsid w:val="00E81A27"/>
    <w:rsid w:val="00E931E9"/>
    <w:rsid w:val="00EA79BE"/>
    <w:rsid w:val="00EC30C2"/>
    <w:rsid w:val="00EE0844"/>
    <w:rsid w:val="00EE594E"/>
    <w:rsid w:val="00EF7156"/>
    <w:rsid w:val="00F1184A"/>
    <w:rsid w:val="00F365A6"/>
    <w:rsid w:val="00F45FC7"/>
    <w:rsid w:val="00F87AE5"/>
    <w:rsid w:val="00FA17D1"/>
    <w:rsid w:val="00FD6373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C9747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194F9B"/>
    <w:rPr>
      <w:color w:val="0000FF"/>
      <w:u w:val="single"/>
    </w:rPr>
  </w:style>
  <w:style w:type="paragraph" w:styleId="Debesliotekstas">
    <w:name w:val="Balloon Text"/>
    <w:basedOn w:val="prastasis"/>
    <w:semiHidden/>
    <w:rsid w:val="00A14CBF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7464B5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7464B5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7464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uomenu.apsauga@marijampole.l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istracija@marijampole.l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52F41-174C-40FC-A430-881095A1FC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E44A70-078D-4DFE-BA56-263261BCFF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A3B7AC-8ABD-4F21-AF33-77D6744653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87F6CD-EBE5-4DB2-87F0-C7E47F86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14</TotalTime>
  <Pages>1</Pages>
  <Words>2163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3390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2</cp:revision>
  <cp:lastPrinted>2014-09-02T10:34:00Z</cp:lastPrinted>
  <dcterms:created xsi:type="dcterms:W3CDTF">2020-04-24T11:59:00Z</dcterms:created>
  <dcterms:modified xsi:type="dcterms:W3CDTF">2020-04-24T12:13:00Z</dcterms:modified>
</cp:coreProperties>
</file>