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C13" w:rsidRDefault="008D0C13" w:rsidP="008D0C13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ADMINISTRACINĖS PASLAUGOS TEIKIMO APRAŠYMAS</w:t>
      </w:r>
    </w:p>
    <w:p w:rsidR="00F17E1B" w:rsidRDefault="00F17E1B" w:rsidP="008D0C13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</w:p>
    <w:p w:rsidR="008D0C13" w:rsidRDefault="00C80420" w:rsidP="00F17E1B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 xml:space="preserve">PRAŠYMO DĖL TEISĖS Į FINANSINĘ PASKATĄ PIRMĄJĮ BŪSTĄ ĮSIGYJANČIOMS JAUNOMS ŠEIMOMS PATVIRTINIMO PRIĖMIMAS IR PAŽYMOS IŠDAVIMAS </w:t>
      </w:r>
    </w:p>
    <w:p w:rsidR="00F17E1B" w:rsidRPr="00F17E1B" w:rsidRDefault="00F17E1B" w:rsidP="00F17E1B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3907"/>
        <w:gridCol w:w="3996"/>
      </w:tblGrid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pavadinimas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D0C13" w:rsidRPr="00AA7AED" w:rsidRDefault="004834D5" w:rsidP="0025067B">
            <w:pPr>
              <w:pStyle w:val="bodytext"/>
              <w:jc w:val="both"/>
              <w:rPr>
                <w:i/>
                <w:color w:val="000000" w:themeColor="text1"/>
              </w:rPr>
            </w:pPr>
            <w:r w:rsidRPr="00AA7AED">
              <w:rPr>
                <w:color w:val="010101"/>
              </w:rPr>
              <w:t>Prašymo dėl teisės į finansinę paskatą pirmąjį būstą įsigyjančioms jaunoms šeimoms patvirtinimo priėmimas ir pažymos išdavimas</w:t>
            </w: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kodas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6E7391" w:rsidP="0025067B">
            <w:pPr>
              <w:pStyle w:val="bodytext"/>
              <w:jc w:val="both"/>
            </w:pPr>
            <w:r w:rsidRPr="00AA7AED">
              <w:t>11-11</w:t>
            </w: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aprašymo versija ir jos sukūrimo data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391" w:rsidRPr="00AA7AED" w:rsidRDefault="00D73BAC" w:rsidP="0025067B">
            <w:pPr>
              <w:pStyle w:val="bodytext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2020-04-14 (2</w:t>
            </w:r>
            <w:r w:rsidR="00FE4D77" w:rsidRPr="00AA7AED">
              <w:rPr>
                <w:color w:val="000000" w:themeColor="text1"/>
              </w:rPr>
              <w:t xml:space="preserve"> versija)</w:t>
            </w: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gavėjai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3CC" w:rsidRPr="00AA7AED" w:rsidRDefault="001D1120" w:rsidP="0025067B">
            <w:pPr>
              <w:jc w:val="both"/>
              <w:rPr>
                <w:b/>
                <w:color w:val="000000" w:themeColor="text1"/>
              </w:rPr>
            </w:pPr>
            <w:r w:rsidRPr="00AA7AED">
              <w:rPr>
                <w:rStyle w:val="Grietas"/>
                <w:b w:val="0"/>
                <w:color w:val="000000" w:themeColor="text1"/>
              </w:rPr>
              <w:t>G</w:t>
            </w:r>
            <w:r w:rsidR="00FE4D77" w:rsidRPr="00AA7AED">
              <w:rPr>
                <w:rStyle w:val="Grietas"/>
                <w:b w:val="0"/>
                <w:color w:val="000000" w:themeColor="text1"/>
              </w:rPr>
              <w:t>yventojams</w:t>
            </w:r>
          </w:p>
          <w:p w:rsidR="008D0C13" w:rsidRPr="00AA7AED" w:rsidRDefault="008D0C13" w:rsidP="0025067B">
            <w:pPr>
              <w:pStyle w:val="bodytext"/>
              <w:jc w:val="both"/>
              <w:rPr>
                <w:color w:val="000000" w:themeColor="text1"/>
              </w:rPr>
            </w:pP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Funkcija, kurią vykdant teikiama administracinės paslauga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5C40E0" w:rsidP="0025067B">
            <w:pPr>
              <w:pStyle w:val="bodytext"/>
              <w:jc w:val="both"/>
            </w:pPr>
            <w:r w:rsidRPr="00AA7AED">
              <w:t>Savarankiška</w:t>
            </w:r>
            <w:r w:rsidR="0044496E" w:rsidRPr="00AA7AED">
              <w:t xml:space="preserve"> </w:t>
            </w: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aprašymas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67B" w:rsidRDefault="0025067B" w:rsidP="0025067B">
            <w:pPr>
              <w:pStyle w:val="bodytext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Tikslas – </w:t>
            </w:r>
            <w:r w:rsidR="00386DE5">
              <w:t>priimti asmens, kuris kreipiasi į Marijampolės savivaldybės administraciją (toliau - Administraciją), prašymą, jį išnagrinėti ir išduoti pareiškėjui pažymą patvirtinančią jaunos šeimos teisę į finansinę paskatą pirmąjį būstą įsigyjančioms jaunoms šeimoms.</w:t>
            </w:r>
          </w:p>
          <w:p w:rsidR="00BC5765" w:rsidRPr="00AA7AED" w:rsidRDefault="00467E0D" w:rsidP="0025067B">
            <w:pPr>
              <w:pStyle w:val="bodytext"/>
              <w:spacing w:before="0" w:beforeAutospacing="0" w:after="0" w:afterAutospacing="0"/>
              <w:jc w:val="both"/>
              <w:rPr>
                <w:color w:val="000000"/>
              </w:rPr>
            </w:pPr>
            <w:r w:rsidRPr="00AA7AED">
              <w:rPr>
                <w:color w:val="000000"/>
              </w:rPr>
              <w:t>Pretenduoti į finansinę paskatą gali jaunos šeimos, kuriose kiekvienas iš sutuoktinių ar asmenų, sudariusių registruotos partnerystės sutartį, yra iki 36 metų, taip pat še</w:t>
            </w:r>
            <w:r w:rsidR="00BC5765" w:rsidRPr="00AA7AED">
              <w:rPr>
                <w:color w:val="000000"/>
              </w:rPr>
              <w:t>ima, kurioje motina arba tėvas,</w:t>
            </w:r>
            <w:r w:rsidRPr="00AA7AED">
              <w:rPr>
                <w:color w:val="000000"/>
              </w:rPr>
              <w:t xml:space="preserve"> globėjas (rūpintojas) vieni augina vieną ar daugiau vaikų arba (ir) vaiką (vaikus), kuriam (kuriems) nustatyta nuolatinė globa (rūpyba), ir yra iki 36 metų. </w:t>
            </w:r>
          </w:p>
          <w:p w:rsidR="001036A3" w:rsidRDefault="00467E0D" w:rsidP="0025067B">
            <w:pPr>
              <w:pStyle w:val="bodytext"/>
              <w:spacing w:before="0" w:beforeAutospacing="0" w:after="0" w:afterAutospacing="0"/>
              <w:jc w:val="both"/>
              <w:rPr>
                <w:color w:val="000000"/>
              </w:rPr>
            </w:pPr>
            <w:r w:rsidRPr="00AA7AED">
              <w:rPr>
                <w:color w:val="000000"/>
              </w:rPr>
              <w:t>Jaunos šeimos nariai turi būti deklaravę gyvenamąją vietą Lietuvoje arba įtraukti į gyvenamosios vietos nedeklaravusių žmonių apskaitą.</w:t>
            </w:r>
            <w:r w:rsidRPr="00AA7AED">
              <w:rPr>
                <w:color w:val="000000"/>
              </w:rPr>
              <w:br/>
              <w:t xml:space="preserve">Finansinė paskata teikiama jaunoms šeimoms </w:t>
            </w:r>
            <w:r w:rsidR="00BC5765" w:rsidRPr="00AA7AED">
              <w:rPr>
                <w:color w:val="000000"/>
              </w:rPr>
              <w:t>imančioms būsto kreditą pirmajam būstui pirkti ar (ir) statyti, skiriant subsidiją būsto kredito daliai apmokėti arba pradiniam įnašui padengti.</w:t>
            </w:r>
          </w:p>
          <w:p w:rsidR="00261F6D" w:rsidRDefault="00261F6D" w:rsidP="0025067B">
            <w:pPr>
              <w:pStyle w:val="bodytext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61F6D" w:rsidRDefault="00261F6D" w:rsidP="0025067B">
            <w:pPr>
              <w:pStyle w:val="bodytext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Prašymą ir, jeigu reikia, papildomus dokumentus </w:t>
            </w:r>
            <w:r w:rsidR="00386DE5">
              <w:rPr>
                <w:color w:val="000000"/>
              </w:rPr>
              <w:t>Administracijai</w:t>
            </w:r>
            <w:r>
              <w:rPr>
                <w:color w:val="000000"/>
              </w:rPr>
              <w:t xml:space="preserve"> pateikia vienas iš sutuoktinių, arba motina, arba tėvas, vieni auginantys vaiką (-</w:t>
            </w:r>
            <w:proofErr w:type="spellStart"/>
            <w:r>
              <w:rPr>
                <w:color w:val="000000"/>
              </w:rPr>
              <w:t>us</w:t>
            </w:r>
            <w:proofErr w:type="spellEnd"/>
            <w:r>
              <w:rPr>
                <w:color w:val="000000"/>
              </w:rPr>
              <w:t>) ar vaiką (-</w:t>
            </w:r>
            <w:proofErr w:type="spellStart"/>
            <w:r>
              <w:rPr>
                <w:color w:val="000000"/>
              </w:rPr>
              <w:t>us</w:t>
            </w:r>
            <w:proofErr w:type="spellEnd"/>
            <w:r>
              <w:rPr>
                <w:color w:val="000000"/>
              </w:rPr>
              <w:t>), kuriam (-</w:t>
            </w:r>
            <w:proofErr w:type="spellStart"/>
            <w:r>
              <w:rPr>
                <w:color w:val="000000"/>
              </w:rPr>
              <w:t>iems</w:t>
            </w:r>
            <w:proofErr w:type="spellEnd"/>
            <w:r>
              <w:rPr>
                <w:color w:val="000000"/>
              </w:rPr>
              <w:t xml:space="preserve">) nustatyta nuolatinė globa (rūpyba), arba jaunos </w:t>
            </w:r>
            <w:proofErr w:type="spellStart"/>
            <w:r>
              <w:rPr>
                <w:color w:val="000000"/>
              </w:rPr>
              <w:t>įeimos</w:t>
            </w:r>
            <w:proofErr w:type="spellEnd"/>
            <w:r>
              <w:rPr>
                <w:color w:val="000000"/>
              </w:rPr>
              <w:t xml:space="preserve"> įgaliotas atstovas.</w:t>
            </w:r>
          </w:p>
          <w:p w:rsidR="00261F6D" w:rsidRDefault="00261F6D" w:rsidP="0025067B">
            <w:pPr>
              <w:pStyle w:val="bodytext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Prašymas ir, jeigu reikia, papildomi dokumentai </w:t>
            </w:r>
            <w:r w:rsidR="00C0115E">
              <w:rPr>
                <w:color w:val="000000"/>
              </w:rPr>
              <w:t>gali būti pateikti tiesiogiai atvyk</w:t>
            </w:r>
            <w:r w:rsidR="00386DE5">
              <w:rPr>
                <w:color w:val="000000"/>
              </w:rPr>
              <w:t>us į Administraciją</w:t>
            </w:r>
            <w:r w:rsidR="00C0115E">
              <w:rPr>
                <w:color w:val="000000"/>
              </w:rPr>
              <w:t xml:space="preserve">, atsiųsti registruotu laišku arba elektroniniu būdu (prašymo formą pildo Socialinės paramos šeimai informacinėje sistemoje (toliau- SPIS). </w:t>
            </w:r>
          </w:p>
          <w:p w:rsidR="00DC79BE" w:rsidRPr="00AA7AED" w:rsidRDefault="002D7D6C" w:rsidP="0025067B">
            <w:pPr>
              <w:pStyle w:val="bodytext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Pareiškėjas apie prašymo nagrinėjimo rezultatus informuojamas prašyme nurodytu būdu</w:t>
            </w: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</w:t>
            </w:r>
            <w:r w:rsidR="0025067B">
              <w:t xml:space="preserve">s </w:t>
            </w:r>
            <w:r>
              <w:t>paslaugos rezultatas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3CC" w:rsidRPr="00AA7AED" w:rsidRDefault="001036A3" w:rsidP="0025067B">
            <w:pPr>
              <w:pStyle w:val="bodytext"/>
              <w:spacing w:before="0" w:beforeAutospacing="0" w:after="0" w:afterAutospacing="0"/>
              <w:jc w:val="both"/>
            </w:pPr>
            <w:r>
              <w:rPr>
                <w:color w:val="000000" w:themeColor="text1"/>
              </w:rPr>
              <w:t>Išduota pažyma</w:t>
            </w:r>
            <w:r w:rsidR="00BF2168" w:rsidRPr="00AA7AED">
              <w:rPr>
                <w:color w:val="000000" w:themeColor="text1"/>
              </w:rPr>
              <w:t>, arba neigiamas atsakymas (nurodomos priežastys)</w:t>
            </w: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 xml:space="preserve">Teisės aktai, reguliuojantys </w:t>
            </w:r>
            <w:r>
              <w:lastRenderedPageBreak/>
              <w:t>administracinės paslaugos teikimą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391" w:rsidRDefault="006E7391" w:rsidP="0025067B">
            <w:pPr>
              <w:jc w:val="both"/>
              <w:rPr>
                <w:color w:val="000000" w:themeColor="text1"/>
              </w:rPr>
            </w:pPr>
            <w:r w:rsidRPr="00AA7AED">
              <w:rPr>
                <w:color w:val="000000" w:themeColor="text1"/>
              </w:rPr>
              <w:lastRenderedPageBreak/>
              <w:t xml:space="preserve">Lietuvos Respublikos finansinės paskatos pirmąjį būstą įsigyjančioms jaunoms šeimoms </w:t>
            </w:r>
            <w:r w:rsidR="00C753A1">
              <w:rPr>
                <w:color w:val="000000" w:themeColor="text1"/>
              </w:rPr>
              <w:t>įstatymas</w:t>
            </w:r>
          </w:p>
          <w:p w:rsidR="001036A3" w:rsidRPr="00AA7AED" w:rsidRDefault="00E867A6" w:rsidP="0025067B">
            <w:pPr>
              <w:jc w:val="both"/>
              <w:rPr>
                <w:color w:val="000000" w:themeColor="text1"/>
              </w:rPr>
            </w:pPr>
            <w:hyperlink r:id="rId8" w:history="1">
              <w:r w:rsidR="001036A3" w:rsidRPr="00F14F6E">
                <w:rPr>
                  <w:rStyle w:val="Hipersaitas"/>
                </w:rPr>
                <w:t>https://e-seimas.lrs.lt/portal/legalAct/lt/TAD/fbabd7a2785011e89188e16a6495e98c?jfwid=-g0zrzji9g</w:t>
              </w:r>
            </w:hyperlink>
          </w:p>
          <w:p w:rsidR="006E7391" w:rsidRDefault="006E7391" w:rsidP="0025067B">
            <w:pPr>
              <w:jc w:val="both"/>
              <w:rPr>
                <w:color w:val="000000" w:themeColor="text1"/>
              </w:rPr>
            </w:pPr>
            <w:r w:rsidRPr="00AA7AED">
              <w:rPr>
                <w:color w:val="000000" w:themeColor="text1"/>
              </w:rPr>
              <w:t>Lietuvos Respublikos socialinės apsau</w:t>
            </w:r>
            <w:r w:rsidR="00BF2168" w:rsidRPr="00AA7AED">
              <w:rPr>
                <w:color w:val="000000" w:themeColor="text1"/>
              </w:rPr>
              <w:t xml:space="preserve">gos ir darbo ministro </w:t>
            </w:r>
            <w:r w:rsidR="0090219B" w:rsidRPr="00AA7AED">
              <w:rPr>
                <w:color w:val="000000" w:themeColor="text1"/>
              </w:rPr>
              <w:t>2018 m. rugpjūčio 30 d. įsakymo Nr. A1-448</w:t>
            </w:r>
            <w:r w:rsidRPr="00AA7AED">
              <w:rPr>
                <w:color w:val="000000" w:themeColor="text1"/>
              </w:rPr>
              <w:t xml:space="preserve"> „Dėl finansinės paskatos pirmąjį būstą įsigyjančioms jaunoms šeimoms teikimo organizavimo tvarkos aprašo patvirtinimo</w:t>
            </w:r>
            <w:r w:rsidR="001A0C5B" w:rsidRPr="00AA7AED">
              <w:rPr>
                <w:color w:val="000000" w:themeColor="text1"/>
              </w:rPr>
              <w:t>“</w:t>
            </w:r>
          </w:p>
          <w:p w:rsidR="001036A3" w:rsidRDefault="00E867A6" w:rsidP="0025067B">
            <w:pPr>
              <w:jc w:val="both"/>
              <w:rPr>
                <w:color w:val="000000" w:themeColor="text1"/>
              </w:rPr>
            </w:pPr>
            <w:hyperlink r:id="rId9" w:history="1">
              <w:r w:rsidR="001036A3" w:rsidRPr="00F14F6E">
                <w:rPr>
                  <w:rStyle w:val="Hipersaitas"/>
                </w:rPr>
                <w:t>https://www.e-tar.lt/portal/lt/legalAct/be9c20d0ac5911e88f64a5ecc703f89b/ryemWpzPKy</w:t>
              </w:r>
            </w:hyperlink>
          </w:p>
          <w:p w:rsidR="006E7391" w:rsidRPr="00AA7AED" w:rsidRDefault="006E7391" w:rsidP="0025067B">
            <w:pPr>
              <w:jc w:val="both"/>
              <w:rPr>
                <w:i/>
                <w:color w:val="000000" w:themeColor="text1"/>
              </w:rPr>
            </w:pP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lastRenderedPageBreak/>
              <w:t>Informacija ir dokumentai, kuriuos turi pateikti asmuo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391" w:rsidRPr="00AA7AED" w:rsidRDefault="006E7391" w:rsidP="0025067B">
            <w:pPr>
              <w:pStyle w:val="prastasistinklapis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AA7AED">
              <w:rPr>
                <w:color w:val="000000" w:themeColor="text1"/>
              </w:rPr>
              <w:t>1. Patvirtintos formos prašymas.</w:t>
            </w:r>
          </w:p>
          <w:p w:rsidR="00BF2168" w:rsidRPr="00AA7AED" w:rsidRDefault="00BF2168" w:rsidP="0025067B">
            <w:pPr>
              <w:pStyle w:val="prastasistinklapis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AA7AED">
              <w:rPr>
                <w:color w:val="000000" w:themeColor="text1"/>
              </w:rPr>
              <w:t>2. Asmens tapatybę patvirtinantis dokumentas.</w:t>
            </w:r>
          </w:p>
          <w:p w:rsidR="00DB7645" w:rsidRPr="00AA7AED" w:rsidRDefault="001036A3" w:rsidP="0025067B">
            <w:pPr>
              <w:pStyle w:val="prastasistinklapis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1036A3">
              <w:t>3</w:t>
            </w:r>
            <w:r w:rsidR="00DB7645" w:rsidRPr="001036A3">
              <w:t>.</w:t>
            </w:r>
            <w:r w:rsidR="00DB7645" w:rsidRPr="00AA7AED">
              <w:rPr>
                <w:color w:val="000000" w:themeColor="text1"/>
              </w:rPr>
              <w:t xml:space="preserve"> Atstovavimą patvirtinantis dokumentas (</w:t>
            </w:r>
            <w:r w:rsidR="00D73BAC">
              <w:rPr>
                <w:color w:val="000000" w:themeColor="text1"/>
              </w:rPr>
              <w:t>įgaliojimas, sutartis, pridedama, kai prašymą teikia pareiškėjo atstovas</w:t>
            </w:r>
            <w:r w:rsidR="00DB7645" w:rsidRPr="00AA7AED">
              <w:rPr>
                <w:color w:val="000000" w:themeColor="text1"/>
              </w:rPr>
              <w:t>).</w:t>
            </w:r>
          </w:p>
          <w:p w:rsidR="00DB7645" w:rsidRPr="001036A3" w:rsidRDefault="00DB7645" w:rsidP="0025067B">
            <w:pPr>
              <w:pStyle w:val="prastasistinklapis"/>
              <w:spacing w:before="0" w:beforeAutospacing="0" w:after="0" w:afterAutospacing="0"/>
              <w:jc w:val="both"/>
            </w:pPr>
            <w:r w:rsidRPr="001036A3">
              <w:t>Priklausomai nuo situacijos:</w:t>
            </w:r>
          </w:p>
          <w:p w:rsidR="006E7391" w:rsidRPr="00AA7AED" w:rsidRDefault="001036A3" w:rsidP="0025067B">
            <w:pPr>
              <w:pStyle w:val="prastasistinklapis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="006E7391" w:rsidRPr="00AA7AED">
              <w:rPr>
                <w:color w:val="000000" w:themeColor="text1"/>
              </w:rPr>
              <w:t xml:space="preserve">. </w:t>
            </w:r>
            <w:r w:rsidR="00D73BAC">
              <w:rPr>
                <w:color w:val="000000" w:themeColor="text1"/>
              </w:rPr>
              <w:t>Įsiteisėjęs teismo sprendimas (-ai) dėl sutuoktinių gyvenimo skyrium ir (ar) vaiko gyvenamosios vietos nustatymo.</w:t>
            </w:r>
          </w:p>
          <w:p w:rsidR="00D73BAC" w:rsidRDefault="001036A3" w:rsidP="0025067B">
            <w:pPr>
              <w:pStyle w:val="prastasistinklapis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6E7391" w:rsidRPr="00AA7AED">
              <w:rPr>
                <w:color w:val="000000" w:themeColor="text1"/>
              </w:rPr>
              <w:t xml:space="preserve">. </w:t>
            </w:r>
            <w:r w:rsidR="00D73BAC">
              <w:rPr>
                <w:color w:val="000000" w:themeColor="text1"/>
              </w:rPr>
              <w:t>vaiko (-ų) gimimo faktą patvirtinantys dokumentai (asmens sveikatos priežiūros įstaigos sudarytas vaiko gimimo pažymėjimas arba vaiko gimimo liudijimas), jei Lietuvos Respublikos gyventojų registrui šie duomenys nepateikti.</w:t>
            </w:r>
          </w:p>
          <w:p w:rsidR="006E7391" w:rsidRPr="00AA7AED" w:rsidRDefault="00D73BAC" w:rsidP="0025067B">
            <w:pPr>
              <w:pStyle w:val="prastasistinklapis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6. </w:t>
            </w:r>
            <w:r w:rsidR="00571894" w:rsidRPr="00AA7AED">
              <w:rPr>
                <w:color w:val="000000" w:themeColor="text1"/>
              </w:rPr>
              <w:t>Įsiteisėjęs teismo sprendimas įvaikinti</w:t>
            </w:r>
            <w:r w:rsidR="00090FDD" w:rsidRPr="00AA7AED">
              <w:rPr>
                <w:color w:val="000000" w:themeColor="text1"/>
              </w:rPr>
              <w:t>.</w:t>
            </w:r>
          </w:p>
          <w:p w:rsidR="00571894" w:rsidRPr="00AA7AED" w:rsidRDefault="00D73BAC" w:rsidP="0025067B">
            <w:pPr>
              <w:pStyle w:val="prastasistinklapis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  <w:r w:rsidR="006E7391" w:rsidRPr="00AA7AED">
              <w:rPr>
                <w:color w:val="000000" w:themeColor="text1"/>
              </w:rPr>
              <w:t xml:space="preserve">. </w:t>
            </w:r>
            <w:r w:rsidR="00571894" w:rsidRPr="00AA7AED">
              <w:rPr>
                <w:color w:val="000000" w:themeColor="text1"/>
              </w:rPr>
              <w:t>Įsiteisėjęs teismo sprendimas dėl nuolatinės globos (rūpybos) nustatymo</w:t>
            </w:r>
            <w:r w:rsidR="00090FDD" w:rsidRPr="00AA7AED">
              <w:rPr>
                <w:color w:val="000000" w:themeColor="text1"/>
              </w:rPr>
              <w:t>.</w:t>
            </w:r>
            <w:r w:rsidR="00571894" w:rsidRPr="00AA7AED">
              <w:rPr>
                <w:color w:val="000000" w:themeColor="text1"/>
              </w:rPr>
              <w:t xml:space="preserve"> </w:t>
            </w:r>
          </w:p>
          <w:p w:rsidR="00D73BAC" w:rsidRPr="003230AC" w:rsidRDefault="00D73BAC" w:rsidP="0025067B">
            <w:pPr>
              <w:pStyle w:val="prastasistinklapis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  <w:r w:rsidR="00850FC0">
              <w:rPr>
                <w:color w:val="000000" w:themeColor="text1"/>
              </w:rPr>
              <w:t xml:space="preserve">. </w:t>
            </w:r>
            <w:r w:rsidR="006E7391" w:rsidRPr="00AA7AED">
              <w:rPr>
                <w:color w:val="000000" w:themeColor="text1"/>
              </w:rPr>
              <w:t>Institucijos, atliekančios statinio ekspertizę, išvada apie tai, kad nuosavybės teise turimas / turėtas būstas yra / buvo netinkamas gyventi (rekonstruojant nuosavybės teise turimą būstą, projektuotojo išvadą, kad nuosavybės teise turimas / turėtas būstas yra / buvo netinkamas gyventi)</w:t>
            </w:r>
            <w:r>
              <w:rPr>
                <w:color w:val="000000" w:themeColor="text1"/>
              </w:rPr>
              <w:t>, išskyrus atvejus, kai nuosavybės teise turimas / turėtas būstas, Nekilnojamojo turto kadastro duomenimis, yra / buvo fiziškai nusidė</w:t>
            </w:r>
            <w:r w:rsidR="003230AC">
              <w:rPr>
                <w:color w:val="000000" w:themeColor="text1"/>
              </w:rPr>
              <w:t>vėjęs daugiau kaip 60 procentų.</w:t>
            </w:r>
          </w:p>
          <w:p w:rsidR="006E7391" w:rsidRPr="003230AC" w:rsidRDefault="003230AC" w:rsidP="0025067B">
            <w:pPr>
              <w:pStyle w:val="prastasistinklapis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  <w:r w:rsidR="006E7391" w:rsidRPr="00AA7AED">
              <w:rPr>
                <w:color w:val="000000" w:themeColor="text1"/>
              </w:rPr>
              <w:t xml:space="preserve">. Statybą leidžiantis dokumentas, </w:t>
            </w:r>
            <w:r>
              <w:rPr>
                <w:color w:val="000000" w:themeColor="text1"/>
              </w:rPr>
              <w:t>nurodytas Lietuvos Respublikos statybos įstatymo 27 straipsnyje, jeigu būsto kreditas pirmajam būstui įsigyti imamas būstui statyti, jei šis dokumentas neįregistruotas Lietuvos Respublikos statybos leidimų ir statybos valstybinės priežiūros informacinėje sistemoje „</w:t>
            </w:r>
            <w:proofErr w:type="spellStart"/>
            <w:r>
              <w:rPr>
                <w:color w:val="000000" w:themeColor="text1"/>
              </w:rPr>
              <w:t>Infostatyba</w:t>
            </w:r>
            <w:proofErr w:type="spellEnd"/>
            <w:r>
              <w:rPr>
                <w:color w:val="000000" w:themeColor="text1"/>
              </w:rPr>
              <w:t>“</w:t>
            </w:r>
          </w:p>
          <w:p w:rsidR="006E7391" w:rsidRPr="00AA7AED" w:rsidRDefault="003230AC" w:rsidP="0025067B">
            <w:pPr>
              <w:pStyle w:val="prastasistinklapis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10.</w:t>
            </w:r>
            <w:r w:rsidR="006E7391" w:rsidRPr="00AA7AED">
              <w:rPr>
                <w:color w:val="000000" w:themeColor="text1"/>
              </w:rPr>
              <w:t xml:space="preserve"> Kiti dokumentai, įrodantys jaunos šeimos teisę į finansinę paskatą.</w:t>
            </w:r>
          </w:p>
          <w:p w:rsidR="008D0C13" w:rsidRPr="00AA7AED" w:rsidRDefault="006E7391" w:rsidP="0025067B">
            <w:pPr>
              <w:jc w:val="both"/>
              <w:rPr>
                <w:i/>
              </w:rPr>
            </w:pPr>
            <w:r w:rsidRPr="00AA7AED">
              <w:rPr>
                <w:color w:val="000000" w:themeColor="text1"/>
              </w:rPr>
              <w:t xml:space="preserve">Jeigu prašymas siunčiamas registruotu laišku, kartu teikiama </w:t>
            </w:r>
            <w:r w:rsidR="0090219B" w:rsidRPr="00AA7AED">
              <w:rPr>
                <w:color w:val="000000" w:themeColor="text1"/>
              </w:rPr>
              <w:t xml:space="preserve">teisės aktuose nustatyta tvarka </w:t>
            </w:r>
            <w:r w:rsidRPr="00AA7AED">
              <w:rPr>
                <w:color w:val="000000" w:themeColor="text1"/>
              </w:rPr>
              <w:t>patvirtinta asmens tapatybę patvirtinančio dokumento kopija.</w:t>
            </w: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992214">
            <w:pPr>
              <w:pStyle w:val="bodytext"/>
            </w:pPr>
            <w:r>
              <w:t xml:space="preserve">Informacija ir dokumentai, kuriuos </w:t>
            </w:r>
            <w:r w:rsidR="00992214">
              <w:t>paslaugos teikėjas gauna pats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FDD" w:rsidRPr="00AA7AED" w:rsidRDefault="00090FDD" w:rsidP="00F17E1B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 xml:space="preserve">1. </w:t>
            </w:r>
            <w:r w:rsidR="00550E0A">
              <w:rPr>
                <w:rFonts w:ascii="&amp;quot" w:hAnsi="&amp;quot"/>
                <w:color w:val="010101"/>
              </w:rPr>
              <w:t>Gyventojų registro</w:t>
            </w:r>
            <w:r w:rsidR="00571894" w:rsidRPr="00AA7AED">
              <w:rPr>
                <w:rFonts w:ascii="&amp;quot" w:hAnsi="&amp;quot"/>
                <w:color w:val="010101"/>
              </w:rPr>
              <w:t xml:space="preserve"> (A. Vivulskio g. 4A, 03220 Vilnius, </w:t>
            </w:r>
            <w:proofErr w:type="spellStart"/>
            <w:r w:rsidR="00571894" w:rsidRPr="00AA7AED">
              <w:rPr>
                <w:rFonts w:ascii="&amp;quot" w:hAnsi="&amp;quot"/>
                <w:color w:val="010101"/>
              </w:rPr>
              <w:t>www.registrucentras.lt</w:t>
            </w:r>
            <w:proofErr w:type="spellEnd"/>
            <w:r w:rsidR="00571894" w:rsidRPr="00AA7AED">
              <w:rPr>
                <w:rFonts w:ascii="&amp;quot" w:hAnsi="&amp;quot"/>
                <w:color w:val="010101"/>
              </w:rPr>
              <w:t>) - apie deklaruotą gyvenamąją vietą, šeiminę padėtį;</w:t>
            </w:r>
          </w:p>
          <w:p w:rsidR="00571894" w:rsidRPr="00AA7AED" w:rsidRDefault="00090FDD" w:rsidP="00F17E1B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 xml:space="preserve">2. </w:t>
            </w:r>
            <w:r w:rsidR="00571894" w:rsidRPr="00AA7AED">
              <w:rPr>
                <w:rFonts w:ascii="&amp;quot" w:hAnsi="&amp;quot"/>
                <w:color w:val="010101"/>
              </w:rPr>
              <w:t xml:space="preserve">Nekilnojamojo turto registro (Vinco Kudirkos g. 18-3, 03105 Vilnius, </w:t>
            </w:r>
            <w:proofErr w:type="spellStart"/>
            <w:r w:rsidR="00571894" w:rsidRPr="00AA7AED">
              <w:rPr>
                <w:rFonts w:ascii="&amp;quot" w:hAnsi="&amp;quot"/>
                <w:color w:val="010101"/>
              </w:rPr>
              <w:t>www.registrucentras.lt</w:t>
            </w:r>
            <w:proofErr w:type="spellEnd"/>
            <w:r w:rsidR="00571894" w:rsidRPr="00AA7AED">
              <w:rPr>
                <w:rFonts w:ascii="&amp;quot" w:hAnsi="&amp;quot"/>
                <w:color w:val="010101"/>
              </w:rPr>
              <w:t>) - apie asmens turimą (naudojamą) nekilnojamąjį turtą;</w:t>
            </w:r>
          </w:p>
          <w:p w:rsidR="00571894" w:rsidRDefault="00090FDD" w:rsidP="00F17E1B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>3.</w:t>
            </w:r>
            <w:r w:rsidR="00571894" w:rsidRPr="00AA7AED">
              <w:rPr>
                <w:rFonts w:ascii="&amp;quot" w:hAnsi="&amp;quot"/>
                <w:color w:val="010101"/>
              </w:rPr>
              <w:t>Valstybinė</w:t>
            </w:r>
            <w:r w:rsidR="0090219B" w:rsidRPr="00AA7AED">
              <w:rPr>
                <w:rFonts w:ascii="&amp;quot" w:hAnsi="&amp;quot"/>
                <w:color w:val="010101"/>
              </w:rPr>
              <w:t>s</w:t>
            </w:r>
            <w:r w:rsidR="00571894" w:rsidRPr="00AA7AED">
              <w:rPr>
                <w:rFonts w:ascii="&amp;quot" w:hAnsi="&amp;quot"/>
                <w:color w:val="010101"/>
              </w:rPr>
              <w:t xml:space="preserve"> mokesčių inspekcijos (Vasario 1</w:t>
            </w:r>
            <w:r w:rsidR="003230AC">
              <w:rPr>
                <w:rFonts w:ascii="&amp;quot" w:hAnsi="&amp;quot"/>
                <w:color w:val="010101"/>
              </w:rPr>
              <w:t xml:space="preserve">6-osios g. 14, 01514 Vilnius, </w:t>
            </w:r>
            <w:r w:rsidR="00571894" w:rsidRPr="00AA7AED">
              <w:rPr>
                <w:rFonts w:ascii="&amp;quot" w:hAnsi="&amp;quot"/>
                <w:color w:val="010101"/>
              </w:rPr>
              <w:t>w</w:t>
            </w:r>
            <w:r w:rsidR="00F17E1B">
              <w:rPr>
                <w:rFonts w:ascii="&amp;quot" w:hAnsi="&amp;quot"/>
                <w:color w:val="010101"/>
              </w:rPr>
              <w:t>ww</w:t>
            </w:r>
            <w:r w:rsidR="00571894" w:rsidRPr="00AA7AED">
              <w:rPr>
                <w:rFonts w:ascii="&amp;quot" w:hAnsi="&amp;quot"/>
                <w:color w:val="010101"/>
              </w:rPr>
              <w:t xml:space="preserve">. </w:t>
            </w:r>
            <w:proofErr w:type="spellStart"/>
            <w:r w:rsidR="00571894" w:rsidRPr="00AA7AED">
              <w:rPr>
                <w:rFonts w:ascii="&amp;quot" w:hAnsi="&amp;quot"/>
                <w:color w:val="010101"/>
              </w:rPr>
              <w:t>vmi.lt</w:t>
            </w:r>
            <w:proofErr w:type="spellEnd"/>
            <w:r w:rsidR="00571894" w:rsidRPr="00AA7AED">
              <w:rPr>
                <w:rFonts w:ascii="&amp;quot" w:hAnsi="&amp;quot"/>
                <w:color w:val="010101"/>
              </w:rPr>
              <w:t>) - Turto (įskaitant pajamas) deklaracija</w:t>
            </w:r>
            <w:r w:rsidR="0081448A">
              <w:rPr>
                <w:rFonts w:ascii="&amp;quot" w:hAnsi="&amp;quot"/>
                <w:color w:val="010101"/>
              </w:rPr>
              <w:t>;</w:t>
            </w:r>
          </w:p>
          <w:p w:rsidR="008D0C13" w:rsidRPr="00C753A1" w:rsidRDefault="003230AC" w:rsidP="00F17E1B">
            <w:pPr>
              <w:rPr>
                <w:rFonts w:ascii="&amp;quot" w:hAnsi="&amp;quot"/>
                <w:color w:val="010101"/>
              </w:rPr>
            </w:pPr>
            <w:r>
              <w:rPr>
                <w:rFonts w:ascii="&amp;quot" w:hAnsi="&amp;quot"/>
                <w:color w:val="010101"/>
              </w:rPr>
              <w:t>4. Lietuvos Respubli</w:t>
            </w:r>
            <w:r w:rsidR="0069522E">
              <w:rPr>
                <w:rFonts w:ascii="&amp;quot" w:hAnsi="&amp;quot"/>
                <w:color w:val="010101"/>
              </w:rPr>
              <w:t xml:space="preserve">kos statybos leidimų  ir statybos valstybinės priežiūros informacinės sistemos </w:t>
            </w:r>
            <w:r w:rsidR="0069522E">
              <w:rPr>
                <w:rFonts w:ascii="&amp;quot" w:hAnsi="&amp;quot" w:hint="eastAsia"/>
                <w:color w:val="010101"/>
              </w:rPr>
              <w:t>„</w:t>
            </w:r>
            <w:proofErr w:type="spellStart"/>
            <w:r w:rsidR="0069522E">
              <w:rPr>
                <w:rFonts w:ascii="&amp;quot" w:hAnsi="&amp;quot"/>
                <w:color w:val="010101"/>
              </w:rPr>
              <w:t>Infostatyba</w:t>
            </w:r>
            <w:r w:rsidR="0069522E">
              <w:rPr>
                <w:rFonts w:ascii="&amp;quot" w:hAnsi="&amp;quot" w:hint="eastAsia"/>
                <w:color w:val="010101"/>
              </w:rPr>
              <w:t>“</w:t>
            </w:r>
            <w:r w:rsidR="0069522E">
              <w:rPr>
                <w:rFonts w:ascii="&amp;quot" w:hAnsi="&amp;quot"/>
                <w:color w:val="010101"/>
              </w:rPr>
              <w:t>-</w:t>
            </w:r>
            <w:proofErr w:type="spellEnd"/>
            <w:r w:rsidR="0069522E">
              <w:rPr>
                <w:rFonts w:ascii="&amp;quot" w:hAnsi="&amp;quot"/>
                <w:color w:val="010101"/>
              </w:rPr>
              <w:t xml:space="preserve"> apie statybą leidžiantį dokumentą</w:t>
            </w: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tipas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3A1" w:rsidRDefault="00C753A1" w:rsidP="0025067B">
            <w:pPr>
              <w:jc w:val="both"/>
            </w:pPr>
            <w:r w:rsidRPr="00D723B1">
              <w:t>Elektroninė</w:t>
            </w:r>
          </w:p>
          <w:p w:rsidR="008D0C13" w:rsidRPr="00AA7AED" w:rsidRDefault="00C753A1" w:rsidP="0025067B">
            <w:pPr>
              <w:jc w:val="both"/>
            </w:pPr>
            <w:r w:rsidRPr="00D723B1">
              <w:t>Neelektroninė paslauga</w:t>
            </w: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5C40E0" w:rsidRDefault="008D0C13" w:rsidP="008D0C13">
            <w:pPr>
              <w:pStyle w:val="bodytext"/>
              <w:rPr>
                <w:highlight w:val="yellow"/>
              </w:rPr>
            </w:pPr>
            <w:r w:rsidRPr="0034755E">
              <w:t>Duomenys apie elektroninės administracinės paslaugos teikimą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DCC" w:rsidRPr="007D3DCC" w:rsidRDefault="00AA7AED" w:rsidP="0025067B">
            <w:pPr>
              <w:pStyle w:val="bodytext"/>
              <w:spacing w:before="0" w:beforeAutospacing="0" w:after="0" w:afterAutospacing="0"/>
              <w:jc w:val="both"/>
            </w:pPr>
            <w:r w:rsidRPr="001036A3">
              <w:rPr>
                <w:b/>
              </w:rPr>
              <w:t>Nuoroda:</w:t>
            </w:r>
            <w:r w:rsidRPr="001036A3">
              <w:t xml:space="preserve"> </w:t>
            </w:r>
            <w:hyperlink r:id="rId10" w:history="1">
              <w:r w:rsidRPr="001036A3">
                <w:rPr>
                  <w:rStyle w:val="Hipersaitas"/>
                  <w:color w:val="auto"/>
                </w:rPr>
                <w:t>www.spis.lt</w:t>
              </w:r>
            </w:hyperlink>
          </w:p>
          <w:p w:rsidR="00AA7AED" w:rsidRPr="001036A3" w:rsidRDefault="00AA7AED" w:rsidP="0025067B">
            <w:pPr>
              <w:jc w:val="both"/>
            </w:pPr>
            <w:r w:rsidRPr="001036A3">
              <w:rPr>
                <w:b/>
              </w:rPr>
              <w:t xml:space="preserve">Brandos lygis: </w:t>
            </w:r>
            <w:r w:rsidRPr="001036A3">
              <w:t xml:space="preserve">4 </w:t>
            </w:r>
          </w:p>
          <w:p w:rsidR="00AA7AED" w:rsidRPr="001036A3" w:rsidRDefault="00AA7AED" w:rsidP="0025067B">
            <w:pPr>
              <w:jc w:val="both"/>
            </w:pPr>
            <w:r w:rsidRPr="001036A3">
              <w:rPr>
                <w:b/>
              </w:rPr>
              <w:t>Tapatybės nustatymas</w:t>
            </w:r>
            <w:r w:rsidRPr="001036A3">
              <w:t>: reikalingas</w:t>
            </w:r>
          </w:p>
          <w:p w:rsidR="00AA7AED" w:rsidRPr="001036A3" w:rsidRDefault="00AA7AED" w:rsidP="0025067B">
            <w:pPr>
              <w:pStyle w:val="bodytext"/>
              <w:spacing w:before="0" w:beforeAutospacing="0" w:after="0" w:afterAutospacing="0"/>
              <w:jc w:val="both"/>
            </w:pPr>
            <w:r w:rsidRPr="001036A3">
              <w:rPr>
                <w:b/>
              </w:rPr>
              <w:t>Paslaugos užsakymo prisijungimo būdai</w:t>
            </w:r>
            <w:r w:rsidRPr="001036A3">
              <w:t>:</w:t>
            </w:r>
          </w:p>
          <w:p w:rsidR="00AA7AED" w:rsidRPr="001036A3" w:rsidRDefault="00AA7AED" w:rsidP="0025067B">
            <w:pPr>
              <w:jc w:val="both"/>
              <w:rPr>
                <w:u w:val="single"/>
              </w:rPr>
            </w:pPr>
            <w:r w:rsidRPr="001036A3">
              <w:rPr>
                <w:u w:val="single"/>
              </w:rPr>
              <w:t>Gyventojams:</w:t>
            </w:r>
          </w:p>
          <w:p w:rsidR="00AA7AED" w:rsidRPr="001036A3" w:rsidRDefault="00AA7AED" w:rsidP="0025067B">
            <w:pPr>
              <w:jc w:val="both"/>
            </w:pPr>
            <w:r w:rsidRPr="001036A3">
              <w:t>-</w:t>
            </w:r>
            <w:r w:rsidR="00EA6687" w:rsidRPr="001036A3">
              <w:t>elektroninio parašo naudotojams</w:t>
            </w:r>
          </w:p>
          <w:p w:rsidR="00AA7AED" w:rsidRPr="001036A3" w:rsidRDefault="00AA7AED" w:rsidP="0025067B">
            <w:pPr>
              <w:jc w:val="both"/>
            </w:pPr>
            <w:r w:rsidRPr="001036A3">
              <w:t>-asmens tapatybės kortel</w:t>
            </w:r>
            <w:r w:rsidR="00EA6687" w:rsidRPr="001036A3">
              <w:t>ė</w:t>
            </w:r>
          </w:p>
          <w:p w:rsidR="0044496E" w:rsidRPr="001036A3" w:rsidRDefault="00EA6687" w:rsidP="0025067B">
            <w:pPr>
              <w:jc w:val="both"/>
            </w:pPr>
            <w:r w:rsidRPr="001036A3">
              <w:t>-bankai</w:t>
            </w: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lastRenderedPageBreak/>
              <w:t>Administracinės paslaugos teikimo būtinų veiksmų seka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19B" w:rsidRDefault="001D242D" w:rsidP="0025067B">
            <w:pPr>
              <w:pStyle w:val="bodytext"/>
              <w:spacing w:before="0" w:beforeAutospacing="0" w:after="0" w:afterAutospacing="0"/>
              <w:jc w:val="both"/>
            </w:pPr>
            <w:r>
              <w:t>Būtinų atlikti v</w:t>
            </w:r>
            <w:r w:rsidR="00310AB8">
              <w:t xml:space="preserve">eiksmų seka teikiant paslaugą </w:t>
            </w:r>
            <w:r>
              <w:t>elektroniniu būdu (pridedama schema Nr.1)</w:t>
            </w:r>
          </w:p>
          <w:p w:rsidR="006903CC" w:rsidRPr="00AA7AED" w:rsidRDefault="001D242D" w:rsidP="0025067B">
            <w:pPr>
              <w:pStyle w:val="bodytext"/>
              <w:spacing w:before="0" w:beforeAutospacing="0" w:after="0" w:afterAutospacing="0"/>
              <w:jc w:val="both"/>
            </w:pPr>
            <w:r>
              <w:t xml:space="preserve">Būtinų atlikti veiksmų seka teikiant paslaugą </w:t>
            </w:r>
            <w:r w:rsidR="00310AB8">
              <w:t>ne</w:t>
            </w:r>
            <w:r>
              <w:t>elektroniniu būdu (pridedama schema Nr.</w:t>
            </w:r>
            <w:r w:rsidR="00DC1F0D">
              <w:t xml:space="preserve"> </w:t>
            </w:r>
            <w:r>
              <w:t>2)</w:t>
            </w: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teikėjas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B35" w:rsidRDefault="00571894" w:rsidP="0025067B">
            <w:pPr>
              <w:jc w:val="both"/>
            </w:pPr>
            <w:r w:rsidRPr="00AA7AED">
              <w:t xml:space="preserve">Ramunė </w:t>
            </w:r>
            <w:proofErr w:type="spellStart"/>
            <w:r w:rsidRPr="00AA7AED">
              <w:t>Stanulienė</w:t>
            </w:r>
            <w:proofErr w:type="spellEnd"/>
            <w:r w:rsidRPr="00AA7AED">
              <w:t xml:space="preserve">, Turto valdymo skyriaus vyriausioji specialistė </w:t>
            </w:r>
          </w:p>
          <w:p w:rsidR="00571894" w:rsidRPr="00AA7AED" w:rsidRDefault="00E22B35" w:rsidP="0025067B">
            <w:pPr>
              <w:jc w:val="both"/>
            </w:pPr>
            <w:r>
              <w:t xml:space="preserve">tel. </w:t>
            </w:r>
            <w:r w:rsidR="00571894" w:rsidRPr="00AA7AED">
              <w:t xml:space="preserve">(8 343) 90 057, </w:t>
            </w:r>
            <w:proofErr w:type="spellStart"/>
            <w:r w:rsidR="00571894" w:rsidRPr="00AA7AED">
              <w:t>el.p</w:t>
            </w:r>
            <w:proofErr w:type="spellEnd"/>
            <w:r w:rsidR="00571894" w:rsidRPr="00AA7AED">
              <w:t xml:space="preserve">. </w:t>
            </w:r>
            <w:hyperlink r:id="rId11" w:history="1">
              <w:r w:rsidR="00571894" w:rsidRPr="00AA7AED">
                <w:rPr>
                  <w:rStyle w:val="Hipersaitas"/>
                </w:rPr>
                <w:t>ramune.stanuliene@marijampole.lt</w:t>
              </w:r>
            </w:hyperlink>
          </w:p>
          <w:p w:rsidR="008D0C13" w:rsidRPr="00AA7AED" w:rsidRDefault="008D0C13" w:rsidP="0025067B">
            <w:pPr>
              <w:jc w:val="both"/>
              <w:rPr>
                <w:i/>
              </w:rPr>
            </w:pP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vadovas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894" w:rsidRPr="00AA7AED" w:rsidRDefault="00571894" w:rsidP="0025067B">
            <w:pPr>
              <w:jc w:val="both"/>
            </w:pPr>
            <w:r w:rsidRPr="00AA7AED">
              <w:t>Birutė Domarkienė, Turto valdymo skyriaus vedėja</w:t>
            </w:r>
          </w:p>
          <w:p w:rsidR="00E22B35" w:rsidRPr="00E22B35" w:rsidRDefault="00E22B35" w:rsidP="0025067B">
            <w:pPr>
              <w:jc w:val="both"/>
            </w:pPr>
            <w:r>
              <w:t xml:space="preserve">tel. </w:t>
            </w:r>
            <w:r w:rsidR="00571894" w:rsidRPr="00AA7AED">
              <w:t xml:space="preserve">(8 343) 90 058, </w:t>
            </w:r>
            <w:proofErr w:type="spellStart"/>
            <w:r w:rsidR="00571894" w:rsidRPr="00AA7AED">
              <w:t>el.p</w:t>
            </w:r>
            <w:proofErr w:type="spellEnd"/>
            <w:r w:rsidR="00571894" w:rsidRPr="00AA7AED">
              <w:t>.</w:t>
            </w:r>
            <w:r>
              <w:t xml:space="preserve"> </w:t>
            </w:r>
            <w:hyperlink r:id="rId12" w:history="1">
              <w:r w:rsidR="00571894"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  <w:tr w:rsidR="00DE6896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896" w:rsidRDefault="00DE6896" w:rsidP="008D0C13">
            <w:pPr>
              <w:pStyle w:val="bodytext"/>
            </w:pPr>
            <w:r>
              <w:t>Administracinės paslaugos suteikimo trukmė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896" w:rsidRDefault="00DE6896" w:rsidP="0025067B">
            <w:pPr>
              <w:jc w:val="both"/>
            </w:pPr>
            <w:r w:rsidRPr="00B4018D">
              <w:t xml:space="preserve">Jei paslauga teikiama elektroniniu būdu: </w:t>
            </w:r>
            <w:r>
              <w:t>1</w:t>
            </w:r>
            <w:r w:rsidRPr="00B4018D">
              <w:t>0 d. d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896" w:rsidRDefault="00DE6896" w:rsidP="0025067B">
            <w:pPr>
              <w:jc w:val="both"/>
            </w:pPr>
            <w:r w:rsidRPr="00B4018D">
              <w:t xml:space="preserve">Jei paslauga teikiama </w:t>
            </w:r>
            <w:proofErr w:type="spellStart"/>
            <w:r>
              <w:t>n</w:t>
            </w:r>
            <w:r w:rsidRPr="00B4018D">
              <w:t>elektroniniu</w:t>
            </w:r>
            <w:proofErr w:type="spellEnd"/>
            <w:r w:rsidRPr="00B4018D">
              <w:t xml:space="preserve"> būdu: </w:t>
            </w:r>
            <w:r w:rsidR="0025067B">
              <w:t>1</w:t>
            </w:r>
            <w:r w:rsidRPr="00B4018D">
              <w:t>0 d. d</w:t>
            </w: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suteikimo kaina (jei administracinė paslauga teikiama atlygintinai)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C753A1" w:rsidP="0025067B">
            <w:pPr>
              <w:jc w:val="both"/>
              <w:rPr>
                <w:i/>
              </w:rPr>
            </w:pPr>
            <w:r w:rsidRPr="00D723B1">
              <w:t>Paslauga teikiama nemokamai</w:t>
            </w: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Prašymo forma, pildymo pavyzdys ir prašymo turinys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850698" w:rsidP="00550E0A">
            <w:pPr>
              <w:jc w:val="both"/>
            </w:pPr>
            <w:r w:rsidRPr="00AA7AED">
              <w:t>Prašymo forma</w:t>
            </w:r>
            <w:r w:rsidR="00F27E91" w:rsidRPr="00AA7AED">
              <w:t xml:space="preserve"> </w:t>
            </w:r>
            <w:r w:rsidR="00550E0A">
              <w:rPr>
                <w:noProof/>
                <w:color w:val="003366"/>
                <w:shd w:val="clear" w:color="auto" w:fill="F6F6F6"/>
              </w:rPr>
              <w:drawing>
                <wp:inline distT="0" distB="0" distL="0" distR="0">
                  <wp:extent cx="171450" cy="171450"/>
                  <wp:effectExtent l="19050" t="0" r="0" b="0"/>
                  <wp:docPr id="1" name="Paveikslėlis 1" descr="https://www.marijampole.lt/marijampol/m/m_images/wfiles/i2lnay68.gif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marijampole.lt/marijampol/m/m_images/wfiles/i2lnay68.gif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50E0A">
              <w:rPr>
                <w:color w:val="010101"/>
                <w:shd w:val="clear" w:color="auto" w:fill="F6F6F6"/>
              </w:rPr>
              <w:t xml:space="preserve"> </w:t>
            </w:r>
            <w:r w:rsidR="00550E0A">
              <w:rPr>
                <w:noProof/>
                <w:color w:val="003366"/>
                <w:shd w:val="clear" w:color="auto" w:fill="F6F6F6"/>
              </w:rPr>
              <w:drawing>
                <wp:inline distT="0" distB="0" distL="0" distR="0">
                  <wp:extent cx="171450" cy="171450"/>
                  <wp:effectExtent l="19050" t="0" r="0" b="0"/>
                  <wp:docPr id="3" name="Paveikslėlis 21" descr="https://www.marijampole.lt/marijampol/m/m_images/wfiles/i4tq4g67.gif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www.marijampole.lt/marijampol/m/m_images/wfiles/i4tq4g67.gif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0C13" w:rsidTr="002506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Prašymo priėmimo vieta</w:t>
            </w:r>
          </w:p>
        </w:tc>
        <w:tc>
          <w:tcPr>
            <w:tcW w:w="7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B35" w:rsidRDefault="00850698" w:rsidP="0025067B">
            <w:pPr>
              <w:pStyle w:val="bodytext"/>
              <w:spacing w:before="0" w:beforeAutospacing="0" w:after="0" w:afterAutospacing="0"/>
              <w:jc w:val="both"/>
            </w:pPr>
            <w:r w:rsidRPr="00AA7AED">
              <w:t xml:space="preserve">Marijampolės savivaldybės administracija, </w:t>
            </w:r>
          </w:p>
          <w:p w:rsidR="008D0C13" w:rsidRDefault="00E22B35" w:rsidP="0025067B">
            <w:pPr>
              <w:pStyle w:val="bodytext"/>
              <w:spacing w:before="0" w:beforeAutospacing="0" w:after="0" w:afterAutospacing="0"/>
              <w:jc w:val="both"/>
            </w:pPr>
            <w:r>
              <w:t>Marijampolė</w:t>
            </w:r>
            <w:r w:rsidR="006E78B6">
              <w:t>,</w:t>
            </w:r>
            <w:r w:rsidR="00850698" w:rsidRPr="00AA7AED">
              <w:t xml:space="preserve"> Basanavičiaus a. 1, 1</w:t>
            </w:r>
            <w:r w:rsidR="0090219B" w:rsidRPr="00AA7AED">
              <w:t xml:space="preserve">, 2 </w:t>
            </w:r>
            <w:r w:rsidR="00850698" w:rsidRPr="00AA7AED">
              <w:t xml:space="preserve"> langelis</w:t>
            </w:r>
          </w:p>
          <w:p w:rsidR="0081448A" w:rsidRPr="0081448A" w:rsidRDefault="00E867A6" w:rsidP="0025067B">
            <w:pPr>
              <w:pStyle w:val="bodytext"/>
              <w:spacing w:before="0" w:beforeAutospacing="0" w:after="0" w:afterAutospacing="0"/>
              <w:jc w:val="both"/>
              <w:rPr>
                <w:lang w:val="en-GB"/>
              </w:rPr>
            </w:pPr>
            <w:hyperlink r:id="rId17" w:history="1">
              <w:r w:rsidR="0081448A" w:rsidRPr="00880DB7">
                <w:rPr>
                  <w:rStyle w:val="Hipersaitas"/>
                </w:rPr>
                <w:t>administracija</w:t>
              </w:r>
              <w:r w:rsidR="0081448A" w:rsidRPr="00880DB7">
                <w:rPr>
                  <w:rStyle w:val="Hipersaitas"/>
                  <w:shd w:val="clear" w:color="auto" w:fill="FFFFFF"/>
                </w:rPr>
                <w:t>@marijampole.lt</w:t>
              </w:r>
            </w:hyperlink>
            <w:r w:rsidR="0081448A">
              <w:rPr>
                <w:shd w:val="clear" w:color="auto" w:fill="FFFFFF"/>
              </w:rPr>
              <w:t xml:space="preserve"> </w:t>
            </w:r>
          </w:p>
          <w:p w:rsidR="00EA6687" w:rsidRPr="00AA7AED" w:rsidRDefault="00EA6687" w:rsidP="0025067B">
            <w:pPr>
              <w:pStyle w:val="bodytext"/>
              <w:spacing w:before="0" w:beforeAutospacing="0" w:after="0" w:afterAutospacing="0"/>
              <w:jc w:val="both"/>
            </w:pPr>
          </w:p>
          <w:p w:rsidR="00850698" w:rsidRPr="00C753A1" w:rsidRDefault="00E867A6" w:rsidP="0025067B">
            <w:pPr>
              <w:pStyle w:val="bodytext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hyperlink r:id="rId18" w:history="1">
              <w:r w:rsidR="00AA7AED" w:rsidRPr="00AA7AED">
                <w:rPr>
                  <w:rStyle w:val="Hipersaitas"/>
                </w:rPr>
                <w:t>www.spis.lt</w:t>
              </w:r>
            </w:hyperlink>
          </w:p>
        </w:tc>
      </w:tr>
    </w:tbl>
    <w:p w:rsidR="00C753A1" w:rsidRDefault="00C753A1" w:rsidP="00C753A1"/>
    <w:p w:rsidR="00F17E1B" w:rsidRDefault="00F17E1B" w:rsidP="00C753A1"/>
    <w:p w:rsidR="00F17E1B" w:rsidRDefault="00F17E1B" w:rsidP="00C753A1"/>
    <w:p w:rsidR="00F17E1B" w:rsidRDefault="00F17E1B" w:rsidP="00C753A1"/>
    <w:p w:rsidR="00F17E1B" w:rsidRDefault="00F17E1B" w:rsidP="00C753A1"/>
    <w:p w:rsidR="00F17E1B" w:rsidRDefault="00F17E1B" w:rsidP="00C753A1"/>
    <w:p w:rsidR="00F17E1B" w:rsidRDefault="00F17E1B" w:rsidP="00C753A1"/>
    <w:p w:rsidR="00CC1A23" w:rsidRDefault="00CC1A23" w:rsidP="00C753A1"/>
    <w:p w:rsidR="00C753A1" w:rsidRPr="00D40FDD" w:rsidRDefault="00C753A1" w:rsidP="00C753A1">
      <w:pPr>
        <w:sectPr w:rsidR="00C753A1" w:rsidRPr="00D40FDD" w:rsidSect="00C753A1">
          <w:headerReference w:type="default" r:id="rId19"/>
          <w:footerReference w:type="default" r:id="rId20"/>
          <w:type w:val="continuous"/>
          <w:pgSz w:w="11906" w:h="16838"/>
          <w:pgMar w:top="1079" w:right="567" w:bottom="360" w:left="1701" w:header="567" w:footer="567" w:gutter="0"/>
          <w:cols w:space="1296"/>
          <w:docGrid w:linePitch="360"/>
        </w:sectPr>
      </w:pPr>
    </w:p>
    <w:p w:rsidR="00C753A1" w:rsidRPr="00D723B1" w:rsidRDefault="00C753A1" w:rsidP="00C753A1">
      <w:r w:rsidRPr="00D723B1">
        <w:lastRenderedPageBreak/>
        <w:t>Būtinų atlikti veiksmų seka teikiant paslaugą elektroniniu būdu (pridedama schema Nr.1)</w:t>
      </w:r>
    </w:p>
    <w:tbl>
      <w:tblPr>
        <w:tblW w:w="152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5103"/>
        <w:gridCol w:w="1984"/>
        <w:gridCol w:w="7100"/>
      </w:tblGrid>
      <w:tr w:rsidR="004748C7" w:rsidRPr="00D723B1" w:rsidTr="00FA51CF">
        <w:trPr>
          <w:trHeight w:val="852"/>
        </w:trPr>
        <w:tc>
          <w:tcPr>
            <w:tcW w:w="1101" w:type="dxa"/>
            <w:vAlign w:val="center"/>
          </w:tcPr>
          <w:p w:rsidR="004748C7" w:rsidRPr="00F7514E" w:rsidRDefault="004748C7" w:rsidP="006514FA">
            <w:pPr>
              <w:jc w:val="center"/>
              <w:rPr>
                <w:b/>
                <w:bCs/>
              </w:rPr>
            </w:pPr>
            <w:r w:rsidRPr="00F7514E">
              <w:rPr>
                <w:b/>
                <w:bCs/>
              </w:rPr>
              <w:t>Sekos žymėji-</w:t>
            </w:r>
            <w:proofErr w:type="spellStart"/>
            <w:r w:rsidRPr="00F7514E">
              <w:rPr>
                <w:b/>
                <w:bCs/>
              </w:rPr>
              <w:t>mas</w:t>
            </w:r>
            <w:proofErr w:type="spellEnd"/>
          </w:p>
        </w:tc>
        <w:tc>
          <w:tcPr>
            <w:tcW w:w="5103" w:type="dxa"/>
            <w:vAlign w:val="center"/>
          </w:tcPr>
          <w:p w:rsidR="004748C7" w:rsidRPr="00F7514E" w:rsidRDefault="004748C7" w:rsidP="006514FA">
            <w:pPr>
              <w:jc w:val="center"/>
              <w:rPr>
                <w:b/>
                <w:bCs/>
                <w:lang w:val="pt-BR"/>
              </w:rPr>
            </w:pPr>
            <w:r w:rsidRPr="00F7514E">
              <w:rPr>
                <w:b/>
                <w:bCs/>
                <w:lang w:val="pt-BR"/>
              </w:rPr>
              <w:t>Standartinis sekos pavadinimas rekomenduojamoje schemoje</w:t>
            </w:r>
          </w:p>
        </w:tc>
        <w:tc>
          <w:tcPr>
            <w:tcW w:w="1984" w:type="dxa"/>
            <w:vAlign w:val="center"/>
          </w:tcPr>
          <w:p w:rsidR="004748C7" w:rsidRPr="00F7514E" w:rsidRDefault="004748C7" w:rsidP="006514FA">
            <w:pPr>
              <w:jc w:val="center"/>
              <w:rPr>
                <w:lang w:val="pt-BR"/>
              </w:rPr>
            </w:pPr>
            <w:r w:rsidRPr="00F7514E">
              <w:rPr>
                <w:b/>
                <w:bCs/>
                <w:lang w:val="pt-BR"/>
              </w:rPr>
              <w:t>Palikti schemoje</w:t>
            </w:r>
            <w:r w:rsidRPr="00F7514E">
              <w:rPr>
                <w:b/>
                <w:bCs/>
                <w:lang w:val="pt-BR"/>
              </w:rPr>
              <w:br/>
            </w:r>
            <w:r w:rsidRPr="00F7514E">
              <w:rPr>
                <w:lang w:val="pt-BR"/>
              </w:rPr>
              <w:t xml:space="preserve">įrašyti </w:t>
            </w:r>
            <w:r w:rsidRPr="00F7514E">
              <w:rPr>
                <w:lang w:val="pt-BR"/>
              </w:rPr>
              <w:br/>
              <w:t>TAIP arba NE</w:t>
            </w:r>
          </w:p>
        </w:tc>
        <w:tc>
          <w:tcPr>
            <w:tcW w:w="7100" w:type="dxa"/>
          </w:tcPr>
          <w:p w:rsidR="004748C7" w:rsidRPr="00AA7AED" w:rsidRDefault="004748C7" w:rsidP="006514FA">
            <w:pPr>
              <w:pStyle w:val="bodytext"/>
              <w:rPr>
                <w:i/>
                <w:color w:val="000000" w:themeColor="text1"/>
              </w:rPr>
            </w:pPr>
            <w:r w:rsidRPr="00AA7AED">
              <w:rPr>
                <w:color w:val="010101"/>
              </w:rPr>
              <w:t>Prašymo dėl teisės į finansinę paskatą pirmąjį būstą įsigyjančioms jaunoms šeimoms patvirtinimo priėmimas ir pažymos išdavimas</w:t>
            </w:r>
          </w:p>
        </w:tc>
      </w:tr>
      <w:tr w:rsidR="00C753A1" w:rsidRPr="00D723B1" w:rsidTr="006514FA">
        <w:trPr>
          <w:trHeight w:val="519"/>
        </w:trPr>
        <w:tc>
          <w:tcPr>
            <w:tcW w:w="1101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A</w:t>
            </w:r>
          </w:p>
        </w:tc>
        <w:tc>
          <w:tcPr>
            <w:tcW w:w="5103" w:type="dxa"/>
            <w:vAlign w:val="center"/>
          </w:tcPr>
          <w:p w:rsidR="00C753A1" w:rsidRPr="00D723B1" w:rsidRDefault="00C753A1" w:rsidP="006514F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„Vieno langelio“ asmenų aptarnavimo padalinys</w:t>
            </w:r>
          </w:p>
        </w:tc>
        <w:tc>
          <w:tcPr>
            <w:tcW w:w="1984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NE</w:t>
            </w:r>
          </w:p>
        </w:tc>
        <w:tc>
          <w:tcPr>
            <w:tcW w:w="7100" w:type="dxa"/>
            <w:vAlign w:val="center"/>
          </w:tcPr>
          <w:p w:rsidR="00C753A1" w:rsidRPr="00D723B1" w:rsidRDefault="00C753A1" w:rsidP="006514FA"/>
        </w:tc>
      </w:tr>
      <w:tr w:rsidR="00266843" w:rsidRPr="00D723B1" w:rsidTr="008649A2">
        <w:trPr>
          <w:trHeight w:val="367"/>
        </w:trPr>
        <w:tc>
          <w:tcPr>
            <w:tcW w:w="1101" w:type="dxa"/>
            <w:vAlign w:val="center"/>
          </w:tcPr>
          <w:p w:rsidR="00266843" w:rsidRPr="00D723B1" w:rsidRDefault="00266843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B</w:t>
            </w:r>
          </w:p>
        </w:tc>
        <w:tc>
          <w:tcPr>
            <w:tcW w:w="5103" w:type="dxa"/>
            <w:vAlign w:val="center"/>
          </w:tcPr>
          <w:p w:rsidR="00266843" w:rsidRPr="00D723B1" w:rsidRDefault="00266843" w:rsidP="006514F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vadovas ar jo įgaliotas tarnautojas</w:t>
            </w:r>
          </w:p>
        </w:tc>
        <w:tc>
          <w:tcPr>
            <w:tcW w:w="1984" w:type="dxa"/>
            <w:vAlign w:val="center"/>
          </w:tcPr>
          <w:p w:rsidR="00266843" w:rsidRPr="00D723B1" w:rsidRDefault="00266843" w:rsidP="006514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TAIP</w:t>
            </w:r>
          </w:p>
        </w:tc>
        <w:tc>
          <w:tcPr>
            <w:tcW w:w="7100" w:type="dxa"/>
          </w:tcPr>
          <w:p w:rsidR="00266843" w:rsidRPr="00AA7AED" w:rsidRDefault="00266843" w:rsidP="006514FA">
            <w:r w:rsidRPr="00AA7AED">
              <w:t>Birutė Domarkienė, Turto valdymo skyriaus vedėja</w:t>
            </w:r>
          </w:p>
          <w:p w:rsidR="00266843" w:rsidRPr="00E22B35" w:rsidRDefault="00266843" w:rsidP="006514FA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21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  <w:tr w:rsidR="00266843" w:rsidRPr="00D723B1" w:rsidTr="00101074">
        <w:trPr>
          <w:trHeight w:val="535"/>
        </w:trPr>
        <w:tc>
          <w:tcPr>
            <w:tcW w:w="1101" w:type="dxa"/>
            <w:vAlign w:val="center"/>
          </w:tcPr>
          <w:p w:rsidR="00266843" w:rsidRPr="00D723B1" w:rsidRDefault="00266843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C</w:t>
            </w:r>
          </w:p>
        </w:tc>
        <w:tc>
          <w:tcPr>
            <w:tcW w:w="5103" w:type="dxa"/>
            <w:vAlign w:val="center"/>
          </w:tcPr>
          <w:p w:rsidR="00266843" w:rsidRPr="00D723B1" w:rsidRDefault="00266843" w:rsidP="006514FA">
            <w:r w:rsidRPr="00D723B1">
              <w:rPr>
                <w:b/>
                <w:bCs/>
              </w:rPr>
              <w:t>Paslaugos vadovas</w:t>
            </w:r>
          </w:p>
        </w:tc>
        <w:tc>
          <w:tcPr>
            <w:tcW w:w="1984" w:type="dxa"/>
            <w:vAlign w:val="center"/>
          </w:tcPr>
          <w:p w:rsidR="00266843" w:rsidRPr="00D723B1" w:rsidRDefault="00266843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TAIP</w:t>
            </w:r>
          </w:p>
        </w:tc>
        <w:tc>
          <w:tcPr>
            <w:tcW w:w="7100" w:type="dxa"/>
          </w:tcPr>
          <w:p w:rsidR="00266843" w:rsidRPr="00AA7AED" w:rsidRDefault="00266843" w:rsidP="006514FA">
            <w:r w:rsidRPr="00AA7AED">
              <w:t>Birutė Domarkienė, Turto valdymo skyriaus vedėja</w:t>
            </w:r>
          </w:p>
          <w:p w:rsidR="00266843" w:rsidRPr="00E22B35" w:rsidRDefault="00266843" w:rsidP="006514FA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22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  <w:tr w:rsidR="00C753A1" w:rsidRPr="00D723B1" w:rsidTr="006514FA">
        <w:trPr>
          <w:trHeight w:val="833"/>
        </w:trPr>
        <w:tc>
          <w:tcPr>
            <w:tcW w:w="1101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D</w:t>
            </w:r>
          </w:p>
        </w:tc>
        <w:tc>
          <w:tcPr>
            <w:tcW w:w="5103" w:type="dxa"/>
            <w:vAlign w:val="center"/>
          </w:tcPr>
          <w:p w:rsidR="00C753A1" w:rsidRPr="00D723B1" w:rsidRDefault="00C753A1" w:rsidP="006514FA">
            <w:r w:rsidRPr="00D723B1">
              <w:rPr>
                <w:b/>
                <w:bCs/>
              </w:rPr>
              <w:t>Paslaugos teikėjas</w:t>
            </w:r>
          </w:p>
        </w:tc>
        <w:tc>
          <w:tcPr>
            <w:tcW w:w="1984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TAIP</w:t>
            </w:r>
          </w:p>
        </w:tc>
        <w:tc>
          <w:tcPr>
            <w:tcW w:w="7100" w:type="dxa"/>
            <w:vAlign w:val="center"/>
          </w:tcPr>
          <w:p w:rsidR="00C753A1" w:rsidRDefault="00C753A1" w:rsidP="006514FA">
            <w:pPr>
              <w:rPr>
                <w:color w:val="010101"/>
              </w:rPr>
            </w:pPr>
            <w:r>
              <w:rPr>
                <w:color w:val="010101"/>
              </w:rPr>
              <w:t xml:space="preserve">Ramunė </w:t>
            </w:r>
            <w:proofErr w:type="spellStart"/>
            <w:r>
              <w:rPr>
                <w:color w:val="010101"/>
              </w:rPr>
              <w:t>Stanulienė</w:t>
            </w:r>
            <w:proofErr w:type="spellEnd"/>
            <w:r w:rsidRPr="00CC23DE">
              <w:rPr>
                <w:color w:val="010101"/>
              </w:rPr>
              <w:t xml:space="preserve">, </w:t>
            </w:r>
            <w:r w:rsidRPr="005335FA">
              <w:t xml:space="preserve">Turto valdymo skyriaus </w:t>
            </w:r>
            <w:r>
              <w:t>vyriausioji specialistė</w:t>
            </w:r>
            <w:r w:rsidRPr="00CC23DE">
              <w:rPr>
                <w:color w:val="010101"/>
              </w:rPr>
              <w:t xml:space="preserve">, tel.(8 343) </w:t>
            </w:r>
            <w:r>
              <w:rPr>
                <w:color w:val="010101"/>
              </w:rPr>
              <w:t>90 0</w:t>
            </w:r>
            <w:r>
              <w:rPr>
                <w:color w:val="010101"/>
                <w:lang w:val="en-GB"/>
              </w:rPr>
              <w:t>57</w:t>
            </w:r>
            <w:r w:rsidRPr="00CC23DE">
              <w:rPr>
                <w:color w:val="010101"/>
              </w:rPr>
              <w:t>,</w:t>
            </w:r>
            <w:r>
              <w:rPr>
                <w:color w:val="010101"/>
              </w:rPr>
              <w:t xml:space="preserve"> </w:t>
            </w:r>
            <w:proofErr w:type="spellStart"/>
            <w:r w:rsidRPr="005335FA">
              <w:rPr>
                <w:color w:val="17365D" w:themeColor="text2" w:themeShade="BF"/>
              </w:rPr>
              <w:t>el.p</w:t>
            </w:r>
            <w:proofErr w:type="spellEnd"/>
            <w:r w:rsidRPr="005335FA">
              <w:rPr>
                <w:color w:val="17365D" w:themeColor="text2" w:themeShade="BF"/>
              </w:rPr>
              <w:t>.</w:t>
            </w:r>
            <w:r w:rsidR="00266843">
              <w:rPr>
                <w:color w:val="17365D" w:themeColor="text2" w:themeShade="BF"/>
              </w:rPr>
              <w:t xml:space="preserve"> </w:t>
            </w:r>
            <w:hyperlink r:id="rId23" w:history="1">
              <w:r w:rsidRPr="00602E37">
                <w:rPr>
                  <w:rStyle w:val="Hipersaitas"/>
                </w:rPr>
                <w:t>ramune.stanuliene@marijampole.lt</w:t>
              </w:r>
            </w:hyperlink>
            <w:r>
              <w:t xml:space="preserve">, </w:t>
            </w:r>
          </w:p>
          <w:p w:rsidR="00C753A1" w:rsidRPr="008F748B" w:rsidRDefault="00C753A1" w:rsidP="006514FA">
            <w:pPr>
              <w:rPr>
                <w:color w:val="010101"/>
              </w:rPr>
            </w:pPr>
          </w:p>
        </w:tc>
      </w:tr>
      <w:tr w:rsidR="00C753A1" w:rsidRPr="00D723B1" w:rsidTr="006514FA">
        <w:trPr>
          <w:trHeight w:val="717"/>
        </w:trPr>
        <w:tc>
          <w:tcPr>
            <w:tcW w:w="1101" w:type="dxa"/>
            <w:vAlign w:val="center"/>
          </w:tcPr>
          <w:p w:rsidR="00C753A1" w:rsidRPr="00D723B1" w:rsidRDefault="00C753A1" w:rsidP="006514FA">
            <w:pPr>
              <w:spacing w:line="360" w:lineRule="auto"/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E</w:t>
            </w:r>
          </w:p>
        </w:tc>
        <w:tc>
          <w:tcPr>
            <w:tcW w:w="5103" w:type="dxa"/>
            <w:vAlign w:val="center"/>
          </w:tcPr>
          <w:p w:rsidR="00C753A1" w:rsidRPr="00D723B1" w:rsidRDefault="00C753A1" w:rsidP="006514F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administracijos padaliniai iš kurių gaunama informacija ir dokumentai</w:t>
            </w:r>
          </w:p>
        </w:tc>
        <w:tc>
          <w:tcPr>
            <w:tcW w:w="1984" w:type="dxa"/>
            <w:vAlign w:val="center"/>
          </w:tcPr>
          <w:p w:rsidR="00C753A1" w:rsidRPr="00D723B1" w:rsidRDefault="00C753A1" w:rsidP="006514FA">
            <w:pPr>
              <w:spacing w:line="360" w:lineRule="auto"/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NE</w:t>
            </w:r>
          </w:p>
        </w:tc>
        <w:tc>
          <w:tcPr>
            <w:tcW w:w="7100" w:type="dxa"/>
            <w:vAlign w:val="center"/>
          </w:tcPr>
          <w:p w:rsidR="00C753A1" w:rsidRPr="00D723B1" w:rsidRDefault="00C753A1" w:rsidP="006514FA">
            <w:pPr>
              <w:rPr>
                <w:i/>
                <w:iCs/>
              </w:rPr>
            </w:pPr>
          </w:p>
        </w:tc>
      </w:tr>
      <w:tr w:rsidR="00C753A1" w:rsidRPr="00D723B1" w:rsidTr="006514FA">
        <w:trPr>
          <w:trHeight w:val="663"/>
        </w:trPr>
        <w:tc>
          <w:tcPr>
            <w:tcW w:w="1101" w:type="dxa"/>
            <w:vAlign w:val="center"/>
          </w:tcPr>
          <w:p w:rsidR="00C753A1" w:rsidRPr="00D723B1" w:rsidRDefault="00C753A1" w:rsidP="006514FA">
            <w:pPr>
              <w:spacing w:line="360" w:lineRule="auto"/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F</w:t>
            </w:r>
          </w:p>
        </w:tc>
        <w:tc>
          <w:tcPr>
            <w:tcW w:w="5103" w:type="dxa"/>
            <w:vAlign w:val="center"/>
          </w:tcPr>
          <w:p w:rsidR="00C753A1" w:rsidRPr="00D723B1" w:rsidRDefault="00C753A1" w:rsidP="006514F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Institucijai pavaldžios įstaigos, iš kurių gaunama informacija ir dokumentai</w:t>
            </w:r>
          </w:p>
        </w:tc>
        <w:tc>
          <w:tcPr>
            <w:tcW w:w="1984" w:type="dxa"/>
            <w:vAlign w:val="center"/>
          </w:tcPr>
          <w:p w:rsidR="00C753A1" w:rsidRPr="00D723B1" w:rsidRDefault="00C753A1" w:rsidP="006514FA">
            <w:pPr>
              <w:spacing w:line="360" w:lineRule="auto"/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NE</w:t>
            </w:r>
          </w:p>
        </w:tc>
        <w:tc>
          <w:tcPr>
            <w:tcW w:w="7100" w:type="dxa"/>
            <w:vAlign w:val="center"/>
          </w:tcPr>
          <w:p w:rsidR="00C753A1" w:rsidRPr="00D723B1" w:rsidRDefault="00C753A1" w:rsidP="006514FA">
            <w:pPr>
              <w:spacing w:line="360" w:lineRule="auto"/>
            </w:pPr>
          </w:p>
        </w:tc>
      </w:tr>
      <w:tr w:rsidR="00C753A1" w:rsidRPr="00D723B1" w:rsidTr="006514FA">
        <w:trPr>
          <w:trHeight w:val="743"/>
        </w:trPr>
        <w:tc>
          <w:tcPr>
            <w:tcW w:w="1101" w:type="dxa"/>
            <w:vAlign w:val="center"/>
          </w:tcPr>
          <w:p w:rsidR="00C753A1" w:rsidRPr="00D723B1" w:rsidRDefault="00C753A1" w:rsidP="006514FA">
            <w:pPr>
              <w:spacing w:line="360" w:lineRule="auto"/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G</w:t>
            </w:r>
          </w:p>
        </w:tc>
        <w:tc>
          <w:tcPr>
            <w:tcW w:w="5103" w:type="dxa"/>
            <w:vAlign w:val="center"/>
          </w:tcPr>
          <w:p w:rsidR="00C753A1" w:rsidRPr="00D723B1" w:rsidRDefault="00C753A1" w:rsidP="006514F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Institucijai nepavaldžios įstaigos, iš kurių gaunama informacija ir dokumentai</w:t>
            </w:r>
          </w:p>
        </w:tc>
        <w:tc>
          <w:tcPr>
            <w:tcW w:w="1984" w:type="dxa"/>
            <w:vAlign w:val="center"/>
          </w:tcPr>
          <w:p w:rsidR="00C753A1" w:rsidRPr="00D723B1" w:rsidRDefault="00C753A1" w:rsidP="006514FA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TAIP</w:t>
            </w:r>
          </w:p>
        </w:tc>
        <w:tc>
          <w:tcPr>
            <w:tcW w:w="7100" w:type="dxa"/>
            <w:vAlign w:val="center"/>
          </w:tcPr>
          <w:p w:rsidR="00C753A1" w:rsidRPr="00AA7AED" w:rsidRDefault="00C73678" w:rsidP="006514FA">
            <w:pPr>
              <w:rPr>
                <w:rFonts w:ascii="&amp;quot" w:hAnsi="&amp;quot"/>
                <w:color w:val="010101"/>
              </w:rPr>
            </w:pPr>
            <w:r>
              <w:rPr>
                <w:rFonts w:ascii="&amp;quot" w:hAnsi="&amp;quot"/>
                <w:color w:val="010101"/>
              </w:rPr>
              <w:t>1. Gyventojų registro</w:t>
            </w:r>
            <w:r w:rsidR="00C753A1" w:rsidRPr="00AA7AED">
              <w:rPr>
                <w:rFonts w:ascii="&amp;quot" w:hAnsi="&amp;quot"/>
                <w:color w:val="010101"/>
              </w:rPr>
              <w:t xml:space="preserve"> - apie deklaruotą gyvenamąją vietą, šeiminę padėtį;</w:t>
            </w:r>
          </w:p>
          <w:p w:rsidR="00C753A1" w:rsidRPr="00AA7AED" w:rsidRDefault="00C753A1" w:rsidP="006514FA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 xml:space="preserve">2. </w:t>
            </w:r>
            <w:r>
              <w:rPr>
                <w:rFonts w:ascii="&amp;quot" w:hAnsi="&amp;quot"/>
                <w:color w:val="010101"/>
              </w:rPr>
              <w:t xml:space="preserve">Nekilnojamojo turto registro </w:t>
            </w:r>
            <w:r w:rsidRPr="00AA7AED">
              <w:rPr>
                <w:rFonts w:ascii="&amp;quot" w:hAnsi="&amp;quot"/>
                <w:color w:val="010101"/>
              </w:rPr>
              <w:t>- apie asmens turimą (naudojamą) nekilnojamąjį turtą;</w:t>
            </w:r>
          </w:p>
          <w:p w:rsidR="00C753A1" w:rsidRDefault="00C753A1" w:rsidP="006514FA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>3.Valstybinės mokesčių inspekcijos - Turto (įskaitant pajamas) deklaracija</w:t>
            </w:r>
            <w:r>
              <w:rPr>
                <w:rFonts w:ascii="&amp;quot" w:hAnsi="&amp;quot"/>
                <w:color w:val="010101"/>
              </w:rPr>
              <w:t>;</w:t>
            </w:r>
          </w:p>
          <w:p w:rsidR="00C753A1" w:rsidRPr="00F17E1B" w:rsidRDefault="00C753A1" w:rsidP="00F17E1B">
            <w:pPr>
              <w:rPr>
                <w:rFonts w:ascii="&amp;quot" w:hAnsi="&amp;quot"/>
                <w:color w:val="010101"/>
              </w:rPr>
            </w:pPr>
            <w:r>
              <w:rPr>
                <w:rFonts w:ascii="&amp;quot" w:hAnsi="&amp;quot"/>
                <w:color w:val="010101"/>
              </w:rPr>
              <w:t xml:space="preserve">4. Lietuvos Respublikos statybos leidimų  ir statybos valstybinės priežiūros informacinės sistemos </w:t>
            </w:r>
            <w:r>
              <w:rPr>
                <w:rFonts w:ascii="&amp;quot" w:hAnsi="&amp;quot" w:hint="eastAsia"/>
                <w:color w:val="010101"/>
              </w:rPr>
              <w:t>„</w:t>
            </w:r>
            <w:proofErr w:type="spellStart"/>
            <w:r>
              <w:rPr>
                <w:rFonts w:ascii="&amp;quot" w:hAnsi="&amp;quot"/>
                <w:color w:val="010101"/>
              </w:rPr>
              <w:t>Infostatyba</w:t>
            </w:r>
            <w:r>
              <w:rPr>
                <w:rFonts w:ascii="&amp;quot" w:hAnsi="&amp;quot" w:hint="eastAsia"/>
                <w:color w:val="010101"/>
              </w:rPr>
              <w:t>“</w:t>
            </w:r>
            <w:r>
              <w:rPr>
                <w:rFonts w:ascii="&amp;quot" w:hAnsi="&amp;quot"/>
                <w:color w:val="010101"/>
              </w:rPr>
              <w:t>-</w:t>
            </w:r>
            <w:proofErr w:type="spellEnd"/>
            <w:r>
              <w:rPr>
                <w:rFonts w:ascii="&amp;quot" w:hAnsi="&amp;quot"/>
                <w:color w:val="010101"/>
              </w:rPr>
              <w:t xml:space="preserve"> apie statybą leidžiantį dokumentą.</w:t>
            </w:r>
          </w:p>
        </w:tc>
      </w:tr>
      <w:tr w:rsidR="00266843" w:rsidRPr="00D723B1" w:rsidTr="00E521C5">
        <w:trPr>
          <w:trHeight w:val="409"/>
        </w:trPr>
        <w:tc>
          <w:tcPr>
            <w:tcW w:w="1101" w:type="dxa"/>
            <w:vAlign w:val="center"/>
          </w:tcPr>
          <w:p w:rsidR="00266843" w:rsidRPr="00D723B1" w:rsidRDefault="00266843" w:rsidP="006514FA">
            <w:pPr>
              <w:spacing w:line="360" w:lineRule="auto"/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H</w:t>
            </w:r>
          </w:p>
        </w:tc>
        <w:tc>
          <w:tcPr>
            <w:tcW w:w="5103" w:type="dxa"/>
            <w:vAlign w:val="center"/>
          </w:tcPr>
          <w:p w:rsidR="00266843" w:rsidRPr="00D723B1" w:rsidRDefault="00266843" w:rsidP="006514FA">
            <w:pPr>
              <w:spacing w:line="360" w:lineRule="auto"/>
            </w:pPr>
            <w:r w:rsidRPr="00D723B1">
              <w:rPr>
                <w:b/>
                <w:bCs/>
              </w:rPr>
              <w:t>Paslaugos vadovas</w:t>
            </w:r>
          </w:p>
        </w:tc>
        <w:tc>
          <w:tcPr>
            <w:tcW w:w="1984" w:type="dxa"/>
            <w:vAlign w:val="center"/>
          </w:tcPr>
          <w:p w:rsidR="00266843" w:rsidRPr="00D723B1" w:rsidRDefault="00266843" w:rsidP="006514FA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TAIP</w:t>
            </w:r>
          </w:p>
        </w:tc>
        <w:tc>
          <w:tcPr>
            <w:tcW w:w="7100" w:type="dxa"/>
          </w:tcPr>
          <w:p w:rsidR="00266843" w:rsidRPr="00AA7AED" w:rsidRDefault="00266843" w:rsidP="006514FA">
            <w:r w:rsidRPr="00AA7AED">
              <w:t>Birutė Domarkienė, Turto valdymo skyriaus vedėja</w:t>
            </w:r>
          </w:p>
          <w:p w:rsidR="00266843" w:rsidRPr="00E22B35" w:rsidRDefault="00266843" w:rsidP="006514FA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24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  <w:tr w:rsidR="00C753A1" w:rsidRPr="00D723B1" w:rsidTr="006514FA">
        <w:trPr>
          <w:trHeight w:val="696"/>
        </w:trPr>
        <w:tc>
          <w:tcPr>
            <w:tcW w:w="1101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K</w:t>
            </w:r>
          </w:p>
        </w:tc>
        <w:tc>
          <w:tcPr>
            <w:tcW w:w="5103" w:type="dxa"/>
            <w:vAlign w:val="center"/>
          </w:tcPr>
          <w:p w:rsidR="00C753A1" w:rsidRPr="00D723B1" w:rsidRDefault="00C753A1" w:rsidP="006514F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administracijos padaliniai (pavaldžios įstaigos), su kuriais derinamas atsakymo asmeniui projektas</w:t>
            </w:r>
          </w:p>
        </w:tc>
        <w:tc>
          <w:tcPr>
            <w:tcW w:w="1984" w:type="dxa"/>
            <w:vAlign w:val="center"/>
          </w:tcPr>
          <w:p w:rsidR="00C753A1" w:rsidRPr="00D723B1" w:rsidRDefault="00C753A1" w:rsidP="006514FA">
            <w:pPr>
              <w:spacing w:line="360" w:lineRule="auto"/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NE</w:t>
            </w:r>
          </w:p>
        </w:tc>
        <w:tc>
          <w:tcPr>
            <w:tcW w:w="7100" w:type="dxa"/>
            <w:vAlign w:val="center"/>
          </w:tcPr>
          <w:p w:rsidR="00C753A1" w:rsidRPr="00D723B1" w:rsidRDefault="00C753A1" w:rsidP="006514FA"/>
        </w:tc>
      </w:tr>
      <w:tr w:rsidR="00266843" w:rsidRPr="00D723B1" w:rsidTr="000C735D">
        <w:trPr>
          <w:trHeight w:val="522"/>
        </w:trPr>
        <w:tc>
          <w:tcPr>
            <w:tcW w:w="1101" w:type="dxa"/>
            <w:vAlign w:val="center"/>
          </w:tcPr>
          <w:p w:rsidR="00266843" w:rsidRPr="00D723B1" w:rsidRDefault="00266843" w:rsidP="006514FA">
            <w:pPr>
              <w:spacing w:line="360" w:lineRule="auto"/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lastRenderedPageBreak/>
              <w:t>L</w:t>
            </w:r>
          </w:p>
        </w:tc>
        <w:tc>
          <w:tcPr>
            <w:tcW w:w="5103" w:type="dxa"/>
            <w:vAlign w:val="center"/>
          </w:tcPr>
          <w:p w:rsidR="00266843" w:rsidRPr="00D723B1" w:rsidRDefault="00266843" w:rsidP="006514FA">
            <w:pPr>
              <w:spacing w:line="360" w:lineRule="auto"/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vadovas ar jo įgaliotas tarnautojas</w:t>
            </w:r>
          </w:p>
        </w:tc>
        <w:tc>
          <w:tcPr>
            <w:tcW w:w="1984" w:type="dxa"/>
            <w:vAlign w:val="center"/>
          </w:tcPr>
          <w:p w:rsidR="00266843" w:rsidRPr="00D723B1" w:rsidRDefault="00266843" w:rsidP="006514FA">
            <w:pPr>
              <w:spacing w:line="360" w:lineRule="auto"/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TAIP</w:t>
            </w:r>
          </w:p>
        </w:tc>
        <w:tc>
          <w:tcPr>
            <w:tcW w:w="7100" w:type="dxa"/>
          </w:tcPr>
          <w:p w:rsidR="00266843" w:rsidRPr="00AA7AED" w:rsidRDefault="00266843" w:rsidP="006514FA">
            <w:r w:rsidRPr="00AA7AED">
              <w:t>Birutė Domarkienė, Turto valdymo skyriaus vedėja</w:t>
            </w:r>
          </w:p>
          <w:p w:rsidR="00266843" w:rsidRPr="00E22B35" w:rsidRDefault="00266843" w:rsidP="006514FA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25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</w:tbl>
    <w:p w:rsidR="00602BD6" w:rsidRDefault="00602BD6" w:rsidP="00C753A1"/>
    <w:p w:rsidR="00602BD6" w:rsidRDefault="00602BD6">
      <w:r>
        <w:br w:type="page"/>
      </w:r>
    </w:p>
    <w:p w:rsidR="00C753A1" w:rsidRPr="00D723B1" w:rsidRDefault="00C753A1" w:rsidP="00C753A1"/>
    <w:p w:rsidR="00C753A1" w:rsidRPr="00D723B1" w:rsidRDefault="00C753A1" w:rsidP="00C753A1">
      <w:r w:rsidRPr="00D723B1">
        <w:t>Būtinų atlikti veiksmų seka teikiant paslaugą neelektroniniu būdu (pridedama schema Nr.2)</w:t>
      </w:r>
    </w:p>
    <w:tbl>
      <w:tblPr>
        <w:tblW w:w="152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5103"/>
        <w:gridCol w:w="1714"/>
        <w:gridCol w:w="7370"/>
      </w:tblGrid>
      <w:tr w:rsidR="004748C7" w:rsidRPr="00D723B1" w:rsidTr="00765140">
        <w:trPr>
          <w:trHeight w:val="852"/>
        </w:trPr>
        <w:tc>
          <w:tcPr>
            <w:tcW w:w="1101" w:type="dxa"/>
            <w:vAlign w:val="center"/>
          </w:tcPr>
          <w:p w:rsidR="004748C7" w:rsidRPr="00F7514E" w:rsidRDefault="004748C7" w:rsidP="006514FA">
            <w:pPr>
              <w:jc w:val="center"/>
              <w:rPr>
                <w:b/>
                <w:bCs/>
              </w:rPr>
            </w:pPr>
            <w:r w:rsidRPr="00F7514E">
              <w:rPr>
                <w:b/>
                <w:bCs/>
              </w:rPr>
              <w:t>Sekos žymėji-</w:t>
            </w:r>
            <w:proofErr w:type="spellStart"/>
            <w:r w:rsidRPr="00F7514E">
              <w:rPr>
                <w:b/>
                <w:bCs/>
              </w:rPr>
              <w:t>mas</w:t>
            </w:r>
            <w:proofErr w:type="spellEnd"/>
          </w:p>
        </w:tc>
        <w:tc>
          <w:tcPr>
            <w:tcW w:w="5103" w:type="dxa"/>
            <w:vAlign w:val="center"/>
          </w:tcPr>
          <w:p w:rsidR="004748C7" w:rsidRPr="00F7514E" w:rsidRDefault="004748C7" w:rsidP="006514FA">
            <w:pPr>
              <w:jc w:val="center"/>
              <w:rPr>
                <w:b/>
                <w:bCs/>
                <w:lang w:val="pt-BR"/>
              </w:rPr>
            </w:pPr>
            <w:r w:rsidRPr="00F7514E">
              <w:rPr>
                <w:b/>
                <w:bCs/>
                <w:lang w:val="pt-BR"/>
              </w:rPr>
              <w:t>Standartinis sekos pavadinimas rekomenduojamoje schemoje</w:t>
            </w:r>
          </w:p>
        </w:tc>
        <w:tc>
          <w:tcPr>
            <w:tcW w:w="1714" w:type="dxa"/>
            <w:vAlign w:val="center"/>
          </w:tcPr>
          <w:p w:rsidR="004748C7" w:rsidRPr="00F7514E" w:rsidRDefault="004748C7" w:rsidP="006514FA">
            <w:pPr>
              <w:jc w:val="center"/>
              <w:rPr>
                <w:lang w:val="pt-BR"/>
              </w:rPr>
            </w:pPr>
            <w:r>
              <w:rPr>
                <w:b/>
                <w:bCs/>
                <w:lang w:val="pt-BR"/>
              </w:rPr>
              <w:t>Palikti schemoje</w:t>
            </w:r>
            <w:r w:rsidRPr="00F7514E">
              <w:rPr>
                <w:b/>
                <w:bCs/>
                <w:lang w:val="pt-BR"/>
              </w:rPr>
              <w:br/>
            </w:r>
            <w:r w:rsidRPr="00F7514E">
              <w:rPr>
                <w:lang w:val="pt-BR"/>
              </w:rPr>
              <w:t xml:space="preserve">įrašyti </w:t>
            </w:r>
            <w:r w:rsidRPr="00F7514E">
              <w:rPr>
                <w:lang w:val="pt-BR"/>
              </w:rPr>
              <w:br/>
              <w:t>TAIP arba NE</w:t>
            </w:r>
          </w:p>
        </w:tc>
        <w:tc>
          <w:tcPr>
            <w:tcW w:w="7370" w:type="dxa"/>
          </w:tcPr>
          <w:p w:rsidR="004748C7" w:rsidRPr="00AA7AED" w:rsidRDefault="004748C7" w:rsidP="006514FA">
            <w:pPr>
              <w:pStyle w:val="bodytext"/>
              <w:rPr>
                <w:i/>
                <w:color w:val="000000" w:themeColor="text1"/>
              </w:rPr>
            </w:pPr>
            <w:r w:rsidRPr="00AA7AED">
              <w:rPr>
                <w:color w:val="010101"/>
              </w:rPr>
              <w:t>Prašymo dėl teisės į finansinę paskatą pirmąjį būstą įsigyjančioms jaunoms šeimoms patvirtinimo priėmimas ir pažymos išdavimas</w:t>
            </w:r>
          </w:p>
        </w:tc>
      </w:tr>
      <w:tr w:rsidR="00C753A1" w:rsidRPr="00D723B1" w:rsidTr="006514FA">
        <w:trPr>
          <w:trHeight w:val="519"/>
        </w:trPr>
        <w:tc>
          <w:tcPr>
            <w:tcW w:w="1101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A</w:t>
            </w:r>
          </w:p>
        </w:tc>
        <w:tc>
          <w:tcPr>
            <w:tcW w:w="5103" w:type="dxa"/>
            <w:vAlign w:val="center"/>
          </w:tcPr>
          <w:p w:rsidR="00C753A1" w:rsidRPr="00D723B1" w:rsidRDefault="00C753A1" w:rsidP="006514F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„Vieno langelio“ asmenų aptarnavimo padalinys</w:t>
            </w:r>
          </w:p>
        </w:tc>
        <w:tc>
          <w:tcPr>
            <w:tcW w:w="1714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TAIP</w:t>
            </w:r>
          </w:p>
        </w:tc>
        <w:tc>
          <w:tcPr>
            <w:tcW w:w="7370" w:type="dxa"/>
            <w:vAlign w:val="center"/>
          </w:tcPr>
          <w:p w:rsidR="00266843" w:rsidRDefault="00266843" w:rsidP="00266843">
            <w:pPr>
              <w:pStyle w:val="bodytext"/>
              <w:spacing w:before="0" w:beforeAutospacing="0" w:after="0" w:afterAutospacing="0"/>
            </w:pPr>
            <w:r w:rsidRPr="00AA7AED">
              <w:t xml:space="preserve">Marijampolės savivaldybės administracija, </w:t>
            </w:r>
          </w:p>
          <w:p w:rsidR="00C753A1" w:rsidRPr="00D723B1" w:rsidRDefault="00266843" w:rsidP="00266843">
            <w:pPr>
              <w:pStyle w:val="bodytext"/>
              <w:spacing w:before="0" w:beforeAutospacing="0" w:after="0" w:afterAutospacing="0"/>
            </w:pPr>
            <w:r>
              <w:t>Marijampolė,</w:t>
            </w:r>
            <w:r w:rsidRPr="00AA7AED">
              <w:t xml:space="preserve"> Basanavičiaus a. 1, 1, 2  langelis</w:t>
            </w:r>
          </w:p>
        </w:tc>
      </w:tr>
      <w:tr w:rsidR="00266843" w:rsidRPr="00D723B1" w:rsidTr="001E6145">
        <w:trPr>
          <w:trHeight w:val="367"/>
        </w:trPr>
        <w:tc>
          <w:tcPr>
            <w:tcW w:w="1101" w:type="dxa"/>
            <w:vAlign w:val="center"/>
          </w:tcPr>
          <w:p w:rsidR="00266843" w:rsidRPr="00D723B1" w:rsidRDefault="00266843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B</w:t>
            </w:r>
          </w:p>
        </w:tc>
        <w:tc>
          <w:tcPr>
            <w:tcW w:w="5103" w:type="dxa"/>
            <w:vAlign w:val="center"/>
          </w:tcPr>
          <w:p w:rsidR="00266843" w:rsidRPr="00D723B1" w:rsidRDefault="00266843" w:rsidP="006514F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vadovas ar jo įgaliotas tarnautojas</w:t>
            </w:r>
          </w:p>
        </w:tc>
        <w:tc>
          <w:tcPr>
            <w:tcW w:w="1714" w:type="dxa"/>
            <w:vAlign w:val="center"/>
          </w:tcPr>
          <w:p w:rsidR="00266843" w:rsidRPr="00D723B1" w:rsidRDefault="00266843" w:rsidP="006514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TAIP</w:t>
            </w:r>
          </w:p>
        </w:tc>
        <w:tc>
          <w:tcPr>
            <w:tcW w:w="7370" w:type="dxa"/>
          </w:tcPr>
          <w:p w:rsidR="00266843" w:rsidRPr="00AA7AED" w:rsidRDefault="00266843" w:rsidP="006514FA">
            <w:r w:rsidRPr="00AA7AED">
              <w:t>Birutė Domarkienė, Turto valdymo skyriaus vedėja</w:t>
            </w:r>
          </w:p>
          <w:p w:rsidR="00266843" w:rsidRPr="00E22B35" w:rsidRDefault="00266843" w:rsidP="006514FA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26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  <w:tr w:rsidR="00266843" w:rsidRPr="00D723B1" w:rsidTr="00981C3C">
        <w:trPr>
          <w:trHeight w:val="629"/>
        </w:trPr>
        <w:tc>
          <w:tcPr>
            <w:tcW w:w="1101" w:type="dxa"/>
            <w:vAlign w:val="center"/>
          </w:tcPr>
          <w:p w:rsidR="00266843" w:rsidRPr="00D723B1" w:rsidRDefault="00266843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C</w:t>
            </w:r>
          </w:p>
        </w:tc>
        <w:tc>
          <w:tcPr>
            <w:tcW w:w="5103" w:type="dxa"/>
            <w:vAlign w:val="center"/>
          </w:tcPr>
          <w:p w:rsidR="00266843" w:rsidRPr="00D723B1" w:rsidRDefault="00266843" w:rsidP="006514FA">
            <w:r w:rsidRPr="00D723B1">
              <w:rPr>
                <w:b/>
                <w:bCs/>
              </w:rPr>
              <w:t>Paslaugos vadovas</w:t>
            </w:r>
          </w:p>
        </w:tc>
        <w:tc>
          <w:tcPr>
            <w:tcW w:w="1714" w:type="dxa"/>
            <w:vAlign w:val="center"/>
          </w:tcPr>
          <w:p w:rsidR="00266843" w:rsidRPr="00D723B1" w:rsidRDefault="00266843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TAIP</w:t>
            </w:r>
          </w:p>
        </w:tc>
        <w:tc>
          <w:tcPr>
            <w:tcW w:w="7370" w:type="dxa"/>
          </w:tcPr>
          <w:p w:rsidR="00266843" w:rsidRPr="00AA7AED" w:rsidRDefault="00266843" w:rsidP="006514FA">
            <w:r w:rsidRPr="00AA7AED">
              <w:t>Birutė Domarkienė, Turto valdymo skyriaus vedėja</w:t>
            </w:r>
          </w:p>
          <w:p w:rsidR="00266843" w:rsidRPr="00E22B35" w:rsidRDefault="00266843" w:rsidP="006514FA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27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  <w:tr w:rsidR="00C753A1" w:rsidRPr="00D723B1" w:rsidTr="006514FA">
        <w:trPr>
          <w:trHeight w:val="707"/>
        </w:trPr>
        <w:tc>
          <w:tcPr>
            <w:tcW w:w="1101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D</w:t>
            </w:r>
          </w:p>
        </w:tc>
        <w:tc>
          <w:tcPr>
            <w:tcW w:w="5103" w:type="dxa"/>
            <w:vAlign w:val="center"/>
          </w:tcPr>
          <w:p w:rsidR="00C753A1" w:rsidRPr="00D723B1" w:rsidRDefault="00C753A1" w:rsidP="006514FA">
            <w:r w:rsidRPr="00D723B1">
              <w:rPr>
                <w:b/>
                <w:bCs/>
              </w:rPr>
              <w:t>Paslaugos teikėjas</w:t>
            </w:r>
          </w:p>
        </w:tc>
        <w:tc>
          <w:tcPr>
            <w:tcW w:w="1714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TAIP</w:t>
            </w:r>
          </w:p>
        </w:tc>
        <w:tc>
          <w:tcPr>
            <w:tcW w:w="7370" w:type="dxa"/>
            <w:vAlign w:val="center"/>
          </w:tcPr>
          <w:p w:rsidR="00C753A1" w:rsidRPr="008F748B" w:rsidRDefault="00C753A1" w:rsidP="006514FA">
            <w:pPr>
              <w:rPr>
                <w:color w:val="010101"/>
              </w:rPr>
            </w:pPr>
            <w:r>
              <w:rPr>
                <w:color w:val="010101"/>
              </w:rPr>
              <w:t xml:space="preserve">Ramunė </w:t>
            </w:r>
            <w:proofErr w:type="spellStart"/>
            <w:r>
              <w:rPr>
                <w:color w:val="010101"/>
              </w:rPr>
              <w:t>Stanulienė</w:t>
            </w:r>
            <w:proofErr w:type="spellEnd"/>
            <w:r w:rsidRPr="00CC23DE">
              <w:rPr>
                <w:color w:val="010101"/>
              </w:rPr>
              <w:t xml:space="preserve">, </w:t>
            </w:r>
            <w:r w:rsidRPr="005335FA">
              <w:t xml:space="preserve">Turto valdymo skyriaus </w:t>
            </w:r>
            <w:r>
              <w:t>vyriausioji specialistė</w:t>
            </w:r>
            <w:r w:rsidRPr="00CC23DE">
              <w:rPr>
                <w:color w:val="010101"/>
              </w:rPr>
              <w:t xml:space="preserve">, tel.(8 343) </w:t>
            </w:r>
            <w:r>
              <w:rPr>
                <w:color w:val="010101"/>
              </w:rPr>
              <w:t>90 0</w:t>
            </w:r>
            <w:r>
              <w:rPr>
                <w:color w:val="010101"/>
                <w:lang w:val="en-GB"/>
              </w:rPr>
              <w:t>57</w:t>
            </w:r>
            <w:r w:rsidRPr="00CC23DE">
              <w:rPr>
                <w:color w:val="010101"/>
              </w:rPr>
              <w:t>,</w:t>
            </w:r>
            <w:r>
              <w:rPr>
                <w:color w:val="010101"/>
              </w:rPr>
              <w:t xml:space="preserve"> </w:t>
            </w:r>
            <w:proofErr w:type="spellStart"/>
            <w:r w:rsidRPr="00266843">
              <w:t>el.p</w:t>
            </w:r>
            <w:proofErr w:type="spellEnd"/>
            <w:r w:rsidRPr="00266843">
              <w:t>.</w:t>
            </w:r>
            <w:r w:rsidR="00266843">
              <w:rPr>
                <w:color w:val="17365D" w:themeColor="text2" w:themeShade="BF"/>
              </w:rPr>
              <w:t xml:space="preserve">  </w:t>
            </w:r>
            <w:hyperlink r:id="rId28" w:history="1">
              <w:r w:rsidRPr="00602E37">
                <w:rPr>
                  <w:rStyle w:val="Hipersaitas"/>
                </w:rPr>
                <w:t>ramune.stanuliene@marijampole.lt</w:t>
              </w:r>
            </w:hyperlink>
            <w:r>
              <w:t xml:space="preserve">, </w:t>
            </w:r>
          </w:p>
        </w:tc>
      </w:tr>
      <w:tr w:rsidR="00C753A1" w:rsidRPr="00D723B1" w:rsidTr="006514FA">
        <w:trPr>
          <w:trHeight w:val="571"/>
        </w:trPr>
        <w:tc>
          <w:tcPr>
            <w:tcW w:w="1101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E</w:t>
            </w:r>
          </w:p>
        </w:tc>
        <w:tc>
          <w:tcPr>
            <w:tcW w:w="5103" w:type="dxa"/>
            <w:vAlign w:val="center"/>
          </w:tcPr>
          <w:p w:rsidR="00C753A1" w:rsidRPr="00D723B1" w:rsidRDefault="00C753A1" w:rsidP="006514F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administracijos padaliniai iš kurių gaunama informacija ir dokumentai</w:t>
            </w:r>
          </w:p>
        </w:tc>
        <w:tc>
          <w:tcPr>
            <w:tcW w:w="1714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NE</w:t>
            </w:r>
          </w:p>
        </w:tc>
        <w:tc>
          <w:tcPr>
            <w:tcW w:w="7370" w:type="dxa"/>
            <w:vAlign w:val="center"/>
          </w:tcPr>
          <w:p w:rsidR="00C753A1" w:rsidRPr="00D723B1" w:rsidRDefault="00C753A1" w:rsidP="006514FA">
            <w:pPr>
              <w:rPr>
                <w:i/>
                <w:iCs/>
              </w:rPr>
            </w:pPr>
          </w:p>
        </w:tc>
      </w:tr>
      <w:tr w:rsidR="00C753A1" w:rsidRPr="00D723B1" w:rsidTr="006514FA">
        <w:trPr>
          <w:trHeight w:val="537"/>
        </w:trPr>
        <w:tc>
          <w:tcPr>
            <w:tcW w:w="1101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F</w:t>
            </w:r>
          </w:p>
        </w:tc>
        <w:tc>
          <w:tcPr>
            <w:tcW w:w="5103" w:type="dxa"/>
            <w:vAlign w:val="center"/>
          </w:tcPr>
          <w:p w:rsidR="00C753A1" w:rsidRPr="00D723B1" w:rsidRDefault="00C753A1" w:rsidP="006514F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Institucijai pavaldžios įstaigos, iš kurių gaunama informacija ir dokumentai</w:t>
            </w:r>
          </w:p>
        </w:tc>
        <w:tc>
          <w:tcPr>
            <w:tcW w:w="1714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NE</w:t>
            </w:r>
          </w:p>
        </w:tc>
        <w:tc>
          <w:tcPr>
            <w:tcW w:w="7370" w:type="dxa"/>
            <w:vAlign w:val="center"/>
          </w:tcPr>
          <w:p w:rsidR="00C753A1" w:rsidRPr="00D723B1" w:rsidRDefault="00C753A1" w:rsidP="006514FA">
            <w:pPr>
              <w:spacing w:line="360" w:lineRule="auto"/>
            </w:pPr>
          </w:p>
        </w:tc>
      </w:tr>
      <w:tr w:rsidR="00C753A1" w:rsidRPr="00D723B1" w:rsidTr="006514FA">
        <w:trPr>
          <w:trHeight w:val="517"/>
        </w:trPr>
        <w:tc>
          <w:tcPr>
            <w:tcW w:w="1101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G</w:t>
            </w:r>
          </w:p>
        </w:tc>
        <w:tc>
          <w:tcPr>
            <w:tcW w:w="5103" w:type="dxa"/>
            <w:vAlign w:val="center"/>
          </w:tcPr>
          <w:p w:rsidR="00C753A1" w:rsidRPr="00D723B1" w:rsidRDefault="00C753A1" w:rsidP="006514F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Institucijai nepavaldžios įstaigos, iš kurių gaunama informacija ir dokumentai</w:t>
            </w:r>
          </w:p>
        </w:tc>
        <w:tc>
          <w:tcPr>
            <w:tcW w:w="1714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TAIP</w:t>
            </w:r>
          </w:p>
        </w:tc>
        <w:tc>
          <w:tcPr>
            <w:tcW w:w="7370" w:type="dxa"/>
            <w:vAlign w:val="center"/>
          </w:tcPr>
          <w:p w:rsidR="00C753A1" w:rsidRPr="00AA7AED" w:rsidRDefault="00C753A1" w:rsidP="006514FA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>1. Gyventojų registro   - apie deklaruotą gyvenamąją vietą, šeiminę padėtį;</w:t>
            </w:r>
          </w:p>
          <w:p w:rsidR="00C753A1" w:rsidRPr="00AA7AED" w:rsidRDefault="00C753A1" w:rsidP="006514FA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 xml:space="preserve">2. </w:t>
            </w:r>
            <w:r>
              <w:rPr>
                <w:rFonts w:ascii="&amp;quot" w:hAnsi="&amp;quot"/>
                <w:color w:val="010101"/>
              </w:rPr>
              <w:t xml:space="preserve">Nekilnojamojo turto registro </w:t>
            </w:r>
            <w:r w:rsidRPr="00AA7AED">
              <w:rPr>
                <w:rFonts w:ascii="&amp;quot" w:hAnsi="&amp;quot"/>
                <w:color w:val="010101"/>
              </w:rPr>
              <w:t>- apie asmens turimą (naudojamą) nekilnojamąjį turtą;</w:t>
            </w:r>
          </w:p>
          <w:p w:rsidR="00C753A1" w:rsidRDefault="00C753A1" w:rsidP="006514FA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>3.Valstybinės mokesčių inspekcijos - Turto (įskaitant pajamas) deklaracija</w:t>
            </w:r>
            <w:r>
              <w:rPr>
                <w:rFonts w:ascii="&amp;quot" w:hAnsi="&amp;quot"/>
                <w:color w:val="010101"/>
              </w:rPr>
              <w:t>;</w:t>
            </w:r>
          </w:p>
          <w:p w:rsidR="00C753A1" w:rsidRPr="004748C7" w:rsidRDefault="00C753A1" w:rsidP="004748C7">
            <w:pPr>
              <w:rPr>
                <w:rFonts w:ascii="&amp;quot" w:hAnsi="&amp;quot"/>
                <w:color w:val="010101"/>
              </w:rPr>
            </w:pPr>
            <w:r>
              <w:rPr>
                <w:rFonts w:ascii="&amp;quot" w:hAnsi="&amp;quot"/>
                <w:color w:val="010101"/>
              </w:rPr>
              <w:t xml:space="preserve">4. Lietuvos Respublikos statybos leidimų  ir statybos valstybinės priežiūros informacinės sistemos </w:t>
            </w:r>
            <w:r>
              <w:rPr>
                <w:rFonts w:ascii="&amp;quot" w:hAnsi="&amp;quot" w:hint="eastAsia"/>
                <w:color w:val="010101"/>
              </w:rPr>
              <w:t>„</w:t>
            </w:r>
            <w:proofErr w:type="spellStart"/>
            <w:r>
              <w:rPr>
                <w:rFonts w:ascii="&amp;quot" w:hAnsi="&amp;quot"/>
                <w:color w:val="010101"/>
              </w:rPr>
              <w:t>Infostatyba</w:t>
            </w:r>
            <w:r>
              <w:rPr>
                <w:rFonts w:ascii="&amp;quot" w:hAnsi="&amp;quot" w:hint="eastAsia"/>
                <w:color w:val="010101"/>
              </w:rPr>
              <w:t>“</w:t>
            </w:r>
            <w:r>
              <w:rPr>
                <w:rFonts w:ascii="&amp;quot" w:hAnsi="&amp;quot"/>
                <w:color w:val="010101"/>
              </w:rPr>
              <w:t>-</w:t>
            </w:r>
            <w:proofErr w:type="spellEnd"/>
            <w:r>
              <w:rPr>
                <w:rFonts w:ascii="&amp;quot" w:hAnsi="&amp;quot"/>
                <w:color w:val="010101"/>
              </w:rPr>
              <w:t xml:space="preserve"> apie statybą leidžiantį dokumentą.</w:t>
            </w:r>
          </w:p>
        </w:tc>
      </w:tr>
      <w:tr w:rsidR="00266843" w:rsidRPr="00D723B1" w:rsidTr="0047145A">
        <w:trPr>
          <w:trHeight w:val="409"/>
        </w:trPr>
        <w:tc>
          <w:tcPr>
            <w:tcW w:w="1101" w:type="dxa"/>
            <w:vAlign w:val="center"/>
          </w:tcPr>
          <w:p w:rsidR="00266843" w:rsidRPr="00D723B1" w:rsidRDefault="00266843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H</w:t>
            </w:r>
          </w:p>
        </w:tc>
        <w:tc>
          <w:tcPr>
            <w:tcW w:w="5103" w:type="dxa"/>
            <w:vAlign w:val="center"/>
          </w:tcPr>
          <w:p w:rsidR="00266843" w:rsidRPr="00D723B1" w:rsidRDefault="00266843" w:rsidP="006514FA">
            <w:r w:rsidRPr="00D723B1">
              <w:rPr>
                <w:b/>
                <w:bCs/>
              </w:rPr>
              <w:t>Paslaugos vadovas</w:t>
            </w:r>
          </w:p>
        </w:tc>
        <w:tc>
          <w:tcPr>
            <w:tcW w:w="1714" w:type="dxa"/>
            <w:vAlign w:val="center"/>
          </w:tcPr>
          <w:p w:rsidR="00266843" w:rsidRPr="00D723B1" w:rsidRDefault="00266843" w:rsidP="006514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TAIP</w:t>
            </w:r>
          </w:p>
        </w:tc>
        <w:tc>
          <w:tcPr>
            <w:tcW w:w="7370" w:type="dxa"/>
          </w:tcPr>
          <w:p w:rsidR="00266843" w:rsidRPr="00AA7AED" w:rsidRDefault="00266843" w:rsidP="006514FA">
            <w:r w:rsidRPr="00AA7AED">
              <w:t>Birutė Domarkienė, Turto valdymo skyriaus vedėja</w:t>
            </w:r>
          </w:p>
          <w:p w:rsidR="00266843" w:rsidRPr="00E22B35" w:rsidRDefault="00266843" w:rsidP="006514FA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29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  <w:tr w:rsidR="00C753A1" w:rsidRPr="00D723B1" w:rsidTr="006514FA">
        <w:trPr>
          <w:trHeight w:val="696"/>
        </w:trPr>
        <w:tc>
          <w:tcPr>
            <w:tcW w:w="1101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K</w:t>
            </w:r>
          </w:p>
        </w:tc>
        <w:tc>
          <w:tcPr>
            <w:tcW w:w="5103" w:type="dxa"/>
            <w:vAlign w:val="center"/>
          </w:tcPr>
          <w:p w:rsidR="00C753A1" w:rsidRPr="00D723B1" w:rsidRDefault="00C753A1" w:rsidP="006514F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administracijos padaliniai (pavaldžios įstaigos), su kuriais derinamas atsakymo asmeniui projektas</w:t>
            </w:r>
          </w:p>
        </w:tc>
        <w:tc>
          <w:tcPr>
            <w:tcW w:w="1714" w:type="dxa"/>
            <w:vAlign w:val="center"/>
          </w:tcPr>
          <w:p w:rsidR="00C753A1" w:rsidRPr="00D723B1" w:rsidRDefault="00C753A1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NE</w:t>
            </w:r>
          </w:p>
        </w:tc>
        <w:tc>
          <w:tcPr>
            <w:tcW w:w="7370" w:type="dxa"/>
            <w:vAlign w:val="center"/>
          </w:tcPr>
          <w:p w:rsidR="00C753A1" w:rsidRPr="00D723B1" w:rsidRDefault="00C753A1" w:rsidP="006514FA"/>
        </w:tc>
      </w:tr>
      <w:tr w:rsidR="00266843" w:rsidRPr="00D723B1" w:rsidTr="00BE46CE">
        <w:trPr>
          <w:trHeight w:val="703"/>
        </w:trPr>
        <w:tc>
          <w:tcPr>
            <w:tcW w:w="1101" w:type="dxa"/>
            <w:vAlign w:val="center"/>
          </w:tcPr>
          <w:p w:rsidR="00266843" w:rsidRPr="00D723B1" w:rsidRDefault="00266843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lastRenderedPageBreak/>
              <w:t>L</w:t>
            </w:r>
          </w:p>
        </w:tc>
        <w:tc>
          <w:tcPr>
            <w:tcW w:w="5103" w:type="dxa"/>
            <w:vAlign w:val="center"/>
          </w:tcPr>
          <w:p w:rsidR="00266843" w:rsidRPr="00D723B1" w:rsidRDefault="00266843" w:rsidP="006514FA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vadovas ar jo įgaliotas tarnautojas</w:t>
            </w:r>
          </w:p>
        </w:tc>
        <w:tc>
          <w:tcPr>
            <w:tcW w:w="1714" w:type="dxa"/>
            <w:vAlign w:val="center"/>
          </w:tcPr>
          <w:p w:rsidR="00266843" w:rsidRPr="00D723B1" w:rsidRDefault="00266843" w:rsidP="006514FA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TAIP</w:t>
            </w:r>
          </w:p>
        </w:tc>
        <w:tc>
          <w:tcPr>
            <w:tcW w:w="7370" w:type="dxa"/>
          </w:tcPr>
          <w:p w:rsidR="00266843" w:rsidRPr="00AA7AED" w:rsidRDefault="00266843" w:rsidP="006514FA">
            <w:r w:rsidRPr="00AA7AED">
              <w:t>Birutė Domarkienė, Turto valdymo skyriaus vedėja</w:t>
            </w:r>
          </w:p>
          <w:p w:rsidR="00266843" w:rsidRPr="00E22B35" w:rsidRDefault="00266843" w:rsidP="006514FA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30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</w:tbl>
    <w:p w:rsidR="00C753A1" w:rsidRPr="00D723B1" w:rsidRDefault="00C753A1" w:rsidP="00C753A1"/>
    <w:p w:rsidR="00C753A1" w:rsidRDefault="00C753A1" w:rsidP="00C753A1"/>
    <w:p w:rsidR="00C753A1" w:rsidRPr="00140C7C" w:rsidRDefault="00C753A1" w:rsidP="00C753A1"/>
    <w:sectPr w:rsidR="00C753A1" w:rsidRPr="00140C7C" w:rsidSect="003C5B1A">
      <w:pgSz w:w="16838" w:h="11906" w:orient="landscape"/>
      <w:pgMar w:top="567" w:right="1134" w:bottom="1701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1C4" w:rsidRDefault="009671C4">
      <w:r>
        <w:separator/>
      </w:r>
    </w:p>
  </w:endnote>
  <w:endnote w:type="continuationSeparator" w:id="0">
    <w:p w:rsidR="009671C4" w:rsidRDefault="009671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153261" w:rsidRDefault="00020EE0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1C4" w:rsidRDefault="009671C4">
      <w:r>
        <w:separator/>
      </w:r>
    </w:p>
  </w:footnote>
  <w:footnote w:type="continuationSeparator" w:id="0">
    <w:p w:rsidR="009671C4" w:rsidRDefault="009671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153261" w:rsidRDefault="00020EE0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87C55"/>
    <w:multiLevelType w:val="multilevel"/>
    <w:tmpl w:val="27CAB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BA1C8C"/>
    <w:multiLevelType w:val="multilevel"/>
    <w:tmpl w:val="AAA06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19601B"/>
    <w:multiLevelType w:val="multilevel"/>
    <w:tmpl w:val="64521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4546"/>
    <w:rsid w:val="00001412"/>
    <w:rsid w:val="0000544B"/>
    <w:rsid w:val="00020EE0"/>
    <w:rsid w:val="00024D31"/>
    <w:rsid w:val="00055B14"/>
    <w:rsid w:val="0007488C"/>
    <w:rsid w:val="00090FDD"/>
    <w:rsid w:val="0009673D"/>
    <w:rsid w:val="000A0BDC"/>
    <w:rsid w:val="000A7DCA"/>
    <w:rsid w:val="000B1DF1"/>
    <w:rsid w:val="000B4D7A"/>
    <w:rsid w:val="000C0062"/>
    <w:rsid w:val="000E1795"/>
    <w:rsid w:val="001036A3"/>
    <w:rsid w:val="00106CA8"/>
    <w:rsid w:val="00107696"/>
    <w:rsid w:val="00130288"/>
    <w:rsid w:val="001315D3"/>
    <w:rsid w:val="00136E1E"/>
    <w:rsid w:val="00137266"/>
    <w:rsid w:val="00140C7C"/>
    <w:rsid w:val="001713D2"/>
    <w:rsid w:val="00177598"/>
    <w:rsid w:val="001A0C5B"/>
    <w:rsid w:val="001C2F51"/>
    <w:rsid w:val="001D1120"/>
    <w:rsid w:val="001D242D"/>
    <w:rsid w:val="001D6E9F"/>
    <w:rsid w:val="00202BD6"/>
    <w:rsid w:val="00216FF9"/>
    <w:rsid w:val="00221375"/>
    <w:rsid w:val="00223965"/>
    <w:rsid w:val="00226EE4"/>
    <w:rsid w:val="0025067B"/>
    <w:rsid w:val="002561C1"/>
    <w:rsid w:val="00257E5B"/>
    <w:rsid w:val="00261F6D"/>
    <w:rsid w:val="00266843"/>
    <w:rsid w:val="00267FBC"/>
    <w:rsid w:val="002743CC"/>
    <w:rsid w:val="0029149E"/>
    <w:rsid w:val="002A6DB0"/>
    <w:rsid w:val="002B2405"/>
    <w:rsid w:val="002B2A0F"/>
    <w:rsid w:val="002B39F0"/>
    <w:rsid w:val="002D0AFF"/>
    <w:rsid w:val="002D7D6C"/>
    <w:rsid w:val="002E0418"/>
    <w:rsid w:val="00305B1B"/>
    <w:rsid w:val="00310AB8"/>
    <w:rsid w:val="0031593B"/>
    <w:rsid w:val="003230AC"/>
    <w:rsid w:val="00324CE3"/>
    <w:rsid w:val="00335DFE"/>
    <w:rsid w:val="0034755E"/>
    <w:rsid w:val="00347773"/>
    <w:rsid w:val="00386DE5"/>
    <w:rsid w:val="003B3A9A"/>
    <w:rsid w:val="003C03BB"/>
    <w:rsid w:val="003D2B2C"/>
    <w:rsid w:val="003D5AA3"/>
    <w:rsid w:val="003D62E9"/>
    <w:rsid w:val="003E57AB"/>
    <w:rsid w:val="003E6944"/>
    <w:rsid w:val="00401650"/>
    <w:rsid w:val="00427FF4"/>
    <w:rsid w:val="0044496E"/>
    <w:rsid w:val="004511F0"/>
    <w:rsid w:val="0045224C"/>
    <w:rsid w:val="00457FE3"/>
    <w:rsid w:val="00467E0D"/>
    <w:rsid w:val="004748C7"/>
    <w:rsid w:val="004753D2"/>
    <w:rsid w:val="00475C25"/>
    <w:rsid w:val="004834D5"/>
    <w:rsid w:val="004919AD"/>
    <w:rsid w:val="004A27BF"/>
    <w:rsid w:val="004B1167"/>
    <w:rsid w:val="004C5147"/>
    <w:rsid w:val="004D4562"/>
    <w:rsid w:val="004E0929"/>
    <w:rsid w:val="004E435B"/>
    <w:rsid w:val="00502A4B"/>
    <w:rsid w:val="00512330"/>
    <w:rsid w:val="00550E0A"/>
    <w:rsid w:val="00571894"/>
    <w:rsid w:val="005735D2"/>
    <w:rsid w:val="00574842"/>
    <w:rsid w:val="005A403D"/>
    <w:rsid w:val="005A53A9"/>
    <w:rsid w:val="005C40E0"/>
    <w:rsid w:val="005C5783"/>
    <w:rsid w:val="005C6F67"/>
    <w:rsid w:val="005D0128"/>
    <w:rsid w:val="005D63C8"/>
    <w:rsid w:val="005E36D3"/>
    <w:rsid w:val="005F3650"/>
    <w:rsid w:val="005F3A4B"/>
    <w:rsid w:val="00602BD6"/>
    <w:rsid w:val="00611670"/>
    <w:rsid w:val="00616519"/>
    <w:rsid w:val="00636074"/>
    <w:rsid w:val="00676F46"/>
    <w:rsid w:val="006866C6"/>
    <w:rsid w:val="006903CC"/>
    <w:rsid w:val="00694839"/>
    <w:rsid w:val="0069522E"/>
    <w:rsid w:val="006955C4"/>
    <w:rsid w:val="006B611D"/>
    <w:rsid w:val="006E0A9A"/>
    <w:rsid w:val="006E7391"/>
    <w:rsid w:val="006E78B6"/>
    <w:rsid w:val="00703B6B"/>
    <w:rsid w:val="00707307"/>
    <w:rsid w:val="007371BF"/>
    <w:rsid w:val="007455B5"/>
    <w:rsid w:val="0074585F"/>
    <w:rsid w:val="00760A67"/>
    <w:rsid w:val="00794CB4"/>
    <w:rsid w:val="007A098F"/>
    <w:rsid w:val="007D3DCC"/>
    <w:rsid w:val="007D657C"/>
    <w:rsid w:val="007E06FD"/>
    <w:rsid w:val="007F5710"/>
    <w:rsid w:val="00805947"/>
    <w:rsid w:val="00807F05"/>
    <w:rsid w:val="0081448A"/>
    <w:rsid w:val="00815C15"/>
    <w:rsid w:val="00844DAD"/>
    <w:rsid w:val="00850698"/>
    <w:rsid w:val="00850FC0"/>
    <w:rsid w:val="00867E01"/>
    <w:rsid w:val="008A0E03"/>
    <w:rsid w:val="008D0C13"/>
    <w:rsid w:val="008E10E6"/>
    <w:rsid w:val="008F3779"/>
    <w:rsid w:val="0090219B"/>
    <w:rsid w:val="00902FB3"/>
    <w:rsid w:val="00907B26"/>
    <w:rsid w:val="00924366"/>
    <w:rsid w:val="00931666"/>
    <w:rsid w:val="00937FB7"/>
    <w:rsid w:val="00952380"/>
    <w:rsid w:val="009575E7"/>
    <w:rsid w:val="009671C4"/>
    <w:rsid w:val="00973FFD"/>
    <w:rsid w:val="00975A94"/>
    <w:rsid w:val="00990B5F"/>
    <w:rsid w:val="00992214"/>
    <w:rsid w:val="009B3195"/>
    <w:rsid w:val="009B4CB2"/>
    <w:rsid w:val="009D5F3F"/>
    <w:rsid w:val="009E2655"/>
    <w:rsid w:val="009E300D"/>
    <w:rsid w:val="00A06E5D"/>
    <w:rsid w:val="00A30FF1"/>
    <w:rsid w:val="00A34B35"/>
    <w:rsid w:val="00A359B8"/>
    <w:rsid w:val="00A5592A"/>
    <w:rsid w:val="00A81B16"/>
    <w:rsid w:val="00A90576"/>
    <w:rsid w:val="00AA7AED"/>
    <w:rsid w:val="00AB28EC"/>
    <w:rsid w:val="00AB3609"/>
    <w:rsid w:val="00AD25E1"/>
    <w:rsid w:val="00AD3739"/>
    <w:rsid w:val="00AD4546"/>
    <w:rsid w:val="00B079FA"/>
    <w:rsid w:val="00B15686"/>
    <w:rsid w:val="00B2079F"/>
    <w:rsid w:val="00B26D7E"/>
    <w:rsid w:val="00B4049E"/>
    <w:rsid w:val="00B47DB6"/>
    <w:rsid w:val="00B57478"/>
    <w:rsid w:val="00B714DB"/>
    <w:rsid w:val="00B935B4"/>
    <w:rsid w:val="00B97AB4"/>
    <w:rsid w:val="00BC5765"/>
    <w:rsid w:val="00BE43FA"/>
    <w:rsid w:val="00BF2168"/>
    <w:rsid w:val="00BF3EAE"/>
    <w:rsid w:val="00C0066C"/>
    <w:rsid w:val="00C0115E"/>
    <w:rsid w:val="00C45518"/>
    <w:rsid w:val="00C470C1"/>
    <w:rsid w:val="00C54D7E"/>
    <w:rsid w:val="00C60745"/>
    <w:rsid w:val="00C73678"/>
    <w:rsid w:val="00C753A1"/>
    <w:rsid w:val="00C80420"/>
    <w:rsid w:val="00C94D35"/>
    <w:rsid w:val="00CA19BA"/>
    <w:rsid w:val="00CB2D9D"/>
    <w:rsid w:val="00CC0F42"/>
    <w:rsid w:val="00CC1325"/>
    <w:rsid w:val="00CC1A23"/>
    <w:rsid w:val="00CC5865"/>
    <w:rsid w:val="00CF31A9"/>
    <w:rsid w:val="00D01D22"/>
    <w:rsid w:val="00D07022"/>
    <w:rsid w:val="00D07C60"/>
    <w:rsid w:val="00D07E57"/>
    <w:rsid w:val="00D16213"/>
    <w:rsid w:val="00D20AD8"/>
    <w:rsid w:val="00D4625D"/>
    <w:rsid w:val="00D51F0E"/>
    <w:rsid w:val="00D52938"/>
    <w:rsid w:val="00D73BAC"/>
    <w:rsid w:val="00DA2F9F"/>
    <w:rsid w:val="00DB1834"/>
    <w:rsid w:val="00DB5A56"/>
    <w:rsid w:val="00DB5B14"/>
    <w:rsid w:val="00DB7645"/>
    <w:rsid w:val="00DC1F0D"/>
    <w:rsid w:val="00DC72BA"/>
    <w:rsid w:val="00DC79BE"/>
    <w:rsid w:val="00DD393D"/>
    <w:rsid w:val="00DE3689"/>
    <w:rsid w:val="00DE6896"/>
    <w:rsid w:val="00E22B35"/>
    <w:rsid w:val="00E419BA"/>
    <w:rsid w:val="00E74AC1"/>
    <w:rsid w:val="00E7755E"/>
    <w:rsid w:val="00E83A37"/>
    <w:rsid w:val="00E867A6"/>
    <w:rsid w:val="00E92480"/>
    <w:rsid w:val="00E977DE"/>
    <w:rsid w:val="00E9787C"/>
    <w:rsid w:val="00EA3881"/>
    <w:rsid w:val="00EA6687"/>
    <w:rsid w:val="00EB64B1"/>
    <w:rsid w:val="00EE0844"/>
    <w:rsid w:val="00EE40B9"/>
    <w:rsid w:val="00EF7156"/>
    <w:rsid w:val="00F0410C"/>
    <w:rsid w:val="00F17E1B"/>
    <w:rsid w:val="00F222D7"/>
    <w:rsid w:val="00F24382"/>
    <w:rsid w:val="00F27E91"/>
    <w:rsid w:val="00F50796"/>
    <w:rsid w:val="00F53B17"/>
    <w:rsid w:val="00FA09F7"/>
    <w:rsid w:val="00FA2952"/>
    <w:rsid w:val="00FB2BF0"/>
    <w:rsid w:val="00FC2DD6"/>
    <w:rsid w:val="00FD5B1C"/>
    <w:rsid w:val="00FE2E30"/>
    <w:rsid w:val="00FE4D77"/>
    <w:rsid w:val="00FE53D5"/>
    <w:rsid w:val="00FF1719"/>
    <w:rsid w:val="00FF7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457FE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tratsDiagrama">
    <w:name w:val="Antraštės Diagrama"/>
    <w:basedOn w:val="Numatytasispastraiposriftas"/>
    <w:link w:val="Antrats"/>
    <w:rsid w:val="008D0C13"/>
    <w:rPr>
      <w:sz w:val="24"/>
      <w:szCs w:val="24"/>
    </w:rPr>
  </w:style>
  <w:style w:type="character" w:customStyle="1" w:styleId="PoratDiagrama">
    <w:name w:val="Poraštė Diagrama"/>
    <w:basedOn w:val="Numatytasispastraiposriftas"/>
    <w:link w:val="Porat"/>
    <w:rsid w:val="008D0C13"/>
    <w:rPr>
      <w:sz w:val="24"/>
      <w:szCs w:val="24"/>
    </w:rPr>
  </w:style>
  <w:style w:type="paragraph" w:customStyle="1" w:styleId="bodytext">
    <w:name w:val="bodytext"/>
    <w:basedOn w:val="prastasis"/>
    <w:uiPriority w:val="99"/>
    <w:rsid w:val="008D0C13"/>
    <w:pPr>
      <w:spacing w:before="100" w:beforeAutospacing="1" w:after="100" w:afterAutospacing="1"/>
    </w:pPr>
  </w:style>
  <w:style w:type="paragraph" w:styleId="Betarp">
    <w:name w:val="No Spacing"/>
    <w:uiPriority w:val="1"/>
    <w:qFormat/>
    <w:rsid w:val="00A34B35"/>
    <w:rPr>
      <w:rFonts w:eastAsia="Calibri"/>
      <w:sz w:val="24"/>
      <w:szCs w:val="22"/>
      <w:lang w:eastAsia="en-US"/>
    </w:rPr>
  </w:style>
  <w:style w:type="paragraph" w:styleId="Debesliotekstas">
    <w:name w:val="Balloon Text"/>
    <w:basedOn w:val="prastasis"/>
    <w:link w:val="DebesliotekstasDiagrama"/>
    <w:rsid w:val="0013726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37266"/>
    <w:rPr>
      <w:rFonts w:ascii="Tahoma" w:hAnsi="Tahoma" w:cs="Tahoma"/>
      <w:sz w:val="16"/>
      <w:szCs w:val="16"/>
    </w:rPr>
  </w:style>
  <w:style w:type="paragraph" w:styleId="prastasistinklapis">
    <w:name w:val="Normal (Web)"/>
    <w:basedOn w:val="prastasis"/>
    <w:uiPriority w:val="99"/>
    <w:unhideWhenUsed/>
    <w:rsid w:val="006E7391"/>
    <w:pPr>
      <w:spacing w:before="100" w:beforeAutospacing="1" w:after="100" w:afterAutospacing="1"/>
    </w:pPr>
  </w:style>
  <w:style w:type="character" w:styleId="Emfaz">
    <w:name w:val="Emphasis"/>
    <w:basedOn w:val="Numatytasispastraiposriftas"/>
    <w:uiPriority w:val="20"/>
    <w:qFormat/>
    <w:rsid w:val="006E7391"/>
    <w:rPr>
      <w:i/>
      <w:iCs/>
    </w:rPr>
  </w:style>
  <w:style w:type="character" w:styleId="Hipersaitas">
    <w:name w:val="Hyperlink"/>
    <w:basedOn w:val="Numatytasispastraiposriftas"/>
    <w:rsid w:val="00571894"/>
    <w:rPr>
      <w:color w:val="0000FF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850698"/>
    <w:rPr>
      <w:b/>
      <w:bCs/>
    </w:rPr>
  </w:style>
  <w:style w:type="paragraph" w:customStyle="1" w:styleId="Default">
    <w:name w:val="Default"/>
    <w:uiPriority w:val="99"/>
    <w:rsid w:val="00C753A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Perirtashipersaitas">
    <w:name w:val="FollowedHyperlink"/>
    <w:basedOn w:val="Numatytasispastraiposriftas"/>
    <w:rsid w:val="0026684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seimas.lrs.lt/portal/legalAct/lt/TAD/fbabd7a2785011e89188e16a6495e98c?jfwid=-g0zrzji9g" TargetMode="External"/><Relationship Id="rId13" Type="http://schemas.openxmlformats.org/officeDocument/2006/relationships/hyperlink" Target="https://www.marijampole.lt/get_file.php?file=eUtLWncyZWpsWnBpb21XWWxwMmNwSm1pbFoxbllwcW15SkxJMG1TUWxKMlZucGpPWjVhWXBHSm5sYTZUbHB5ZGxwJTJCYWxtZW1uR2laeVpmT2JKMWpuSnRxblpxYlo4ZGthR1prbTJLZmJaZVZxNXBzWm1TWWFweVVuWlpva0ppbmw2ZWN3MjZra3FwaXBaZVlZcU51WXBXWGxhQ1VsbW14bko3S29HUSUzRA==&amp;view=1" TargetMode="External"/><Relationship Id="rId18" Type="http://schemas.openxmlformats.org/officeDocument/2006/relationships/hyperlink" Target="http://www.spis.lt" TargetMode="External"/><Relationship Id="rId26" Type="http://schemas.openxmlformats.org/officeDocument/2006/relationships/hyperlink" Target="mailto:birute.domarkiene@marijampole.lt" TargetMode="External"/><Relationship Id="rId3" Type="http://schemas.openxmlformats.org/officeDocument/2006/relationships/styles" Target="styles.xml"/><Relationship Id="rId21" Type="http://schemas.openxmlformats.org/officeDocument/2006/relationships/hyperlink" Target="mailto:birute.domarkiene@marijampole.lt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birute.domarkiene@marijampole.lt" TargetMode="External"/><Relationship Id="rId17" Type="http://schemas.openxmlformats.org/officeDocument/2006/relationships/hyperlink" Target="mailto:administracija@marijampole.lt" TargetMode="External"/><Relationship Id="rId25" Type="http://schemas.openxmlformats.org/officeDocument/2006/relationships/hyperlink" Target="mailto:birute.domarkiene@marijampole.lt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2.gif"/><Relationship Id="rId20" Type="http://schemas.openxmlformats.org/officeDocument/2006/relationships/footer" Target="footer1.xml"/><Relationship Id="rId29" Type="http://schemas.openxmlformats.org/officeDocument/2006/relationships/hyperlink" Target="mailto:birute.domarkiene@marijampole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amune.stanuliene@marijampole.lt" TargetMode="External"/><Relationship Id="rId24" Type="http://schemas.openxmlformats.org/officeDocument/2006/relationships/hyperlink" Target="mailto:birute.domarkiene@marijampole.l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marijampole.lt/get_file.php?file=bktLWHcycWptNXBsb3BPWVlwMW5wSmlpbDUyWFlwbW1tNUtYMG1TUW1KMlduc3pPbTViSXBKWm5sNjZXbHB5ZGxaJTJGR2xtT21tMmlYeWNqT21aMlVuTXRxekpwblo1TmxsR1pwcDVhVVo1ckVicFZpWW1ScmFzdVV6TVJrb1ppcHg1YVgxV2VxbFo1aW1XS3FhbDZacEpXWGw1ZGlibWQweWclM0QlM0Q=&amp;view=1" TargetMode="External"/><Relationship Id="rId23" Type="http://schemas.openxmlformats.org/officeDocument/2006/relationships/hyperlink" Target="mailto:ramune.stanuliene@marijampole.lt" TargetMode="External"/><Relationship Id="rId28" Type="http://schemas.openxmlformats.org/officeDocument/2006/relationships/hyperlink" Target="mailto:ramune.stanuliene@marijampole.lt" TargetMode="External"/><Relationship Id="rId10" Type="http://schemas.openxmlformats.org/officeDocument/2006/relationships/hyperlink" Target="http://www.spis.lt" TargetMode="External"/><Relationship Id="rId19" Type="http://schemas.openxmlformats.org/officeDocument/2006/relationships/header" Target="header1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/be9c20d0ac5911e88f64a5ecc703f89b/ryemWpzPKy" TargetMode="External"/><Relationship Id="rId14" Type="http://schemas.openxmlformats.org/officeDocument/2006/relationships/image" Target="media/image1.gif"/><Relationship Id="rId22" Type="http://schemas.openxmlformats.org/officeDocument/2006/relationships/hyperlink" Target="mailto:birute.domarkiene@marijampole.lt" TargetMode="External"/><Relationship Id="rId27" Type="http://schemas.openxmlformats.org/officeDocument/2006/relationships/hyperlink" Target="mailto:birute.domarkiene@marijampole.lt" TargetMode="External"/><Relationship Id="rId30" Type="http://schemas.openxmlformats.org/officeDocument/2006/relationships/hyperlink" Target="mailto:birute.domarkiene@marijampole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16C03-0325-4BAA-A209-DD2D0EBCB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Admin_dir_isak.dot</Template>
  <TotalTime>12</TotalTime>
  <Pages>7</Pages>
  <Words>7291</Words>
  <Characters>4156</Characters>
  <Application>Microsoft Office Word</Application>
  <DocSecurity>0</DocSecurity>
  <Lines>34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11425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vnl</dc:creator>
  <cp:lastModifiedBy>Jurgita</cp:lastModifiedBy>
  <cp:revision>4</cp:revision>
  <cp:lastPrinted>2020-04-16T08:43:00Z</cp:lastPrinted>
  <dcterms:created xsi:type="dcterms:W3CDTF">2020-04-16T12:03:00Z</dcterms:created>
  <dcterms:modified xsi:type="dcterms:W3CDTF">2020-04-16T16:45:00Z</dcterms:modified>
</cp:coreProperties>
</file>