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FD" w:rsidRDefault="008D2EFD" w:rsidP="00C95510">
      <w:pPr>
        <w:jc w:val="center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</w:t>
      </w:r>
    </w:p>
    <w:p w:rsidR="008D2EFD" w:rsidRDefault="008D2EFD" w:rsidP="00C95510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>(prašymo sudarytojo vardas ir pavardė – didžiosiomis raidėmis)</w:t>
      </w:r>
    </w:p>
    <w:p w:rsidR="008D2EFD" w:rsidRDefault="008D2EFD" w:rsidP="00C95510">
      <w:pPr>
        <w:jc w:val="center"/>
        <w:rPr>
          <w:color w:val="00B050"/>
        </w:rPr>
      </w:pPr>
    </w:p>
    <w:p w:rsidR="008D2EFD" w:rsidRDefault="008D2EFD" w:rsidP="00C95510"/>
    <w:p w:rsidR="008D2EFD" w:rsidRDefault="008D2EFD" w:rsidP="00C95510"/>
    <w:p w:rsidR="008D2EFD" w:rsidRDefault="008D2EFD" w:rsidP="00C95510">
      <w:r>
        <w:t>Marijampolės</w:t>
      </w:r>
      <w:r>
        <w:rPr>
          <w:b/>
        </w:rPr>
        <w:t xml:space="preserve"> </w:t>
      </w:r>
      <w:r>
        <w:t xml:space="preserve"> savivaldybės administracijai </w:t>
      </w:r>
    </w:p>
    <w:p w:rsidR="008D2EFD" w:rsidRDefault="008D2EFD" w:rsidP="00C95510">
      <w:pPr>
        <w:tabs>
          <w:tab w:val="left" w:pos="3780"/>
        </w:tabs>
        <w:ind w:right="-82"/>
        <w:jc w:val="center"/>
        <w:rPr>
          <w:b/>
          <w:bCs/>
        </w:rPr>
      </w:pPr>
    </w:p>
    <w:p w:rsidR="008D2EFD" w:rsidRDefault="008D2EFD" w:rsidP="00C95510">
      <w:pPr>
        <w:tabs>
          <w:tab w:val="left" w:pos="3780"/>
        </w:tabs>
        <w:ind w:right="-82"/>
        <w:jc w:val="center"/>
        <w:rPr>
          <w:b/>
          <w:bCs/>
        </w:rPr>
      </w:pPr>
    </w:p>
    <w:p w:rsidR="008D2EFD" w:rsidRDefault="008D2EFD" w:rsidP="00C95510">
      <w:pPr>
        <w:tabs>
          <w:tab w:val="left" w:pos="3780"/>
        </w:tabs>
        <w:ind w:right="-82"/>
        <w:jc w:val="center"/>
        <w:rPr>
          <w:b/>
          <w:bCs/>
        </w:rPr>
      </w:pPr>
      <w:r>
        <w:rPr>
          <w:b/>
          <w:bCs/>
        </w:rPr>
        <w:t>PRAŠYMAS</w:t>
      </w:r>
    </w:p>
    <w:p w:rsidR="008D2EFD" w:rsidRDefault="008D2EFD" w:rsidP="00C95510">
      <w:pPr>
        <w:keepNext/>
        <w:tabs>
          <w:tab w:val="left" w:pos="1296"/>
        </w:tabs>
        <w:overflowPunct w:val="0"/>
        <w:ind w:right="-82"/>
        <w:jc w:val="center"/>
        <w:rPr>
          <w:b/>
          <w:bCs/>
          <w:kern w:val="32"/>
          <w:lang w:val="en-GB"/>
        </w:rPr>
      </w:pPr>
      <w:r>
        <w:rPr>
          <w:b/>
          <w:bCs/>
          <w:kern w:val="32"/>
          <w:lang w:val="en-GB"/>
        </w:rPr>
        <w:t>TAPTI  ŠEIMYNOS STEIGĖJU, DALYVIU</w:t>
      </w:r>
    </w:p>
    <w:p w:rsidR="008D2EFD" w:rsidRDefault="008D2EFD" w:rsidP="00C95510">
      <w:pPr>
        <w:ind w:right="98"/>
        <w:jc w:val="center"/>
      </w:pPr>
      <w:r>
        <w:t>......................................</w:t>
      </w:r>
    </w:p>
    <w:p w:rsidR="008D2EFD" w:rsidRDefault="008D2EFD" w:rsidP="00C95510">
      <w:pPr>
        <w:ind w:right="98"/>
        <w:jc w:val="center"/>
        <w:rPr>
          <w:sz w:val="20"/>
        </w:rPr>
      </w:pPr>
      <w:r>
        <w:rPr>
          <w:sz w:val="20"/>
        </w:rPr>
        <w:t>(data)</w:t>
      </w:r>
    </w:p>
    <w:p w:rsidR="008D2EFD" w:rsidRDefault="008D2EFD" w:rsidP="00C95510">
      <w:pPr>
        <w:ind w:right="-82"/>
        <w:jc w:val="center"/>
      </w:pPr>
      <w:r>
        <w:t>Marijampolė</w:t>
      </w:r>
    </w:p>
    <w:p w:rsidR="008D2EFD" w:rsidRDefault="008D2EFD" w:rsidP="00C95510">
      <w:pPr>
        <w:ind w:right="-82"/>
        <w:jc w:val="center"/>
      </w:pPr>
    </w:p>
    <w:p w:rsidR="008D2EFD" w:rsidRDefault="008D2EFD" w:rsidP="00C95510">
      <w:pPr>
        <w:ind w:right="-567"/>
      </w:pPr>
    </w:p>
    <w:p w:rsidR="008D2EFD" w:rsidRDefault="008D2EFD" w:rsidP="00C95510">
      <w:pPr>
        <w:ind w:right="-567" w:firstLine="720"/>
      </w:pPr>
      <w:r>
        <w:t>Prašau suteikti galimybę tapti šeimynos steigėju, dalyviu.</w:t>
      </w:r>
    </w:p>
    <w:p w:rsidR="008D2EFD" w:rsidRDefault="008D2EFD" w:rsidP="00C95510"/>
    <w:p w:rsidR="008D2EFD" w:rsidRDefault="008D2EFD" w:rsidP="00C95510">
      <w:pPr>
        <w:spacing w:line="360" w:lineRule="auto"/>
        <w:ind w:firstLine="720"/>
        <w:jc w:val="both"/>
        <w:rPr>
          <w:bCs/>
          <w:color w:val="000000"/>
        </w:rPr>
      </w:pPr>
      <w:r>
        <w:rPr>
          <w:bCs/>
          <w:color w:val="000000"/>
        </w:rPr>
        <w:t>Mano duomenys: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039"/>
      </w:tblGrid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Vardas (-ai)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 (-ės)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Asmens kodas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Gyvenamoji vieta</w:t>
            </w:r>
          </w:p>
          <w:p w:rsidR="008D2EFD" w:rsidRDefault="008D2EFD" w:rsidP="00C95510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(adresas, telefono Nr., el. paštas)</w:t>
            </w:r>
          </w:p>
          <w:p w:rsidR="008D2EFD" w:rsidRDefault="008D2EFD" w:rsidP="00C95510">
            <w:pPr>
              <w:jc w:val="both"/>
              <w:rPr>
                <w:bCs/>
              </w:rPr>
            </w:pP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</w:p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Darbovietė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rPr>
                <w:bCs/>
                <w:sz w:val="20"/>
              </w:rPr>
            </w:pPr>
            <w:r>
              <w:rPr>
                <w:bCs/>
                <w:sz w:val="22"/>
                <w:szCs w:val="22"/>
              </w:rPr>
              <w:t>Išlaikomų asmenų skaičius</w:t>
            </w: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70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Šeimos sudėtis </w:t>
            </w:r>
          </w:p>
          <w:p w:rsidR="008D2EFD" w:rsidRDefault="008D2EFD" w:rsidP="00C95510">
            <w:pPr>
              <w:jc w:val="both"/>
              <w:rPr>
                <w:bCs/>
              </w:rPr>
            </w:pPr>
          </w:p>
          <w:p w:rsidR="008D2EFD" w:rsidRDefault="008D2EFD" w:rsidP="00C95510">
            <w:pPr>
              <w:jc w:val="both"/>
              <w:rPr>
                <w:bCs/>
              </w:rPr>
            </w:pPr>
          </w:p>
          <w:p w:rsidR="008D2EFD" w:rsidRDefault="008D2EFD" w:rsidP="00C95510">
            <w:pPr>
              <w:jc w:val="both"/>
              <w:rPr>
                <w:bCs/>
              </w:rPr>
            </w:pP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rPr>
          <w:trHeight w:val="350"/>
        </w:trPr>
        <w:tc>
          <w:tcPr>
            <w:tcW w:w="3708" w:type="dxa"/>
          </w:tcPr>
          <w:p w:rsidR="008D2EFD" w:rsidRDefault="008D2EFD" w:rsidP="00C95510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Šeimynos steigimo motyvai</w:t>
            </w:r>
          </w:p>
          <w:p w:rsidR="008D2EFD" w:rsidRDefault="008D2EFD" w:rsidP="00C95510">
            <w:pPr>
              <w:rPr>
                <w:bCs/>
              </w:rPr>
            </w:pPr>
          </w:p>
          <w:p w:rsidR="008D2EFD" w:rsidRDefault="008D2EFD" w:rsidP="00C95510">
            <w:pPr>
              <w:rPr>
                <w:bCs/>
              </w:rPr>
            </w:pPr>
          </w:p>
        </w:tc>
        <w:tc>
          <w:tcPr>
            <w:tcW w:w="6039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</w:tbl>
    <w:p w:rsidR="008D2EFD" w:rsidRDefault="008D2EFD" w:rsidP="00C95510">
      <w:pPr>
        <w:spacing w:line="360" w:lineRule="auto"/>
        <w:rPr>
          <w:bCs/>
          <w:color w:val="000000"/>
        </w:rPr>
      </w:pPr>
      <w:r>
        <w:rPr>
          <w:bCs/>
          <w:color w:val="000000"/>
        </w:rPr>
        <w:t>2. Norimo šeimynoje globoti (rūpintis) vaiko (-ų) duomenys: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042"/>
      </w:tblGrid>
      <w:tr w:rsidR="008D2EFD" w:rsidTr="00C95510">
        <w:tc>
          <w:tcPr>
            <w:tcW w:w="352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amžius</w:t>
            </w:r>
          </w:p>
        </w:tc>
        <w:tc>
          <w:tcPr>
            <w:tcW w:w="6042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52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Vaiko lytis</w:t>
            </w:r>
          </w:p>
        </w:tc>
        <w:tc>
          <w:tcPr>
            <w:tcW w:w="6042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528" w:type="dxa"/>
          </w:tcPr>
          <w:p w:rsidR="008D2EFD" w:rsidRDefault="008D2EFD" w:rsidP="00C9551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Vaikų skaičius</w:t>
            </w:r>
          </w:p>
        </w:tc>
        <w:tc>
          <w:tcPr>
            <w:tcW w:w="6042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  <w:tr w:rsidR="008D2EFD" w:rsidTr="00C95510">
        <w:tc>
          <w:tcPr>
            <w:tcW w:w="3528" w:type="dxa"/>
          </w:tcPr>
          <w:p w:rsidR="008D2EFD" w:rsidRDefault="008D2EFD" w:rsidP="00C95510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Globos (rūpybos) rūšis</w:t>
            </w:r>
          </w:p>
        </w:tc>
        <w:tc>
          <w:tcPr>
            <w:tcW w:w="6042" w:type="dxa"/>
          </w:tcPr>
          <w:p w:rsidR="008D2EFD" w:rsidRDefault="008D2EFD" w:rsidP="00C95510">
            <w:pPr>
              <w:spacing w:line="360" w:lineRule="auto"/>
              <w:jc w:val="both"/>
              <w:rPr>
                <w:bCs/>
              </w:rPr>
            </w:pPr>
          </w:p>
        </w:tc>
      </w:tr>
    </w:tbl>
    <w:p w:rsidR="008D2EFD" w:rsidRDefault="008D2EFD" w:rsidP="00C95510">
      <w:pPr>
        <w:tabs>
          <w:tab w:val="left" w:pos="1620"/>
        </w:tabs>
        <w:jc w:val="both"/>
      </w:pPr>
    </w:p>
    <w:p w:rsidR="008D2EFD" w:rsidRDefault="008D2EFD" w:rsidP="00C95510">
      <w:pPr>
        <w:jc w:val="both"/>
      </w:pPr>
      <w:r>
        <w:t>PRIDEDAMA:</w:t>
      </w:r>
    </w:p>
    <w:p w:rsidR="008D2EFD" w:rsidRDefault="008D2EFD" w:rsidP="00C95510">
      <w:pPr>
        <w:tabs>
          <w:tab w:val="left" w:pos="720"/>
          <w:tab w:val="left" w:pos="1080"/>
        </w:tabs>
        <w:overflowPunct w:val="0"/>
        <w:spacing w:line="360" w:lineRule="auto"/>
        <w:ind w:left="720" w:hanging="360"/>
        <w:jc w:val="both"/>
        <w:rPr>
          <w:bCs/>
        </w:rPr>
      </w:pPr>
      <w:r>
        <w:rPr>
          <w:rFonts w:ascii="Courier New" w:hAnsi="Courier New"/>
          <w:bCs/>
        </w:rPr>
        <w:t>o</w:t>
      </w:r>
      <w:r>
        <w:rPr>
          <w:rFonts w:ascii="Courier New" w:hAnsi="Courier New"/>
          <w:bCs/>
        </w:rPr>
        <w:tab/>
      </w:r>
      <w:r>
        <w:rPr>
          <w:bCs/>
        </w:rPr>
        <w:t>Medicininis  pažymėjimas, forma 046/a;</w:t>
      </w:r>
    </w:p>
    <w:p w:rsidR="008D2EFD" w:rsidRDefault="008D2EFD" w:rsidP="00C95510">
      <w:pPr>
        <w:tabs>
          <w:tab w:val="left" w:pos="720"/>
          <w:tab w:val="left" w:pos="1080"/>
        </w:tabs>
        <w:ind w:left="720" w:hanging="360"/>
        <w:jc w:val="both"/>
        <w:rPr>
          <w:color w:val="000000"/>
        </w:rPr>
      </w:pPr>
      <w:r>
        <w:rPr>
          <w:rFonts w:ascii="Courier New" w:hAnsi="Courier New"/>
          <w:color w:val="000000"/>
        </w:rPr>
        <w:t>o</w:t>
      </w:r>
      <w:r>
        <w:rPr>
          <w:rFonts w:ascii="Courier New" w:hAnsi="Courier New"/>
          <w:color w:val="000000"/>
        </w:rPr>
        <w:tab/>
      </w:r>
      <w:r>
        <w:rPr>
          <w:color w:val="000000"/>
        </w:rPr>
        <w:t>Išvada, įrodanti, kad fizinis asmuo, norintis tapti šeimynos steigėju, dalyviu, yra išklausęs Vaiko globos organizavimo nuostatų 22 punkte nurodytus mokymus, jei jis atitinka Šeimynų įstatymo 4 straipsnio 1 dalies 3 punkto a papunktyje nurodytą sąlygą;</w:t>
      </w:r>
    </w:p>
    <w:p w:rsidR="008D2EFD" w:rsidRPr="000E213C" w:rsidRDefault="008D2EFD" w:rsidP="00C95510">
      <w:pPr>
        <w:tabs>
          <w:tab w:val="left" w:pos="720"/>
          <w:tab w:val="left" w:pos="1080"/>
        </w:tabs>
        <w:ind w:left="720" w:hanging="360"/>
        <w:jc w:val="both"/>
        <w:rPr>
          <w:color w:val="000000"/>
        </w:rPr>
      </w:pPr>
      <w:r w:rsidRPr="000E213C">
        <w:t>o</w:t>
      </w:r>
      <w:r w:rsidRPr="000E213C">
        <w:tab/>
        <w:t>Dokumentus,</w:t>
      </w:r>
      <w:r>
        <w:t xml:space="preserve"> įrodančius, kad fizinis asmuo, norintis tapti šeimynos steigėju, atitinka bent vieną iš Šeimynų įstatymo 4 straipsnio 1 dalies 3 punkte nurodytų sąlygų:</w:t>
      </w:r>
    </w:p>
    <w:p w:rsidR="008D2EFD" w:rsidRDefault="008D2EFD" w:rsidP="00C95510">
      <w:pPr>
        <w:tabs>
          <w:tab w:val="left" w:pos="180"/>
          <w:tab w:val="left" w:pos="1260"/>
          <w:tab w:val="left" w:pos="1620"/>
        </w:tabs>
        <w:ind w:left="720" w:firstLine="180"/>
        <w:jc w:val="both"/>
        <w:rPr>
          <w:color w:val="000000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>ne mažiau kaip trejus metus iki šeimynos įsteigimo vykdė vaikų globėjo (rūpintojo) pareigas, į kurias buvo paskirtas savivaldybės administracijos direktoriaus įsakymu ar teismo nutartimi</w:t>
      </w:r>
      <w:r>
        <w:rPr>
          <w:color w:val="000000"/>
        </w:rPr>
        <w:t>;</w:t>
      </w:r>
    </w:p>
    <w:p w:rsidR="008D2EFD" w:rsidRDefault="008D2EFD" w:rsidP="00C95510">
      <w:pPr>
        <w:tabs>
          <w:tab w:val="left" w:pos="180"/>
          <w:tab w:val="left" w:pos="1260"/>
          <w:tab w:val="left" w:pos="1620"/>
        </w:tabs>
        <w:ind w:left="720" w:firstLine="180"/>
        <w:jc w:val="both"/>
        <w:rPr>
          <w:color w:val="000000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>turi ne mažesnę kaip trejų metų darbo su likusiais be tėvų globos vaikais, vaikais, turinčiais specialiųjų ugdymosi poreikių, neįgaliais vaikais ir (ar) šeimomis, patiriančiomis socialinę riziką, patirtį;</w:t>
      </w:r>
    </w:p>
    <w:p w:rsidR="008D2EFD" w:rsidRDefault="008D2EFD" w:rsidP="00C95510">
      <w:pPr>
        <w:tabs>
          <w:tab w:val="left" w:pos="180"/>
          <w:tab w:val="left" w:pos="1260"/>
          <w:tab w:val="left" w:pos="1620"/>
        </w:tabs>
        <w:ind w:left="720" w:firstLine="180"/>
        <w:jc w:val="both"/>
        <w:rPr>
          <w:color w:val="000000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>turi aukštąjį universitetinį ar jam lygiavertį išsilavinimą ir ne mažesnę kaip vienų metų tiesioginio darbo su vaikais</w:t>
      </w:r>
      <w:r>
        <w:rPr>
          <w:i/>
        </w:rPr>
        <w:t xml:space="preserve"> </w:t>
      </w:r>
      <w:r>
        <w:t>patirtį socialinio darbo, socialinės pedagogikos, specialiosios pedagogikos, psichologinės pagalbos teikimo, ikimokyklinio ugdymo įstaigose.</w:t>
      </w:r>
    </w:p>
    <w:p w:rsidR="008D2EFD" w:rsidRDefault="008D2EFD" w:rsidP="00C95510">
      <w:pPr>
        <w:tabs>
          <w:tab w:val="num" w:pos="180"/>
        </w:tabs>
        <w:ind w:firstLine="720"/>
        <w:jc w:val="both"/>
        <w:rPr>
          <w:color w:val="000000"/>
          <w:sz w:val="16"/>
          <w:szCs w:val="16"/>
        </w:rPr>
      </w:pPr>
    </w:p>
    <w:p w:rsidR="008D2EFD" w:rsidRDefault="008D2EFD" w:rsidP="00C95510">
      <w:pPr>
        <w:tabs>
          <w:tab w:val="left" w:pos="720"/>
          <w:tab w:val="left" w:pos="1080"/>
        </w:tabs>
        <w:ind w:left="720" w:hanging="360"/>
        <w:jc w:val="both"/>
        <w:rPr>
          <w:color w:val="000000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rPr>
          <w:color w:val="000000"/>
        </w:rPr>
        <w:t>Šeimynų įstatymo 5 straipsnio 1 dalies 4 punkte nurodyti dokumentai:</w:t>
      </w:r>
    </w:p>
    <w:p w:rsidR="008D2EFD" w:rsidRDefault="008D2EFD" w:rsidP="00C95510">
      <w:pPr>
        <w:tabs>
          <w:tab w:val="left" w:pos="720"/>
          <w:tab w:val="left" w:pos="1260"/>
          <w:tab w:val="left" w:pos="1620"/>
        </w:tabs>
        <w:ind w:left="720" w:firstLine="180"/>
        <w:jc w:val="both"/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 xml:space="preserve">šeimynos steigėjo sutuoktinio, jei toks yra, o jei jo nėra, – kartu su šeimynos steigėju gyvenančio pilnamečio vaiko (jei toks yra) rašytinį pritarimą steigti šeimyną, </w:t>
      </w:r>
    </w:p>
    <w:p w:rsidR="008D2EFD" w:rsidRDefault="008D2EFD" w:rsidP="00C95510">
      <w:pPr>
        <w:tabs>
          <w:tab w:val="left" w:pos="720"/>
          <w:tab w:val="left" w:pos="1260"/>
          <w:tab w:val="left" w:pos="1620"/>
        </w:tabs>
        <w:ind w:left="720" w:firstLine="180"/>
        <w:jc w:val="both"/>
        <w:rPr>
          <w:color w:val="000000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t>jeigu sutuoktinis, jei toks yra, o jei jo nėra, – kartu su šeimynos steigėju gyvenantis pilnametis vaikas neketina tapti šeimynos dalyviu, arba gauti šeimynos steigėjo sutuoktinio, jei toks yra, o jei jo nėra, – kartu su šeimynos steigėju gyvenančio pilnamečio vaiko (jei toks yra) rašytinį sutikimą tapti šeimynos dalyviu.</w:t>
      </w:r>
    </w:p>
    <w:p w:rsidR="008D2EFD" w:rsidRDefault="008D2EFD" w:rsidP="00C95510">
      <w:pPr>
        <w:jc w:val="both"/>
      </w:pPr>
    </w:p>
    <w:p w:rsidR="008D2EFD" w:rsidRDefault="008D2EFD" w:rsidP="00C95510">
      <w:pPr>
        <w:tabs>
          <w:tab w:val="left" w:pos="7905"/>
        </w:tabs>
      </w:pPr>
      <w:r>
        <w:rPr>
          <w:i/>
        </w:rPr>
        <w:t>Patvirtinu, jog visa mano pateikta informacija yra teisinga</w:t>
      </w:r>
      <w:r>
        <w:t>.</w:t>
      </w:r>
    </w:p>
    <w:p w:rsidR="008D2EFD" w:rsidRDefault="008D2EFD" w:rsidP="00C95510">
      <w:pPr>
        <w:tabs>
          <w:tab w:val="left" w:pos="7905"/>
        </w:tabs>
      </w:pPr>
    </w:p>
    <w:p w:rsidR="008D2EFD" w:rsidRDefault="008D2EFD" w:rsidP="00C95510">
      <w:pPr>
        <w:spacing w:line="276" w:lineRule="auto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9.75pt;visibility:visible">
            <v:imagedata r:id="rId4" o:title=""/>
          </v:shape>
        </w:pict>
      </w:r>
      <w:r>
        <w:t xml:space="preserve">  Sutinku pats (-ti) per 5 darbo dienas pristatyti reikiamus dokumentus.</w:t>
      </w:r>
    </w:p>
    <w:p w:rsidR="008D2EFD" w:rsidRDefault="008D2EFD" w:rsidP="00C95510">
      <w:pPr>
        <w:ind w:left="-180" w:firstLine="180"/>
        <w:jc w:val="both"/>
      </w:pPr>
    </w:p>
    <w:p w:rsidR="008D2EFD" w:rsidRPr="003123CD" w:rsidRDefault="008D2EFD" w:rsidP="00C9551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D2EFD" w:rsidRDefault="008D2EFD" w:rsidP="00C95510">
      <w:pPr>
        <w:rPr>
          <w:sz w:val="16"/>
          <w:szCs w:val="16"/>
        </w:rPr>
      </w:pPr>
    </w:p>
    <w:p w:rsidR="008D2EFD" w:rsidRDefault="008D2EFD" w:rsidP="00C95510">
      <w:pPr>
        <w:rPr>
          <w:sz w:val="16"/>
          <w:szCs w:val="16"/>
        </w:rPr>
      </w:pPr>
    </w:p>
    <w:p w:rsidR="008D2EFD" w:rsidRPr="003123CD" w:rsidRDefault="008D2EFD" w:rsidP="00C95510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8D2EFD" w:rsidTr="00C95510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8D2EFD" w:rsidRPr="00315C01" w:rsidRDefault="008D2EFD" w:rsidP="00C95510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D2EFD" w:rsidRPr="00315C01" w:rsidRDefault="008D2EFD" w:rsidP="00C95510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8D2EFD" w:rsidRPr="00315C01" w:rsidRDefault="008D2EFD" w:rsidP="00C95510">
            <w:pPr>
              <w:jc w:val="right"/>
            </w:pPr>
          </w:p>
        </w:tc>
      </w:tr>
      <w:tr w:rsidR="008D2EFD" w:rsidTr="00C95510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D2EFD" w:rsidRPr="00315C01" w:rsidRDefault="008D2EFD" w:rsidP="00C95510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D2EFD" w:rsidRPr="00315C01" w:rsidRDefault="008D2EFD" w:rsidP="00C95510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8D2EFD" w:rsidRPr="00315C01" w:rsidRDefault="008D2EFD" w:rsidP="00C95510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Default="008D2EFD" w:rsidP="00C9551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D2EFD" w:rsidRPr="003123CD" w:rsidRDefault="008D2EFD" w:rsidP="00C95510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5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8D2EFD" w:rsidRPr="00B774C8" w:rsidRDefault="008D2EFD" w:rsidP="00C95510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8D2EFD" w:rsidRDefault="008D2EFD" w:rsidP="00C95510">
      <w:pPr>
        <w:jc w:val="center"/>
      </w:pPr>
    </w:p>
    <w:p w:rsidR="008D2EFD" w:rsidRDefault="008D2EFD" w:rsidP="00C95510">
      <w:pPr>
        <w:jc w:val="center"/>
      </w:pPr>
    </w:p>
    <w:p w:rsidR="008D2EFD" w:rsidRDefault="008D2EFD"/>
    <w:sectPr w:rsidR="008D2EFD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5510"/>
    <w:rsid w:val="000E213C"/>
    <w:rsid w:val="002A7053"/>
    <w:rsid w:val="003123CD"/>
    <w:rsid w:val="00315C01"/>
    <w:rsid w:val="00683031"/>
    <w:rsid w:val="006E4716"/>
    <w:rsid w:val="0070737A"/>
    <w:rsid w:val="008D2EFD"/>
    <w:rsid w:val="00993301"/>
    <w:rsid w:val="00A40817"/>
    <w:rsid w:val="00B774C8"/>
    <w:rsid w:val="00C95510"/>
    <w:rsid w:val="00D8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51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9551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C9551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C9551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2473</Words>
  <Characters>1411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2</cp:revision>
  <dcterms:created xsi:type="dcterms:W3CDTF">2020-01-27T14:30:00Z</dcterms:created>
  <dcterms:modified xsi:type="dcterms:W3CDTF">2020-01-28T06:59:00Z</dcterms:modified>
</cp:coreProperties>
</file>