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CD7" w:rsidRDefault="00774CD7" w:rsidP="00EA331D">
      <w:pPr>
        <w:tabs>
          <w:tab w:val="left" w:pos="5557"/>
          <w:tab w:val="left" w:pos="6840"/>
          <w:tab w:val="left" w:pos="7020"/>
        </w:tabs>
        <w:jc w:val="center"/>
        <w:rPr>
          <w:b/>
        </w:rPr>
      </w:pPr>
      <w:r>
        <w:rPr>
          <w:b/>
        </w:rPr>
        <w:t>ADMINISTRACINĖS PASLAUGOS TEIKIMO APRAŠYMAS</w:t>
      </w:r>
    </w:p>
    <w:p w:rsidR="00774CD7" w:rsidRPr="00412089" w:rsidRDefault="000F3D22" w:rsidP="00EA331D">
      <w:pPr>
        <w:tabs>
          <w:tab w:val="left" w:pos="5557"/>
          <w:tab w:val="left" w:pos="6840"/>
          <w:tab w:val="left" w:pos="7020"/>
        </w:tabs>
        <w:jc w:val="center"/>
        <w:rPr>
          <w:sz w:val="22"/>
          <w:szCs w:val="22"/>
        </w:rPr>
      </w:pPr>
      <w:r>
        <w:rPr>
          <w:b/>
        </w:rPr>
        <w:fldChar w:fldCharType="begin">
          <w:ffData>
            <w:name w:val="Tekstas6"/>
            <w:enabled/>
            <w:calcOnExit w:val="0"/>
            <w:textInput>
              <w:default w:val="DĖL"/>
              <w:format w:val="Didžiosios raidės"/>
            </w:textInput>
          </w:ffData>
        </w:fldChar>
      </w:r>
      <w:bookmarkStart w:id="0" w:name="Tekstas6"/>
      <w:r w:rsidR="00774CD7">
        <w:rPr>
          <w:b/>
        </w:rPr>
        <w:instrText xml:space="preserve"> FORMTEXT </w:instrText>
      </w:r>
      <w:r>
        <w:rPr>
          <w:b/>
        </w:rPr>
      </w:r>
      <w:r>
        <w:rPr>
          <w:b/>
        </w:rPr>
        <w:fldChar w:fldCharType="separate"/>
      </w:r>
      <w:r w:rsidR="00774CD7">
        <w:rPr>
          <w:b/>
          <w:noProof/>
        </w:rPr>
        <w:t>DĖL</w:t>
      </w:r>
      <w:r>
        <w:rPr>
          <w:b/>
        </w:rPr>
        <w:fldChar w:fldCharType="end"/>
      </w:r>
      <w:bookmarkEnd w:id="0"/>
      <w:r w:rsidR="00774CD7">
        <w:rPr>
          <w:b/>
        </w:rPr>
        <w:t xml:space="preserve"> </w:t>
      </w:r>
      <w:r w:rsidR="00926C5D">
        <w:rPr>
          <w:b/>
        </w:rPr>
        <w:t xml:space="preserve">PRAŠYMO IŠMOKĖTI TIKSLINĘ KOMPENSACIJĄ </w:t>
      </w:r>
      <w:r w:rsidR="00911E11" w:rsidRPr="00911E11">
        <w:rPr>
          <w:b/>
        </w:rPr>
        <w:t>GAVĖJO MIRTIES ATVEJU</w:t>
      </w:r>
      <w:r w:rsidR="00911E11">
        <w:rPr>
          <w:b/>
        </w:rPr>
        <w:t xml:space="preserve"> </w:t>
      </w:r>
      <w:r w:rsidR="00D04636">
        <w:rPr>
          <w:b/>
        </w:rPr>
        <w:t xml:space="preserve"> </w:t>
      </w:r>
      <w:r w:rsidR="00120AA2">
        <w:rPr>
          <w:b/>
        </w:rPr>
        <w:t xml:space="preserve">PRIĖMIMO, </w:t>
      </w:r>
      <w:r w:rsidR="00911E11">
        <w:rPr>
          <w:b/>
        </w:rPr>
        <w:t>KOMPENSACIJOS</w:t>
      </w:r>
      <w:r w:rsidR="00D04636">
        <w:rPr>
          <w:b/>
        </w:rPr>
        <w:t xml:space="preserve"> </w:t>
      </w:r>
      <w:r w:rsidR="00F64C7C">
        <w:rPr>
          <w:b/>
        </w:rPr>
        <w:t>SKYRIMO IR MOKĖJIMO</w:t>
      </w:r>
    </w:p>
    <w:p w:rsidR="00774CD7" w:rsidRPr="00153261" w:rsidRDefault="00774CD7" w:rsidP="00EF7156">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3"/>
        <w:gridCol w:w="27"/>
        <w:gridCol w:w="2572"/>
        <w:gridCol w:w="246"/>
        <w:gridCol w:w="3918"/>
      </w:tblGrid>
      <w:tr w:rsidR="00774CD7" w:rsidTr="00FD24F5">
        <w:tc>
          <w:tcPr>
            <w:tcW w:w="3725" w:type="dxa"/>
            <w:gridSpan w:val="2"/>
            <w:shd w:val="clear" w:color="auto" w:fill="auto"/>
          </w:tcPr>
          <w:p w:rsidR="00774CD7" w:rsidRDefault="00774CD7" w:rsidP="00EA331D">
            <w:pPr>
              <w:pStyle w:val="bodytext"/>
            </w:pPr>
            <w:r>
              <w:t>Administracinės paslaugos pavadinimas</w:t>
            </w:r>
          </w:p>
        </w:tc>
        <w:tc>
          <w:tcPr>
            <w:tcW w:w="6021" w:type="dxa"/>
            <w:gridSpan w:val="3"/>
            <w:shd w:val="clear" w:color="auto" w:fill="auto"/>
          </w:tcPr>
          <w:p w:rsidR="00774CD7" w:rsidRPr="004F5487" w:rsidRDefault="00D04636" w:rsidP="00911E11">
            <w:pPr>
              <w:pStyle w:val="bodytext"/>
            </w:pPr>
            <w:r>
              <w:t xml:space="preserve">Prašymo </w:t>
            </w:r>
            <w:r w:rsidR="00926C5D">
              <w:t xml:space="preserve">išmokėti tikslinę kompensaciją </w:t>
            </w:r>
            <w:r w:rsidR="00911E11">
              <w:t xml:space="preserve">gavėjo mirties atveju </w:t>
            </w:r>
            <w:r w:rsidR="00926C5D">
              <w:t xml:space="preserve"> </w:t>
            </w:r>
            <w:r>
              <w:t xml:space="preserve"> priėmimas, </w:t>
            </w:r>
            <w:r w:rsidR="00911E11">
              <w:t>kompensacijos</w:t>
            </w:r>
            <w:r>
              <w:t xml:space="preserve"> skyrimas ir mokėjimas </w:t>
            </w:r>
          </w:p>
        </w:tc>
      </w:tr>
      <w:tr w:rsidR="004058B1" w:rsidTr="00FD24F5">
        <w:tc>
          <w:tcPr>
            <w:tcW w:w="3725" w:type="dxa"/>
            <w:gridSpan w:val="2"/>
            <w:shd w:val="clear" w:color="auto" w:fill="auto"/>
          </w:tcPr>
          <w:p w:rsidR="004058B1" w:rsidRPr="005C6BC5" w:rsidRDefault="004058B1" w:rsidP="00FE23E5">
            <w:pPr>
              <w:spacing w:after="100" w:afterAutospacing="1"/>
            </w:pPr>
            <w:r w:rsidRPr="005C6BC5">
              <w:t>Administracinės paslaugos kodas</w:t>
            </w:r>
          </w:p>
        </w:tc>
        <w:tc>
          <w:tcPr>
            <w:tcW w:w="6021" w:type="dxa"/>
            <w:gridSpan w:val="3"/>
            <w:shd w:val="clear" w:color="auto" w:fill="auto"/>
            <w:vAlign w:val="center"/>
          </w:tcPr>
          <w:p w:rsidR="004058B1" w:rsidRPr="005C6BC5" w:rsidRDefault="004058B1" w:rsidP="00926C5D">
            <w:r>
              <w:t>12</w:t>
            </w:r>
            <w:r w:rsidR="00926C5D">
              <w:t>- 38</w:t>
            </w:r>
          </w:p>
        </w:tc>
      </w:tr>
      <w:tr w:rsidR="004058B1" w:rsidTr="00FD24F5">
        <w:tc>
          <w:tcPr>
            <w:tcW w:w="3725" w:type="dxa"/>
            <w:gridSpan w:val="2"/>
            <w:shd w:val="clear" w:color="auto" w:fill="auto"/>
          </w:tcPr>
          <w:p w:rsidR="004058B1" w:rsidRPr="005C6BC5" w:rsidRDefault="004058B1" w:rsidP="00FE23E5">
            <w:pPr>
              <w:spacing w:after="100" w:afterAutospacing="1"/>
            </w:pPr>
            <w:r w:rsidRPr="005C6BC5">
              <w:t>Administracinės paslaugos aprašymo versija ir jos sukūrimo data</w:t>
            </w:r>
          </w:p>
        </w:tc>
        <w:tc>
          <w:tcPr>
            <w:tcW w:w="6021" w:type="dxa"/>
            <w:gridSpan w:val="3"/>
            <w:shd w:val="clear" w:color="auto" w:fill="auto"/>
            <w:vAlign w:val="center"/>
          </w:tcPr>
          <w:p w:rsidR="004058B1" w:rsidRPr="005C6BC5" w:rsidRDefault="00911E11" w:rsidP="00FE23E5">
            <w:r>
              <w:t>2</w:t>
            </w:r>
            <w:r w:rsidR="003B0461">
              <w:t xml:space="preserve"> </w:t>
            </w:r>
            <w:r w:rsidR="004058B1" w:rsidRPr="005C6BC5">
              <w:t xml:space="preserve">versija </w:t>
            </w:r>
          </w:p>
          <w:p w:rsidR="004058B1" w:rsidRPr="005C6BC5" w:rsidRDefault="00911E11" w:rsidP="00926C5D">
            <w:r>
              <w:t>2019-04-09</w:t>
            </w:r>
            <w:r w:rsidR="004058B1" w:rsidRPr="005C6BC5">
              <w:t xml:space="preserve"> </w:t>
            </w:r>
          </w:p>
        </w:tc>
      </w:tr>
      <w:tr w:rsidR="004058B1" w:rsidTr="00FD24F5">
        <w:tc>
          <w:tcPr>
            <w:tcW w:w="3725" w:type="dxa"/>
            <w:gridSpan w:val="2"/>
            <w:shd w:val="clear" w:color="auto" w:fill="auto"/>
          </w:tcPr>
          <w:p w:rsidR="004058B1" w:rsidRPr="005C6BC5" w:rsidRDefault="004058B1" w:rsidP="00FE23E5">
            <w:pPr>
              <w:spacing w:after="100" w:afterAutospacing="1"/>
            </w:pPr>
            <w:r w:rsidRPr="005C6BC5">
              <w:t>Administracinės paslaugos gavėjai</w:t>
            </w:r>
          </w:p>
        </w:tc>
        <w:tc>
          <w:tcPr>
            <w:tcW w:w="6021" w:type="dxa"/>
            <w:gridSpan w:val="3"/>
            <w:shd w:val="clear" w:color="auto" w:fill="auto"/>
            <w:vAlign w:val="center"/>
          </w:tcPr>
          <w:p w:rsidR="004058B1" w:rsidRPr="005C6BC5" w:rsidRDefault="004058B1" w:rsidP="00FE23E5">
            <w:r w:rsidRPr="005C6BC5">
              <w:t>Gyventojai</w:t>
            </w:r>
          </w:p>
          <w:p w:rsidR="00926C5D" w:rsidRPr="005C6BC5" w:rsidRDefault="004058B1" w:rsidP="00911E11">
            <w:r w:rsidRPr="005C6BC5">
              <w:t>Užsieniečiai</w:t>
            </w:r>
          </w:p>
        </w:tc>
      </w:tr>
      <w:tr w:rsidR="004058B1" w:rsidTr="00FD24F5">
        <w:tc>
          <w:tcPr>
            <w:tcW w:w="3725" w:type="dxa"/>
            <w:gridSpan w:val="2"/>
            <w:shd w:val="clear" w:color="auto" w:fill="auto"/>
          </w:tcPr>
          <w:p w:rsidR="004058B1" w:rsidRPr="005C6BC5" w:rsidRDefault="004058B1" w:rsidP="00FE23E5">
            <w:pPr>
              <w:spacing w:after="100" w:afterAutospacing="1"/>
            </w:pPr>
            <w:r w:rsidRPr="005C6BC5">
              <w:t>Funkcija, kurią vykdant teikiama administracinės paslauga</w:t>
            </w:r>
          </w:p>
        </w:tc>
        <w:tc>
          <w:tcPr>
            <w:tcW w:w="6021" w:type="dxa"/>
            <w:gridSpan w:val="3"/>
            <w:shd w:val="clear" w:color="auto" w:fill="auto"/>
            <w:vAlign w:val="center"/>
          </w:tcPr>
          <w:p w:rsidR="004058B1" w:rsidRPr="005C6BC5" w:rsidRDefault="004058B1" w:rsidP="00FE23E5">
            <w:r>
              <w:t xml:space="preserve">Valstybinė </w:t>
            </w:r>
            <w:r w:rsidRPr="005C6BC5">
              <w:t>funkcija</w:t>
            </w:r>
          </w:p>
        </w:tc>
      </w:tr>
      <w:tr w:rsidR="004058B1" w:rsidTr="00FD24F5">
        <w:tc>
          <w:tcPr>
            <w:tcW w:w="3725" w:type="dxa"/>
            <w:gridSpan w:val="2"/>
            <w:shd w:val="clear" w:color="auto" w:fill="auto"/>
          </w:tcPr>
          <w:p w:rsidR="004058B1" w:rsidRDefault="004058B1" w:rsidP="00EA331D">
            <w:pPr>
              <w:pStyle w:val="bodytext"/>
            </w:pPr>
            <w:r>
              <w:t>Aprašymas</w:t>
            </w:r>
          </w:p>
        </w:tc>
        <w:tc>
          <w:tcPr>
            <w:tcW w:w="6021" w:type="dxa"/>
            <w:gridSpan w:val="3"/>
            <w:shd w:val="clear" w:color="auto" w:fill="auto"/>
          </w:tcPr>
          <w:p w:rsidR="004058B1" w:rsidRPr="005C6BC5" w:rsidRDefault="004058B1" w:rsidP="004058B1">
            <w:r w:rsidRPr="005C6BC5">
              <w:t xml:space="preserve">Tikslas – priimti asmens, kuris kreipiasi į Marijampolės savivaldybės administraciją (toliau - Administraciją), </w:t>
            </w:r>
            <w:r>
              <w:t xml:space="preserve">prašymą </w:t>
            </w:r>
            <w:r w:rsidR="00926C5D">
              <w:t>išmokėti tikslinę kompensaciją</w:t>
            </w:r>
            <w:r w:rsidR="00911E11">
              <w:t xml:space="preserve"> gavėjo mirties atveju (toliau-kompensacija), </w:t>
            </w:r>
            <w:r w:rsidRPr="005C6BC5">
              <w:t>jį išnagrinėti</w:t>
            </w:r>
            <w:r>
              <w:t xml:space="preserve">, priimti sprendimą dėl </w:t>
            </w:r>
            <w:r w:rsidR="00911E11">
              <w:t xml:space="preserve">kompensacijos </w:t>
            </w:r>
            <w:r>
              <w:t xml:space="preserve">skyrimo </w:t>
            </w:r>
            <w:r w:rsidRPr="005C6BC5">
              <w:t xml:space="preserve">ir </w:t>
            </w:r>
            <w:r>
              <w:t>mokėjimo</w:t>
            </w:r>
            <w:r w:rsidR="00926C5D">
              <w:t xml:space="preserve">. </w:t>
            </w:r>
            <w:r>
              <w:t xml:space="preserve"> </w:t>
            </w:r>
          </w:p>
          <w:p w:rsidR="00A17874" w:rsidRDefault="00A17874" w:rsidP="00A17874">
            <w:pPr>
              <w:pStyle w:val="bodytext"/>
              <w:spacing w:before="0" w:beforeAutospacing="0" w:after="0" w:afterAutospacing="0"/>
              <w:rPr>
                <w:color w:val="000000"/>
              </w:rPr>
            </w:pPr>
            <w:r>
              <w:rPr>
                <w:color w:val="000000"/>
              </w:rPr>
              <w:t xml:space="preserve">Asmenys prašymą ir dokumentus, reikalingus  išmokai skirti, gali pateikti tiesiogiai, paštu arba pateikti elektroniniu būdu </w:t>
            </w:r>
            <w:r w:rsidRPr="00EE7446">
              <w:t>(</w:t>
            </w:r>
            <w:hyperlink r:id="rId8" w:history="1">
              <w:r w:rsidRPr="00EE7446">
                <w:rPr>
                  <w:rStyle w:val="Hipersaitas"/>
                </w:rPr>
                <w:t>http://www.spis.lt</w:t>
              </w:r>
            </w:hyperlink>
            <w:r w:rsidRPr="00EE7446">
              <w:t>)</w:t>
            </w:r>
          </w:p>
          <w:p w:rsidR="005C7C7C" w:rsidRDefault="005C7C7C" w:rsidP="005C7C7C">
            <w:pPr>
              <w:pStyle w:val="bodytext"/>
              <w:spacing w:before="0" w:beforeAutospacing="0" w:after="0" w:afterAutospacing="0"/>
              <w:rPr>
                <w:color w:val="000000"/>
              </w:rPr>
            </w:pPr>
            <w:r>
              <w:t>Asmenų pateiktos dokumentų kopijos turi būti patvirtintos dokumentą išdavusios Lietuvos Respublikos ar užsienio valstybės institucijos, notaro ar kito asmens, įgalioto atlikti notarinius veiksmus, arba konsulinio pareigūno, arba kito kompetentingo užsienio valstybės pareigūno. Užsienio valstybių institucijų išduoti dokumentai turi būti išversti į lietuvių kalbą ir legalizuoti arba patvirtinti pažyma (</w:t>
            </w:r>
            <w:proofErr w:type="spellStart"/>
            <w:r>
              <w:rPr>
                <w:i/>
                <w:iCs/>
              </w:rPr>
              <w:t>Apostille</w:t>
            </w:r>
            <w:proofErr w:type="spellEnd"/>
            <w:r>
              <w:t>), išskyrus atvejus, kai Lietuvos Respublikos tarptautinėse sutartyse arba Europos Sąjungos teisės aktuose numatyta kitaip.</w:t>
            </w:r>
          </w:p>
          <w:p w:rsidR="005C7C7C" w:rsidRDefault="005C7C7C" w:rsidP="00926C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Tikslinės kompensacijos gavėjo mirties atveju apskaičiuotos  kompensacijos sumos, kurios jam priklausė ir kurių jis dėl mirties negavo, išmokamos mirusiojo įpėdiniams, kuriems paveldėjimo tvarka pereina mirusio kompensacijos gavėjo turtas,</w:t>
            </w:r>
          </w:p>
          <w:p w:rsidR="005C7C7C" w:rsidRDefault="005C7C7C" w:rsidP="00E52B06">
            <w:pPr>
              <w:tabs>
                <w:tab w:val="left" w:pos="-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firstLine="5"/>
            </w:pPr>
            <w:r w:rsidRPr="00A27D1B">
              <w:t xml:space="preserve">Atsakymas </w:t>
            </w:r>
            <w:r>
              <w:t>pareiškėjui</w:t>
            </w:r>
            <w:r w:rsidRPr="00A27D1B">
              <w:t xml:space="preserve"> apie priimtus</w:t>
            </w:r>
            <w:r>
              <w:t xml:space="preserve"> sprendimus dėl kompensacijos skyrimo ir mokėjimo pateikiamas raštu. </w:t>
            </w:r>
            <w:r>
              <w:rPr>
                <w:b/>
                <w:bCs/>
                <w:caps/>
              </w:rPr>
              <w:t> </w:t>
            </w:r>
          </w:p>
          <w:p w:rsidR="005C7C7C" w:rsidRPr="000E4F53" w:rsidRDefault="005C7C7C" w:rsidP="00E52B06">
            <w:pPr>
              <w:tabs>
                <w:tab w:val="left" w:pos="-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firstLine="5"/>
            </w:pPr>
          </w:p>
        </w:tc>
      </w:tr>
      <w:tr w:rsidR="004058B1" w:rsidTr="00FD24F5">
        <w:tc>
          <w:tcPr>
            <w:tcW w:w="3725" w:type="dxa"/>
            <w:gridSpan w:val="2"/>
            <w:shd w:val="clear" w:color="auto" w:fill="auto"/>
          </w:tcPr>
          <w:p w:rsidR="004058B1" w:rsidRDefault="004058B1" w:rsidP="004058B1">
            <w:pPr>
              <w:pStyle w:val="bodytext"/>
            </w:pPr>
            <w:r>
              <w:t>Administracinės paslaugos rezultatas</w:t>
            </w:r>
          </w:p>
        </w:tc>
        <w:tc>
          <w:tcPr>
            <w:tcW w:w="6021" w:type="dxa"/>
            <w:gridSpan w:val="3"/>
            <w:shd w:val="clear" w:color="auto" w:fill="auto"/>
          </w:tcPr>
          <w:p w:rsidR="004058B1" w:rsidRDefault="005C7C7C" w:rsidP="00E52B06">
            <w:pPr>
              <w:pStyle w:val="bodytext"/>
            </w:pPr>
            <w:r>
              <w:t>Išmokėta</w:t>
            </w:r>
            <w:r w:rsidR="00E52B06">
              <w:t xml:space="preserve"> kompensacija</w:t>
            </w:r>
            <w:r>
              <w:t xml:space="preserve"> arba neigiamas atsakymas</w:t>
            </w:r>
            <w:r w:rsidR="004058B1">
              <w:t xml:space="preserve">. </w:t>
            </w:r>
          </w:p>
        </w:tc>
      </w:tr>
      <w:tr w:rsidR="00E52B06" w:rsidTr="00FD24F5">
        <w:trPr>
          <w:trHeight w:val="495"/>
        </w:trPr>
        <w:tc>
          <w:tcPr>
            <w:tcW w:w="3725" w:type="dxa"/>
            <w:gridSpan w:val="2"/>
            <w:vMerge w:val="restart"/>
            <w:shd w:val="clear" w:color="auto" w:fill="auto"/>
          </w:tcPr>
          <w:p w:rsidR="00E52B06" w:rsidRDefault="00E52B06" w:rsidP="00EA331D">
            <w:pPr>
              <w:pStyle w:val="bodytext"/>
            </w:pPr>
            <w:r>
              <w:t>Teisės aktai, reguliuojantys  administracinės paslaugos teikimą</w:t>
            </w:r>
          </w:p>
        </w:tc>
        <w:tc>
          <w:tcPr>
            <w:tcW w:w="6021" w:type="dxa"/>
            <w:gridSpan w:val="3"/>
            <w:shd w:val="clear" w:color="auto" w:fill="auto"/>
          </w:tcPr>
          <w:p w:rsidR="00E52B06" w:rsidRPr="008E64AA" w:rsidRDefault="00E52B06" w:rsidP="00E52B06">
            <w:pPr>
              <w:numPr>
                <w:ilvl w:val="0"/>
                <w:numId w:val="15"/>
              </w:numPr>
              <w:tabs>
                <w:tab w:val="left" w:pos="327"/>
              </w:tabs>
              <w:ind w:left="43" w:firstLine="0"/>
            </w:pPr>
            <w:r>
              <w:t>Lietuvos Respublikos tikslinių kompensacijų įstatymas</w:t>
            </w:r>
          </w:p>
        </w:tc>
      </w:tr>
      <w:tr w:rsidR="00E52B06" w:rsidTr="00FD24F5">
        <w:trPr>
          <w:trHeight w:val="870"/>
        </w:trPr>
        <w:tc>
          <w:tcPr>
            <w:tcW w:w="3725" w:type="dxa"/>
            <w:gridSpan w:val="2"/>
            <w:vMerge/>
            <w:shd w:val="clear" w:color="auto" w:fill="auto"/>
          </w:tcPr>
          <w:p w:rsidR="00E52B06" w:rsidRDefault="00E52B06" w:rsidP="00EA331D">
            <w:pPr>
              <w:pStyle w:val="bodytext"/>
            </w:pPr>
          </w:p>
        </w:tc>
        <w:tc>
          <w:tcPr>
            <w:tcW w:w="6021" w:type="dxa"/>
            <w:gridSpan w:val="3"/>
            <w:shd w:val="clear" w:color="auto" w:fill="auto"/>
          </w:tcPr>
          <w:p w:rsidR="00D87B88" w:rsidRDefault="00E52B06" w:rsidP="00182B64">
            <w:pPr>
              <w:tabs>
                <w:tab w:val="left" w:pos="327"/>
              </w:tabs>
            </w:pPr>
            <w:r>
              <w:t xml:space="preserve">Nuoroda: </w:t>
            </w:r>
            <w:hyperlink r:id="rId9" w:history="1">
              <w:r w:rsidR="00182B64" w:rsidRPr="00244975">
                <w:rPr>
                  <w:rStyle w:val="Hipersaitas"/>
                </w:rPr>
                <w:t>https://www.e-tar.lt/portal/lt/legalAct/398a02704a6f11e6b5d09300a16a686c/asr</w:t>
              </w:r>
            </w:hyperlink>
          </w:p>
          <w:p w:rsidR="00182B64" w:rsidRDefault="00182B64" w:rsidP="00182B64">
            <w:pPr>
              <w:tabs>
                <w:tab w:val="left" w:pos="327"/>
              </w:tabs>
            </w:pPr>
          </w:p>
        </w:tc>
      </w:tr>
      <w:tr w:rsidR="00E52B06" w:rsidTr="00FD24F5">
        <w:trPr>
          <w:trHeight w:val="1050"/>
        </w:trPr>
        <w:tc>
          <w:tcPr>
            <w:tcW w:w="3725" w:type="dxa"/>
            <w:gridSpan w:val="2"/>
            <w:vMerge/>
            <w:shd w:val="clear" w:color="auto" w:fill="auto"/>
          </w:tcPr>
          <w:p w:rsidR="00E52B06" w:rsidRDefault="00E52B06" w:rsidP="00EA331D">
            <w:pPr>
              <w:pStyle w:val="bodytext"/>
            </w:pPr>
          </w:p>
        </w:tc>
        <w:tc>
          <w:tcPr>
            <w:tcW w:w="6021" w:type="dxa"/>
            <w:gridSpan w:val="3"/>
            <w:shd w:val="clear" w:color="auto" w:fill="auto"/>
          </w:tcPr>
          <w:p w:rsidR="00E52B06" w:rsidRPr="00BC3DBF" w:rsidRDefault="005C7C7C" w:rsidP="00FE23E5">
            <w:pPr>
              <w:numPr>
                <w:ilvl w:val="0"/>
                <w:numId w:val="4"/>
              </w:numPr>
              <w:ind w:left="0" w:firstLine="360"/>
              <w:jc w:val="both"/>
            </w:pPr>
            <w:r>
              <w:t xml:space="preserve">Kreipimosi dėl tikslinių kompensacijų skyrimo ir mokėjimo, tikslinių kompensacijų skyrimo ir mokėjimo tvarkos aprašas, patvirtintas Lietuvos Respublikos socialinės apsaugos ir darbo ministro 2019 m. sausio 23 d. įsakymu Nr. A1-39 ,,Dėl Kreipimosi dėl tikslinių kompensacijų skyrimo ir mokėjimo, </w:t>
            </w:r>
            <w:r>
              <w:lastRenderedPageBreak/>
              <w:t>tikslinių kompensacijų skyrimo ir mokėjimo tvarkos aprašo patvirtinimo“</w:t>
            </w:r>
          </w:p>
        </w:tc>
      </w:tr>
      <w:tr w:rsidR="00E52B06" w:rsidTr="00FD24F5">
        <w:trPr>
          <w:trHeight w:val="105"/>
        </w:trPr>
        <w:tc>
          <w:tcPr>
            <w:tcW w:w="3725" w:type="dxa"/>
            <w:gridSpan w:val="2"/>
            <w:vMerge/>
            <w:shd w:val="clear" w:color="auto" w:fill="auto"/>
          </w:tcPr>
          <w:p w:rsidR="00E52B06" w:rsidRDefault="00E52B06" w:rsidP="00EA331D">
            <w:pPr>
              <w:pStyle w:val="bodytext"/>
            </w:pPr>
          </w:p>
        </w:tc>
        <w:tc>
          <w:tcPr>
            <w:tcW w:w="6021" w:type="dxa"/>
            <w:gridSpan w:val="3"/>
            <w:shd w:val="clear" w:color="auto" w:fill="auto"/>
          </w:tcPr>
          <w:p w:rsidR="00D87B88" w:rsidRDefault="00E52B06" w:rsidP="005C7C7C">
            <w:pPr>
              <w:jc w:val="both"/>
            </w:pPr>
            <w:r>
              <w:t>Nuoroda:</w:t>
            </w:r>
            <w:hyperlink r:id="rId10" w:history="1">
              <w:r w:rsidR="005C7C7C">
                <w:rPr>
                  <w:rStyle w:val="Hipersaitas"/>
                </w:rPr>
                <w:t>https://www.e-tar.lt/portal/lt/legalAct/708e2ca020a111e9875cdc20105dd260</w:t>
              </w:r>
            </w:hyperlink>
          </w:p>
        </w:tc>
      </w:tr>
      <w:tr w:rsidR="00E52B06" w:rsidTr="00FD24F5">
        <w:tc>
          <w:tcPr>
            <w:tcW w:w="3725" w:type="dxa"/>
            <w:gridSpan w:val="2"/>
            <w:shd w:val="clear" w:color="auto" w:fill="auto"/>
          </w:tcPr>
          <w:p w:rsidR="00E52B06" w:rsidRDefault="00E52B06" w:rsidP="00EA331D">
            <w:pPr>
              <w:pStyle w:val="bodytext"/>
            </w:pPr>
            <w:r>
              <w:t>Informacija ir dokumentai, kuriuos turi pateikti asmuo</w:t>
            </w:r>
          </w:p>
        </w:tc>
        <w:tc>
          <w:tcPr>
            <w:tcW w:w="6021" w:type="dxa"/>
            <w:gridSpan w:val="3"/>
            <w:shd w:val="clear" w:color="auto" w:fill="auto"/>
          </w:tcPr>
          <w:p w:rsidR="00E52B06" w:rsidRPr="00BC3DBF" w:rsidRDefault="00E52B06" w:rsidP="00D04636">
            <w:r w:rsidRPr="00BC3DBF">
              <w:t>1</w:t>
            </w:r>
            <w:r>
              <w:t xml:space="preserve">   </w:t>
            </w:r>
            <w:r w:rsidRPr="00BC3DBF">
              <w:t>Prašymas</w:t>
            </w:r>
          </w:p>
          <w:p w:rsidR="00182B64" w:rsidRDefault="00E52B06" w:rsidP="00D04636">
            <w:r w:rsidRPr="00BC3DBF">
              <w:t>2.</w:t>
            </w:r>
            <w:r>
              <w:t xml:space="preserve">  </w:t>
            </w:r>
            <w:r w:rsidR="00182B64">
              <w:t xml:space="preserve">Paveldėtojo </w:t>
            </w:r>
            <w:r w:rsidR="00182B64" w:rsidRPr="00BC3DBF">
              <w:t>asmens tap</w:t>
            </w:r>
            <w:r w:rsidR="00182B64">
              <w:t>atybę patvirtinantis dokumentas</w:t>
            </w:r>
          </w:p>
          <w:p w:rsidR="00182B64" w:rsidRDefault="00182B64" w:rsidP="00D04636">
            <w:r>
              <w:t>3. Paveldėjimo teisės liudijimas</w:t>
            </w:r>
          </w:p>
          <w:p w:rsidR="00E52B06" w:rsidRPr="00BC3DBF" w:rsidRDefault="00182B64" w:rsidP="00D04636">
            <w:r>
              <w:t xml:space="preserve">4.  Nuosavybės teisės į sutuoktinių bendro turto dalį liudijimas </w:t>
            </w:r>
          </w:p>
          <w:p w:rsidR="00E52B06" w:rsidRDefault="00182B64" w:rsidP="00D04636">
            <w:r>
              <w:t>5</w:t>
            </w:r>
            <w:r w:rsidR="00E52B06">
              <w:t>.  Mirties įrašas arba m</w:t>
            </w:r>
            <w:r w:rsidR="00E52B06" w:rsidRPr="00BC3DBF">
              <w:t>irties</w:t>
            </w:r>
            <w:r w:rsidR="00E52B06">
              <w:t xml:space="preserve"> pažyma, jeigu duomenų </w:t>
            </w:r>
            <w:r w:rsidR="00F63A6B">
              <w:t xml:space="preserve">nėra </w:t>
            </w:r>
            <w:r w:rsidR="00E52B06">
              <w:t xml:space="preserve">Gyventojų registre </w:t>
            </w:r>
          </w:p>
          <w:p w:rsidR="00E52B06" w:rsidRPr="00BC3DBF" w:rsidRDefault="00182B64" w:rsidP="00182B64">
            <w:r>
              <w:t>6. Paveldėtojo banko sąskaitos numeris</w:t>
            </w:r>
          </w:p>
        </w:tc>
      </w:tr>
      <w:tr w:rsidR="00E52B06" w:rsidTr="00FD24F5">
        <w:tc>
          <w:tcPr>
            <w:tcW w:w="3725" w:type="dxa"/>
            <w:gridSpan w:val="2"/>
            <w:shd w:val="clear" w:color="auto" w:fill="auto"/>
          </w:tcPr>
          <w:p w:rsidR="00E52B06" w:rsidRDefault="00E52B06" w:rsidP="00323FEF">
            <w:pPr>
              <w:pStyle w:val="bodytext"/>
            </w:pPr>
            <w:r>
              <w:t>Informacija ir dokumentai, kuriuos turi gauti institucija (prašymą nagrinėjantis tarnautojas)</w:t>
            </w:r>
          </w:p>
        </w:tc>
        <w:tc>
          <w:tcPr>
            <w:tcW w:w="6021" w:type="dxa"/>
            <w:gridSpan w:val="3"/>
            <w:shd w:val="clear" w:color="auto" w:fill="auto"/>
          </w:tcPr>
          <w:p w:rsidR="00E52B06" w:rsidRDefault="00182B64" w:rsidP="005C7C7C">
            <w:pPr>
              <w:numPr>
                <w:ilvl w:val="0"/>
                <w:numId w:val="18"/>
              </w:numPr>
              <w:tabs>
                <w:tab w:val="left" w:pos="0"/>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5C7C7C" w:rsidRPr="00176501" w:rsidRDefault="005C7C7C" w:rsidP="005C7C7C">
            <w:pPr>
              <w:tabs>
                <w:tab w:val="left" w:pos="908"/>
              </w:tabs>
              <w:ind w:firstLine="252"/>
            </w:pPr>
            <w:r>
              <w:t xml:space="preserve">   2. Biudžetinės įstaigos Švietimo informacinių technologijų centro </w:t>
            </w:r>
            <w:r w:rsidRPr="00A926D9">
              <w:t>Mokinių registro</w:t>
            </w:r>
            <w:r>
              <w:t xml:space="preserve"> </w:t>
            </w:r>
            <w:r w:rsidRPr="005B11EB">
              <w:t>(</w:t>
            </w:r>
            <w:r>
              <w:t xml:space="preserve">Suvalkų g. 1, 03106 Vilnius, </w:t>
            </w:r>
            <w:hyperlink r:id="rId11"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5C7C7C" w:rsidRPr="00BC3DBF" w:rsidRDefault="005C7C7C" w:rsidP="005C7C7C">
            <w:pPr>
              <w:tabs>
                <w:tab w:val="left" w:pos="816"/>
              </w:tabs>
              <w:ind w:firstLine="392"/>
            </w:pPr>
            <w:r>
              <w:t xml:space="preserve"> 3. Biudžetinės įstaigos Švietimo informacinių technologijų centro Studentų registro (Suvalkų g. 1, 03106 Vilnius</w:t>
            </w:r>
            <w:r w:rsidRPr="007259D5">
              <w:t>,</w:t>
            </w:r>
            <w:r>
              <w:t xml:space="preserve"> </w:t>
            </w:r>
            <w:hyperlink r:id="rId12"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tc>
      </w:tr>
      <w:tr w:rsidR="00E52B06" w:rsidTr="00FD24F5">
        <w:tc>
          <w:tcPr>
            <w:tcW w:w="3725" w:type="dxa"/>
            <w:gridSpan w:val="2"/>
            <w:shd w:val="clear" w:color="auto" w:fill="auto"/>
          </w:tcPr>
          <w:p w:rsidR="00E52B06" w:rsidRPr="005C6BC5" w:rsidRDefault="00E52B06" w:rsidP="00FE23E5">
            <w:pPr>
              <w:spacing w:after="100" w:afterAutospacing="1"/>
            </w:pPr>
            <w:r w:rsidRPr="005C6BC5">
              <w:t>Administracinės paslaugos tipas</w:t>
            </w:r>
          </w:p>
        </w:tc>
        <w:tc>
          <w:tcPr>
            <w:tcW w:w="6021" w:type="dxa"/>
            <w:gridSpan w:val="3"/>
            <w:shd w:val="clear" w:color="auto" w:fill="auto"/>
            <w:vAlign w:val="center"/>
          </w:tcPr>
          <w:p w:rsidR="00E52B06" w:rsidRPr="005C6BC5" w:rsidRDefault="00E52B06" w:rsidP="00FE23E5">
            <w:r w:rsidRPr="005C6BC5">
              <w:t xml:space="preserve">Elektroninė </w:t>
            </w:r>
          </w:p>
          <w:p w:rsidR="00E52B06" w:rsidRPr="005C6BC5" w:rsidRDefault="00E52B06" w:rsidP="00FE23E5">
            <w:r w:rsidRPr="005C6BC5">
              <w:t>Neelektroninė paslauga</w:t>
            </w:r>
          </w:p>
        </w:tc>
      </w:tr>
      <w:tr w:rsidR="00E52B06" w:rsidRPr="00CF2520" w:rsidTr="00FD24F5">
        <w:tc>
          <w:tcPr>
            <w:tcW w:w="3686" w:type="dxa"/>
            <w:vMerge w:val="restart"/>
            <w:shd w:val="clear" w:color="auto" w:fill="auto"/>
            <w:hideMark/>
          </w:tcPr>
          <w:p w:rsidR="00E52B06" w:rsidRPr="005C6BC5" w:rsidRDefault="00E52B06" w:rsidP="00FE23E5">
            <w:pPr>
              <w:spacing w:after="100" w:afterAutospacing="1"/>
            </w:pPr>
            <w:r w:rsidRPr="005C6BC5">
              <w:t>Duomenys apie elektroninės administracinės paslaugos teikimą</w:t>
            </w:r>
          </w:p>
        </w:tc>
        <w:tc>
          <w:tcPr>
            <w:tcW w:w="6060" w:type="dxa"/>
            <w:gridSpan w:val="4"/>
            <w:shd w:val="clear" w:color="auto" w:fill="auto"/>
            <w:vAlign w:val="center"/>
            <w:hideMark/>
          </w:tcPr>
          <w:p w:rsidR="00E52B06" w:rsidRDefault="00E52B06" w:rsidP="00FE23E5">
            <w:r w:rsidRPr="005C6BC5">
              <w:rPr>
                <w:b/>
              </w:rPr>
              <w:t>Nuoroda</w:t>
            </w:r>
            <w:r w:rsidRPr="005C6BC5">
              <w:t xml:space="preserve">: </w:t>
            </w:r>
            <w:hyperlink r:id="rId13" w:history="1">
              <w:r w:rsidRPr="00016215">
                <w:rPr>
                  <w:rStyle w:val="Hipersaitas"/>
                </w:rPr>
                <w:t>http://www.marijampole.lt/go.php/Administracines-paslaugos166306477430184</w:t>
              </w:r>
            </w:hyperlink>
          </w:p>
          <w:p w:rsidR="00E52B06" w:rsidRDefault="000F3D22" w:rsidP="00FE23E5">
            <w:hyperlink r:id="rId14" w:history="1">
              <w:r w:rsidR="00E52B06" w:rsidRPr="00E56291">
                <w:rPr>
                  <w:rStyle w:val="Hipersaitas"/>
                </w:rPr>
                <w:t>http://www.spis.lt/</w:t>
              </w:r>
            </w:hyperlink>
          </w:p>
          <w:p w:rsidR="00E52B06" w:rsidRPr="005C6BC5" w:rsidRDefault="00E52B06" w:rsidP="00FE23E5">
            <w:r w:rsidRPr="005C6BC5">
              <w:rPr>
                <w:b/>
              </w:rPr>
              <w:t xml:space="preserve">Brandos lygis: </w:t>
            </w:r>
            <w:r>
              <w:rPr>
                <w:b/>
              </w:rPr>
              <w:t>3</w:t>
            </w:r>
            <w:r w:rsidRPr="005C6BC5">
              <w:t xml:space="preserve">, </w:t>
            </w:r>
          </w:p>
          <w:p w:rsidR="00E52B06" w:rsidRPr="005C6BC5" w:rsidRDefault="00E52B06" w:rsidP="00FE23E5">
            <w:r w:rsidRPr="005C6BC5">
              <w:rPr>
                <w:b/>
              </w:rPr>
              <w:t>Tapatybės nustatymas</w:t>
            </w:r>
            <w:r w:rsidRPr="005C6BC5">
              <w:t>: reikalingas</w:t>
            </w:r>
          </w:p>
          <w:p w:rsidR="00E52B06" w:rsidRPr="00CF2520" w:rsidRDefault="00E52B06" w:rsidP="00FE23E5">
            <w:r w:rsidRPr="005C6BC5">
              <w:rPr>
                <w:b/>
              </w:rPr>
              <w:t>Paslaugos užsakymo prisijungimo būdai</w:t>
            </w:r>
            <w:r w:rsidRPr="005C6BC5">
              <w:t>:</w:t>
            </w:r>
          </w:p>
        </w:tc>
      </w:tr>
      <w:tr w:rsidR="00E52B06" w:rsidRPr="005C6BC5" w:rsidTr="00FD24F5">
        <w:tc>
          <w:tcPr>
            <w:tcW w:w="3686" w:type="dxa"/>
            <w:vMerge/>
            <w:shd w:val="clear" w:color="auto" w:fill="auto"/>
            <w:hideMark/>
          </w:tcPr>
          <w:p w:rsidR="00E52B06" w:rsidRPr="005C6BC5" w:rsidRDefault="00E52B06" w:rsidP="00FE23E5">
            <w:pPr>
              <w:spacing w:after="100" w:afterAutospacing="1"/>
            </w:pPr>
          </w:p>
        </w:tc>
        <w:tc>
          <w:tcPr>
            <w:tcW w:w="2746" w:type="dxa"/>
            <w:gridSpan w:val="2"/>
            <w:shd w:val="clear" w:color="auto" w:fill="auto"/>
            <w:hideMark/>
          </w:tcPr>
          <w:p w:rsidR="00E52B06" w:rsidRPr="00CF2520" w:rsidRDefault="00E52B06" w:rsidP="00FE23E5">
            <w:pPr>
              <w:rPr>
                <w:u w:val="single"/>
              </w:rPr>
            </w:pPr>
            <w:r w:rsidRPr="00CF2520">
              <w:rPr>
                <w:u w:val="single"/>
              </w:rPr>
              <w:t>Gyventojams:</w:t>
            </w:r>
          </w:p>
          <w:p w:rsidR="00E52B06" w:rsidRPr="00CF2520" w:rsidRDefault="00E52B06" w:rsidP="00FE23E5">
            <w:r w:rsidRPr="00CF2520">
              <w:t>-elektroninio parašo naudotojams;</w:t>
            </w:r>
          </w:p>
          <w:p w:rsidR="00E52B06" w:rsidRPr="00CF2520" w:rsidRDefault="00E52B06" w:rsidP="00FE23E5">
            <w:r w:rsidRPr="00CF2520">
              <w:t>-asmens tapatybės kortelė</w:t>
            </w:r>
          </w:p>
          <w:p w:rsidR="00E52B06" w:rsidRPr="00CF2520" w:rsidRDefault="00E52B06" w:rsidP="00FE23E5"/>
        </w:tc>
        <w:tc>
          <w:tcPr>
            <w:tcW w:w="3314" w:type="dxa"/>
            <w:gridSpan w:val="2"/>
            <w:shd w:val="clear" w:color="auto" w:fill="auto"/>
          </w:tcPr>
          <w:p w:rsidR="00E52B06" w:rsidRPr="00CF2520" w:rsidRDefault="00E52B06" w:rsidP="00FE23E5">
            <w:pPr>
              <w:rPr>
                <w:u w:val="single"/>
              </w:rPr>
            </w:pPr>
            <w:r w:rsidRPr="00CF2520">
              <w:rPr>
                <w:u w:val="single"/>
              </w:rPr>
              <w:t>Užsieniečiai</w:t>
            </w:r>
          </w:p>
          <w:p w:rsidR="00E52B06" w:rsidRPr="00CF2520" w:rsidRDefault="00E52B06" w:rsidP="00FE23E5">
            <w:r w:rsidRPr="00CF2520">
              <w:t>-elektroninio parašo naudotojams;</w:t>
            </w:r>
          </w:p>
          <w:p w:rsidR="00E52B06" w:rsidRPr="005C6BC5" w:rsidRDefault="00E52B06" w:rsidP="00911E11">
            <w:r w:rsidRPr="00CF2520">
              <w:t>-asmens tapatybės kortelė</w:t>
            </w:r>
          </w:p>
        </w:tc>
      </w:tr>
      <w:tr w:rsidR="00E52B06" w:rsidTr="00FD24F5">
        <w:tc>
          <w:tcPr>
            <w:tcW w:w="3725" w:type="dxa"/>
            <w:gridSpan w:val="2"/>
            <w:shd w:val="clear" w:color="auto" w:fill="auto"/>
          </w:tcPr>
          <w:p w:rsidR="00E52B06" w:rsidRPr="005C6BC5" w:rsidRDefault="00E52B06" w:rsidP="00FE23E5">
            <w:pPr>
              <w:spacing w:after="100" w:afterAutospacing="1"/>
            </w:pPr>
            <w:r w:rsidRPr="005C6BC5">
              <w:t>Administracinės paslaugos teikimo būtinų veiksmų seka</w:t>
            </w:r>
          </w:p>
        </w:tc>
        <w:tc>
          <w:tcPr>
            <w:tcW w:w="6021" w:type="dxa"/>
            <w:gridSpan w:val="3"/>
            <w:shd w:val="clear" w:color="auto" w:fill="auto"/>
            <w:vAlign w:val="center"/>
          </w:tcPr>
          <w:p w:rsidR="00E52B06" w:rsidRPr="005C6BC5" w:rsidRDefault="00E52B06" w:rsidP="00FE23E5">
            <w:r w:rsidRPr="005C6BC5">
              <w:t>Būtinų atlikti veiksmų seka teikiant paslaugą elektroniniu būdu (pridedama schema Nr.1)</w:t>
            </w:r>
          </w:p>
          <w:p w:rsidR="00E52B06" w:rsidRPr="005C6BC5" w:rsidRDefault="00E52B06" w:rsidP="00FE23E5">
            <w:r w:rsidRPr="005C6BC5">
              <w:t>Būtinų atlikti veiksmų seka teikiant paslaugą neelektroniniu būdu (pridedama schema Nr.2)</w:t>
            </w:r>
          </w:p>
        </w:tc>
      </w:tr>
      <w:tr w:rsidR="00E52B06" w:rsidTr="00FD24F5">
        <w:tc>
          <w:tcPr>
            <w:tcW w:w="3725" w:type="dxa"/>
            <w:gridSpan w:val="2"/>
            <w:shd w:val="clear" w:color="auto" w:fill="auto"/>
          </w:tcPr>
          <w:p w:rsidR="00E52B06" w:rsidRDefault="00E52B06" w:rsidP="00FE23E5">
            <w:pPr>
              <w:pStyle w:val="bodytext"/>
            </w:pPr>
            <w:r>
              <w:t>Administracinės paslaugos teikėjas</w:t>
            </w:r>
          </w:p>
        </w:tc>
        <w:tc>
          <w:tcPr>
            <w:tcW w:w="6021" w:type="dxa"/>
            <w:gridSpan w:val="3"/>
            <w:shd w:val="clear" w:color="auto" w:fill="auto"/>
          </w:tcPr>
          <w:p w:rsidR="00E52B06" w:rsidRPr="008675F3" w:rsidRDefault="00E52B06" w:rsidP="00E52B06">
            <w:pPr>
              <w:rPr>
                <w:color w:val="010101"/>
              </w:rPr>
            </w:pPr>
            <w:r>
              <w:t xml:space="preserve">Piniginės </w:t>
            </w:r>
            <w:r w:rsidRPr="00A926D9">
              <w:t>paramos skyriaus</w:t>
            </w:r>
            <w:r w:rsidRPr="008675F3">
              <w:rPr>
                <w:color w:val="010101"/>
              </w:rPr>
              <w:t xml:space="preserve"> vyriausiosios specialistės: </w:t>
            </w:r>
          </w:p>
          <w:p w:rsidR="00E52B06" w:rsidRPr="008675F3" w:rsidRDefault="00E52B06" w:rsidP="00E52B06">
            <w:pPr>
              <w:rPr>
                <w:color w:val="010101"/>
              </w:rPr>
            </w:pPr>
            <w:proofErr w:type="spellStart"/>
            <w:r w:rsidRPr="008675F3">
              <w:rPr>
                <w:color w:val="010101"/>
              </w:rPr>
              <w:t>Rasutė</w:t>
            </w:r>
            <w:proofErr w:type="spellEnd"/>
            <w:r w:rsidRPr="008675F3">
              <w:rPr>
                <w:color w:val="010101"/>
              </w:rPr>
              <w:t xml:space="preserve"> </w:t>
            </w:r>
            <w:proofErr w:type="spellStart"/>
            <w:r w:rsidRPr="008675F3">
              <w:rPr>
                <w:color w:val="010101"/>
              </w:rPr>
              <w:t>Bajorienė</w:t>
            </w:r>
            <w:proofErr w:type="spellEnd"/>
            <w:r w:rsidRPr="008675F3">
              <w:rPr>
                <w:color w:val="010101"/>
              </w:rPr>
              <w:t xml:space="preserve">, tel. (8 343) 90 017, </w:t>
            </w:r>
            <w:proofErr w:type="spellStart"/>
            <w:r w:rsidRPr="008675F3">
              <w:rPr>
                <w:color w:val="010101"/>
              </w:rPr>
              <w:t>el.p</w:t>
            </w:r>
            <w:proofErr w:type="spellEnd"/>
            <w:r w:rsidRPr="008675F3">
              <w:rPr>
                <w:color w:val="010101"/>
              </w:rPr>
              <w:t>. rasute.</w:t>
            </w:r>
            <w:hyperlink r:id="rId15" w:history="1">
              <w:r w:rsidRPr="00E036CD">
                <w:rPr>
                  <w:rStyle w:val="Hipersaitas"/>
                </w:rPr>
                <w:t>bajoriene@marijampole.lt</w:t>
              </w:r>
            </w:hyperlink>
            <w:r w:rsidRPr="008675F3">
              <w:rPr>
                <w:color w:val="010101"/>
              </w:rPr>
              <w:t xml:space="preserve"> </w:t>
            </w:r>
          </w:p>
          <w:p w:rsidR="00E52B06" w:rsidRPr="00BC3DBF" w:rsidRDefault="00E52B06" w:rsidP="00E52B06">
            <w:r w:rsidRPr="008675F3">
              <w:rPr>
                <w:color w:val="010101"/>
              </w:rPr>
              <w:t xml:space="preserve">Rima </w:t>
            </w:r>
            <w:proofErr w:type="spellStart"/>
            <w:r w:rsidRPr="008675F3">
              <w:rPr>
                <w:color w:val="010101"/>
              </w:rPr>
              <w:t>Boikienė</w:t>
            </w:r>
            <w:proofErr w:type="spellEnd"/>
            <w:r w:rsidRPr="008675F3">
              <w:rPr>
                <w:color w:val="010101"/>
              </w:rPr>
              <w:t xml:space="preserve">, tel. (8 343) 90 017, </w:t>
            </w:r>
            <w:proofErr w:type="spellStart"/>
            <w:r w:rsidRPr="008675F3">
              <w:rPr>
                <w:color w:val="010101"/>
              </w:rPr>
              <w:t>el.p</w:t>
            </w:r>
            <w:proofErr w:type="spellEnd"/>
            <w:r w:rsidRPr="008675F3">
              <w:rPr>
                <w:color w:val="010101"/>
              </w:rPr>
              <w:t xml:space="preserve">. </w:t>
            </w:r>
            <w:hyperlink r:id="rId16" w:history="1">
              <w:r w:rsidRPr="00272E5F">
                <w:rPr>
                  <w:rStyle w:val="Hipersaitas"/>
                </w:rPr>
                <w:t>rima.boikiene@marijampole.lt</w:t>
              </w:r>
            </w:hyperlink>
            <w:r w:rsidRPr="008675F3">
              <w:rPr>
                <w:color w:val="010101"/>
              </w:rPr>
              <w:t xml:space="preserve">  </w:t>
            </w:r>
          </w:p>
        </w:tc>
      </w:tr>
      <w:tr w:rsidR="00E52B06" w:rsidTr="00FD24F5">
        <w:tc>
          <w:tcPr>
            <w:tcW w:w="3725" w:type="dxa"/>
            <w:gridSpan w:val="2"/>
            <w:shd w:val="clear" w:color="auto" w:fill="auto"/>
          </w:tcPr>
          <w:p w:rsidR="00E52B06" w:rsidRDefault="00E52B06" w:rsidP="00EA331D">
            <w:pPr>
              <w:pStyle w:val="bodytext"/>
            </w:pPr>
            <w:r>
              <w:t>Administracinės paslaugos vadovas</w:t>
            </w:r>
          </w:p>
        </w:tc>
        <w:tc>
          <w:tcPr>
            <w:tcW w:w="6021" w:type="dxa"/>
            <w:gridSpan w:val="3"/>
            <w:shd w:val="clear" w:color="auto" w:fill="auto"/>
          </w:tcPr>
          <w:p w:rsidR="00E52B06" w:rsidRPr="00BC3DBF" w:rsidRDefault="005C7C7C" w:rsidP="005C7C7C">
            <w:r>
              <w:t>Piniginės</w:t>
            </w:r>
            <w:r w:rsidRPr="00A926D9">
              <w:t xml:space="preserve"> paramos skyriaus vedėja Vida Bružinskaitė, tel. </w:t>
            </w:r>
            <w:r>
              <w:t>(</w:t>
            </w:r>
            <w:r w:rsidRPr="00A926D9">
              <w:t>8 343</w:t>
            </w:r>
            <w:r>
              <w:t>)</w:t>
            </w:r>
            <w:r w:rsidRPr="00A926D9">
              <w:t xml:space="preserve"> 90016, </w:t>
            </w:r>
            <w:proofErr w:type="spellStart"/>
            <w:r w:rsidRPr="00A926D9">
              <w:t>el.p</w:t>
            </w:r>
            <w:proofErr w:type="spellEnd"/>
            <w:r w:rsidRPr="00A926D9">
              <w:t xml:space="preserve">. </w:t>
            </w:r>
            <w:hyperlink r:id="rId17" w:history="1">
              <w:r w:rsidRPr="00A926D9">
                <w:rPr>
                  <w:rStyle w:val="Hipersaitas"/>
                </w:rPr>
                <w:t>vida.bruzinskaite@marijampole.lt</w:t>
              </w:r>
            </w:hyperlink>
            <w:r w:rsidRPr="008675F3">
              <w:rPr>
                <w:color w:val="010101"/>
              </w:rPr>
              <w:t xml:space="preserve"> </w:t>
            </w:r>
            <w:r>
              <w:t xml:space="preserve"> </w:t>
            </w:r>
          </w:p>
        </w:tc>
      </w:tr>
      <w:tr w:rsidR="00E52B06" w:rsidTr="00FD24F5">
        <w:trPr>
          <w:trHeight w:val="540"/>
        </w:trPr>
        <w:tc>
          <w:tcPr>
            <w:tcW w:w="3725" w:type="dxa"/>
            <w:gridSpan w:val="2"/>
            <w:vMerge w:val="restart"/>
            <w:shd w:val="clear" w:color="auto" w:fill="auto"/>
          </w:tcPr>
          <w:p w:rsidR="00E52B06" w:rsidRDefault="00E52B06" w:rsidP="00EA331D">
            <w:pPr>
              <w:pStyle w:val="bodytext"/>
            </w:pPr>
            <w:r>
              <w:lastRenderedPageBreak/>
              <w:t>Administracinės paslaugos suteikimo trukmė</w:t>
            </w:r>
          </w:p>
        </w:tc>
        <w:tc>
          <w:tcPr>
            <w:tcW w:w="2955" w:type="dxa"/>
            <w:gridSpan w:val="2"/>
            <w:shd w:val="clear" w:color="auto" w:fill="auto"/>
            <w:vAlign w:val="center"/>
          </w:tcPr>
          <w:p w:rsidR="00E52B06" w:rsidRPr="00F63A6B" w:rsidRDefault="00E52B06" w:rsidP="005C7C7C">
            <w:r w:rsidRPr="00F63A6B">
              <w:t xml:space="preserve">Jei paslauga teikiama elektroniniu būdu: </w:t>
            </w:r>
            <w:r w:rsidR="005C7C7C" w:rsidRPr="00F63A6B">
              <w:t xml:space="preserve">1 mėn. </w:t>
            </w:r>
            <w:r w:rsidRPr="00F63A6B">
              <w:t xml:space="preserve"> valandos</w:t>
            </w:r>
          </w:p>
        </w:tc>
        <w:tc>
          <w:tcPr>
            <w:tcW w:w="3066" w:type="dxa"/>
            <w:shd w:val="clear" w:color="auto" w:fill="auto"/>
            <w:vAlign w:val="center"/>
          </w:tcPr>
          <w:p w:rsidR="00E52B06" w:rsidRPr="00F63A6B" w:rsidRDefault="00E52B06" w:rsidP="005C7C7C">
            <w:r w:rsidRPr="00F63A6B">
              <w:t xml:space="preserve">Jei paslauga teikiama neelektroniniu būdu: </w:t>
            </w:r>
            <w:r w:rsidR="005C7C7C" w:rsidRPr="00F63A6B">
              <w:t xml:space="preserve">1 mėn. </w:t>
            </w:r>
          </w:p>
        </w:tc>
      </w:tr>
      <w:tr w:rsidR="00E52B06" w:rsidTr="00FD24F5">
        <w:trPr>
          <w:trHeight w:val="1125"/>
        </w:trPr>
        <w:tc>
          <w:tcPr>
            <w:tcW w:w="3725" w:type="dxa"/>
            <w:gridSpan w:val="2"/>
            <w:vMerge/>
            <w:shd w:val="clear" w:color="auto" w:fill="auto"/>
          </w:tcPr>
          <w:p w:rsidR="00E52B06" w:rsidRDefault="00E52B06" w:rsidP="00EA331D">
            <w:pPr>
              <w:pStyle w:val="bodytext"/>
            </w:pPr>
          </w:p>
        </w:tc>
        <w:tc>
          <w:tcPr>
            <w:tcW w:w="6021" w:type="dxa"/>
            <w:gridSpan w:val="3"/>
            <w:shd w:val="clear" w:color="auto" w:fill="auto"/>
            <w:vAlign w:val="center"/>
          </w:tcPr>
          <w:p w:rsidR="00E52B06" w:rsidRPr="00AB3369" w:rsidRDefault="00E52B06" w:rsidP="004058B1">
            <w:r w:rsidRPr="00AB3369">
              <w:t>Pastaba</w:t>
            </w:r>
            <w:r>
              <w:t xml:space="preserve">. </w:t>
            </w:r>
            <w:r w:rsidR="005C7C7C">
              <w:t>K</w:t>
            </w:r>
            <w:r>
              <w:t xml:space="preserve">ompensacija </w:t>
            </w:r>
            <w:r w:rsidR="00F63A6B">
              <w:t>t</w:t>
            </w:r>
            <w:r>
              <w:t>uri būti išmokėta per mėn</w:t>
            </w:r>
            <w:r w:rsidR="00EF192F">
              <w:t>esį</w:t>
            </w:r>
            <w:r>
              <w:t xml:space="preserve"> laiko </w:t>
            </w:r>
            <w:r w:rsidRPr="00FE23E5">
              <w:rPr>
                <w:color w:val="000000"/>
              </w:rPr>
              <w:t>nuo prašymo ir visų reikalingų  dokumentų gavimo savivaldybės administracijoje dienos.</w:t>
            </w:r>
          </w:p>
          <w:p w:rsidR="00E52B06" w:rsidRPr="00AB3369" w:rsidRDefault="00E52B06" w:rsidP="00FE23E5"/>
        </w:tc>
      </w:tr>
      <w:tr w:rsidR="00E52B06" w:rsidTr="00FD24F5">
        <w:tc>
          <w:tcPr>
            <w:tcW w:w="3725" w:type="dxa"/>
            <w:gridSpan w:val="2"/>
            <w:shd w:val="clear" w:color="auto" w:fill="auto"/>
          </w:tcPr>
          <w:p w:rsidR="00E52B06" w:rsidRDefault="00E52B06" w:rsidP="00EA331D">
            <w:pPr>
              <w:pStyle w:val="bodytext"/>
            </w:pPr>
            <w:r>
              <w:t>Administracinės paslaugos suteikimo kaina (jei administracinė paslauga teikiama atlygintinai)</w:t>
            </w:r>
          </w:p>
        </w:tc>
        <w:tc>
          <w:tcPr>
            <w:tcW w:w="6021" w:type="dxa"/>
            <w:gridSpan w:val="3"/>
            <w:shd w:val="clear" w:color="auto" w:fill="auto"/>
          </w:tcPr>
          <w:p w:rsidR="00E52B06" w:rsidRPr="00BC3DBF" w:rsidRDefault="00E52B06" w:rsidP="00EF69B8">
            <w:r w:rsidRPr="00BC3DBF">
              <w:t>Paslauga teikiama neatlygintinai</w:t>
            </w:r>
          </w:p>
        </w:tc>
      </w:tr>
      <w:tr w:rsidR="00E52B06" w:rsidTr="00FD24F5">
        <w:tc>
          <w:tcPr>
            <w:tcW w:w="3725" w:type="dxa"/>
            <w:gridSpan w:val="2"/>
            <w:shd w:val="clear" w:color="auto" w:fill="auto"/>
          </w:tcPr>
          <w:p w:rsidR="00E52B06" w:rsidRDefault="00E52B06" w:rsidP="00EA331D">
            <w:pPr>
              <w:pStyle w:val="bodytext"/>
            </w:pPr>
            <w:r>
              <w:t>Prašymo forma, pildymo pavyzdys ir prašymo turinys</w:t>
            </w:r>
          </w:p>
        </w:tc>
        <w:tc>
          <w:tcPr>
            <w:tcW w:w="6021" w:type="dxa"/>
            <w:gridSpan w:val="3"/>
            <w:shd w:val="clear" w:color="auto" w:fill="auto"/>
          </w:tcPr>
          <w:p w:rsidR="00E52B06" w:rsidRPr="00D04636" w:rsidRDefault="00E52B06" w:rsidP="00FE23E5">
            <w:pPr>
              <w:autoSpaceDE w:val="0"/>
              <w:autoSpaceDN w:val="0"/>
              <w:adjustRightInd w:val="0"/>
              <w:jc w:val="both"/>
            </w:pPr>
            <w:r w:rsidRPr="00D04636">
              <w:t>Prašymas</w:t>
            </w:r>
          </w:p>
        </w:tc>
      </w:tr>
      <w:tr w:rsidR="00E52B06" w:rsidTr="00FD24F5">
        <w:tc>
          <w:tcPr>
            <w:tcW w:w="3725" w:type="dxa"/>
            <w:gridSpan w:val="2"/>
            <w:shd w:val="clear" w:color="auto" w:fill="auto"/>
          </w:tcPr>
          <w:p w:rsidR="00E52B06" w:rsidRDefault="00E52B06" w:rsidP="00EA331D">
            <w:pPr>
              <w:pStyle w:val="bodytext"/>
            </w:pPr>
            <w:r>
              <w:t>Prašymo priėmimo vieta</w:t>
            </w:r>
          </w:p>
        </w:tc>
        <w:tc>
          <w:tcPr>
            <w:tcW w:w="6021" w:type="dxa"/>
            <w:gridSpan w:val="3"/>
            <w:shd w:val="clear" w:color="auto" w:fill="auto"/>
          </w:tcPr>
          <w:p w:rsidR="00E52B06" w:rsidRDefault="00323FEF" w:rsidP="00323FEF">
            <w:pPr>
              <w:pStyle w:val="bodytext"/>
            </w:pPr>
            <w:r>
              <w:t xml:space="preserve">Marijampolės savivaldybės administracijos Piniginės paramos skyrius, </w:t>
            </w:r>
            <w:r w:rsidRPr="008675F3">
              <w:rPr>
                <w:i/>
              </w:rPr>
              <w:t xml:space="preserve"> </w:t>
            </w:r>
            <w:r>
              <w:t>Marijampolė, J. Basanavičiaus a. 1, 110 kab.</w:t>
            </w:r>
          </w:p>
          <w:p w:rsidR="004F6BC3" w:rsidRPr="00034DB1" w:rsidRDefault="004F6BC3" w:rsidP="00323FEF">
            <w:pPr>
              <w:pStyle w:val="bodytext"/>
            </w:pPr>
            <w:r>
              <w:t xml:space="preserve">Paslauga teikiama ir elektroniniu būdu </w:t>
            </w:r>
            <w:hyperlink r:id="rId18" w:history="1">
              <w:r w:rsidRPr="00EE7446">
                <w:rPr>
                  <w:rStyle w:val="Hipersaitas"/>
                </w:rPr>
                <w:t>http://www.spis.lt</w:t>
              </w:r>
            </w:hyperlink>
          </w:p>
        </w:tc>
      </w:tr>
    </w:tbl>
    <w:p w:rsidR="00323FEF" w:rsidRDefault="00323FEF" w:rsidP="005707C1">
      <w:pPr>
        <w:rPr>
          <w:sz w:val="20"/>
        </w:rPr>
      </w:pPr>
    </w:p>
    <w:p w:rsidR="00323FEF" w:rsidRDefault="00323FEF" w:rsidP="00FE23E5">
      <w:pPr>
        <w:jc w:val="center"/>
        <w:sectPr w:rsidR="00323FEF" w:rsidSect="00323FEF">
          <w:headerReference w:type="default" r:id="rId19"/>
          <w:footerReference w:type="default" r:id="rId20"/>
          <w:headerReference w:type="first" r:id="rId21"/>
          <w:footerReference w:type="first" r:id="rId22"/>
          <w:type w:val="continuous"/>
          <w:pgSz w:w="11906" w:h="16838"/>
          <w:pgMar w:top="1134" w:right="567" w:bottom="1134" w:left="1701" w:header="567" w:footer="567" w:gutter="0"/>
          <w:pgNumType w:start="1"/>
          <w:cols w:space="1296"/>
          <w:formProt w:val="0"/>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742"/>
        <w:gridCol w:w="1939"/>
        <w:gridCol w:w="6796"/>
      </w:tblGrid>
      <w:tr w:rsidR="009E679D" w:rsidRPr="00465E93" w:rsidTr="00FE23E5">
        <w:tc>
          <w:tcPr>
            <w:tcW w:w="1309" w:type="dxa"/>
          </w:tcPr>
          <w:p w:rsidR="00121242" w:rsidRPr="00FE23E5" w:rsidRDefault="00121242" w:rsidP="00FE23E5">
            <w:pPr>
              <w:jc w:val="center"/>
              <w:rPr>
                <w:b/>
              </w:rPr>
            </w:pPr>
            <w:r>
              <w:lastRenderedPageBreak/>
              <w:br w:type="page"/>
            </w:r>
            <w:r w:rsidRPr="00FE23E5">
              <w:rPr>
                <w:b/>
              </w:rPr>
              <w:t>Sekos žymėjimas</w:t>
            </w:r>
          </w:p>
        </w:tc>
        <w:tc>
          <w:tcPr>
            <w:tcW w:w="4742" w:type="dxa"/>
          </w:tcPr>
          <w:p w:rsidR="00121242" w:rsidRPr="00FE23E5" w:rsidRDefault="00121242" w:rsidP="00384F97">
            <w:pPr>
              <w:rPr>
                <w:b/>
              </w:rPr>
            </w:pPr>
            <w:r w:rsidRPr="00FE23E5">
              <w:rPr>
                <w:b/>
              </w:rPr>
              <w:t>Standartinis sekos pavadinimas rekomenduojamoje schemoje</w:t>
            </w:r>
          </w:p>
        </w:tc>
        <w:tc>
          <w:tcPr>
            <w:tcW w:w="1939" w:type="dxa"/>
          </w:tcPr>
          <w:p w:rsidR="00121242" w:rsidRPr="00465E93" w:rsidRDefault="00121242" w:rsidP="00FE23E5">
            <w:pPr>
              <w:jc w:val="center"/>
            </w:pPr>
            <w:r w:rsidRPr="00465E93">
              <w:t xml:space="preserve">įrašyti </w:t>
            </w:r>
            <w:r>
              <w:br/>
            </w:r>
            <w:r w:rsidRPr="00465E93">
              <w:t>TAIP arba NE</w:t>
            </w:r>
          </w:p>
        </w:tc>
        <w:tc>
          <w:tcPr>
            <w:tcW w:w="6796" w:type="dxa"/>
          </w:tcPr>
          <w:p w:rsidR="00121242" w:rsidRPr="00FE23E5" w:rsidRDefault="00034DB1" w:rsidP="00323FEF">
            <w:pPr>
              <w:rPr>
                <w:b/>
              </w:rPr>
            </w:pPr>
            <w:r w:rsidRPr="00034DB1">
              <w:t xml:space="preserve">Prašymo </w:t>
            </w:r>
            <w:r w:rsidR="002C3A00">
              <w:t xml:space="preserve">išmokėti tikslinę kompensaciją </w:t>
            </w:r>
            <w:r w:rsidR="00323FEF">
              <w:t>gavėjo mirties atveju</w:t>
            </w:r>
            <w:r w:rsidR="002C3A00">
              <w:t xml:space="preserve"> </w:t>
            </w:r>
            <w:r w:rsidRPr="00034DB1">
              <w:t xml:space="preserve"> priėmimas, </w:t>
            </w:r>
            <w:r w:rsidR="00323FEF">
              <w:t xml:space="preserve">kompensacijos </w:t>
            </w:r>
            <w:r w:rsidR="009E679D" w:rsidRPr="00034DB1">
              <w:t xml:space="preserve">skyrimas ir </w:t>
            </w:r>
            <w:r w:rsidRPr="00034DB1">
              <w:t>m</w:t>
            </w:r>
            <w:r w:rsidR="009E679D" w:rsidRPr="00034DB1">
              <w:t>okėjimas</w:t>
            </w:r>
            <w:r w:rsidR="00121242" w:rsidRPr="00034DB1">
              <w:br/>
            </w:r>
            <w:r w:rsidR="00121242" w:rsidRPr="00FE23E5">
              <w:rPr>
                <w:vertAlign w:val="superscript"/>
              </w:rPr>
              <w:br/>
            </w:r>
          </w:p>
        </w:tc>
      </w:tr>
      <w:tr w:rsidR="009E679D" w:rsidRPr="00465E93" w:rsidTr="00FE23E5">
        <w:tc>
          <w:tcPr>
            <w:tcW w:w="1309" w:type="dxa"/>
          </w:tcPr>
          <w:p w:rsidR="00121242" w:rsidRPr="00FE23E5" w:rsidRDefault="00121242" w:rsidP="00FE23E5">
            <w:pPr>
              <w:spacing w:line="360" w:lineRule="auto"/>
              <w:jc w:val="center"/>
              <w:rPr>
                <w:b/>
              </w:rPr>
            </w:pPr>
            <w:r w:rsidRPr="00FE23E5">
              <w:rPr>
                <w:b/>
              </w:rPr>
              <w:t>A</w:t>
            </w:r>
          </w:p>
        </w:tc>
        <w:tc>
          <w:tcPr>
            <w:tcW w:w="4742" w:type="dxa"/>
          </w:tcPr>
          <w:p w:rsidR="00121242" w:rsidRPr="00465E93" w:rsidRDefault="00121242" w:rsidP="003C4947">
            <w:r w:rsidRPr="00FE23E5">
              <w:rPr>
                <w:b/>
              </w:rPr>
              <w:t>„Vieno langelio“ asmenų aptarnavimo padalinys</w:t>
            </w:r>
          </w:p>
        </w:tc>
        <w:tc>
          <w:tcPr>
            <w:tcW w:w="1939" w:type="dxa"/>
          </w:tcPr>
          <w:p w:rsidR="00121242" w:rsidRPr="00465E93" w:rsidRDefault="009E679D"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B</w:t>
            </w:r>
          </w:p>
        </w:tc>
        <w:tc>
          <w:tcPr>
            <w:tcW w:w="4742" w:type="dxa"/>
          </w:tcPr>
          <w:p w:rsidR="00121242" w:rsidRPr="00465E93" w:rsidRDefault="00121242" w:rsidP="003C4947">
            <w:r w:rsidRPr="00FE23E5">
              <w:rPr>
                <w:b/>
              </w:rPr>
              <w:t>Institucijos vadovas ar jo įgaliotas tarnautojas</w:t>
            </w:r>
          </w:p>
        </w:tc>
        <w:tc>
          <w:tcPr>
            <w:tcW w:w="1939" w:type="dxa"/>
          </w:tcPr>
          <w:p w:rsidR="00121242" w:rsidRPr="00465E93" w:rsidRDefault="004F1A0C"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C</w:t>
            </w:r>
          </w:p>
        </w:tc>
        <w:tc>
          <w:tcPr>
            <w:tcW w:w="4742" w:type="dxa"/>
          </w:tcPr>
          <w:p w:rsidR="00121242" w:rsidRPr="00465E93" w:rsidRDefault="00121242" w:rsidP="00FE23E5">
            <w:pPr>
              <w:spacing w:line="360" w:lineRule="auto"/>
            </w:pPr>
            <w:r w:rsidRPr="00FE23E5">
              <w:rPr>
                <w:b/>
              </w:rPr>
              <w:t>Paslaugos vadovas</w:t>
            </w:r>
          </w:p>
        </w:tc>
        <w:tc>
          <w:tcPr>
            <w:tcW w:w="1939" w:type="dxa"/>
          </w:tcPr>
          <w:p w:rsidR="00121242" w:rsidRPr="00465E93" w:rsidRDefault="004F1A0C"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D</w:t>
            </w:r>
          </w:p>
        </w:tc>
        <w:tc>
          <w:tcPr>
            <w:tcW w:w="4742" w:type="dxa"/>
          </w:tcPr>
          <w:p w:rsidR="00121242" w:rsidRPr="00465E93" w:rsidRDefault="00121242" w:rsidP="00FE23E5">
            <w:pPr>
              <w:spacing w:line="360" w:lineRule="auto"/>
            </w:pPr>
            <w:r w:rsidRPr="00FE23E5">
              <w:rPr>
                <w:b/>
              </w:rPr>
              <w:t>Paslaugos teikėjas</w:t>
            </w:r>
          </w:p>
        </w:tc>
        <w:tc>
          <w:tcPr>
            <w:tcW w:w="1939" w:type="dxa"/>
          </w:tcPr>
          <w:p w:rsidR="00121242" w:rsidRPr="00465E93" w:rsidRDefault="004F1A0C" w:rsidP="00FE23E5">
            <w:pPr>
              <w:spacing w:line="360" w:lineRule="auto"/>
              <w:jc w:val="center"/>
            </w:pPr>
            <w:r>
              <w:t>TAIP</w:t>
            </w:r>
          </w:p>
        </w:tc>
        <w:tc>
          <w:tcPr>
            <w:tcW w:w="6796" w:type="dxa"/>
          </w:tcPr>
          <w:p w:rsidR="00323FEF" w:rsidRDefault="002C3A00" w:rsidP="002C3A00">
            <w:pPr>
              <w:rPr>
                <w:color w:val="010101"/>
              </w:rPr>
            </w:pPr>
            <w:r>
              <w:t xml:space="preserve">Piniginės </w:t>
            </w:r>
            <w:r w:rsidRPr="00A926D9">
              <w:t>paramos skyriaus</w:t>
            </w:r>
            <w:r w:rsidRPr="008675F3">
              <w:rPr>
                <w:color w:val="010101"/>
              </w:rPr>
              <w:t xml:space="preserve"> vyriausiosios specialistės:</w:t>
            </w:r>
            <w:r>
              <w:rPr>
                <w:color w:val="010101"/>
              </w:rPr>
              <w:t xml:space="preserve"> </w:t>
            </w:r>
            <w:r w:rsidR="00323FEF" w:rsidRPr="008675F3">
              <w:rPr>
                <w:color w:val="010101"/>
              </w:rPr>
              <w:t>tel. (8 343) 90</w:t>
            </w:r>
            <w:r w:rsidR="00323FEF">
              <w:rPr>
                <w:color w:val="010101"/>
              </w:rPr>
              <w:t> </w:t>
            </w:r>
            <w:r w:rsidR="00323FEF" w:rsidRPr="008675F3">
              <w:rPr>
                <w:color w:val="010101"/>
              </w:rPr>
              <w:t>017</w:t>
            </w:r>
          </w:p>
          <w:p w:rsidR="00323FEF" w:rsidRDefault="002C3A00" w:rsidP="002C3A00">
            <w:pPr>
              <w:rPr>
                <w:color w:val="010101"/>
              </w:rPr>
            </w:pPr>
            <w:proofErr w:type="spellStart"/>
            <w:r w:rsidRPr="008675F3">
              <w:rPr>
                <w:color w:val="010101"/>
              </w:rPr>
              <w:t>Rasutė</w:t>
            </w:r>
            <w:proofErr w:type="spellEnd"/>
            <w:r w:rsidRPr="008675F3">
              <w:rPr>
                <w:color w:val="010101"/>
              </w:rPr>
              <w:t xml:space="preserve"> </w:t>
            </w:r>
            <w:proofErr w:type="spellStart"/>
            <w:r w:rsidRPr="008675F3">
              <w:rPr>
                <w:color w:val="010101"/>
              </w:rPr>
              <w:t>Bajorienė</w:t>
            </w:r>
            <w:proofErr w:type="spellEnd"/>
            <w:r w:rsidRPr="008675F3">
              <w:rPr>
                <w:color w:val="010101"/>
              </w:rPr>
              <w:t xml:space="preserve">, </w:t>
            </w:r>
            <w:proofErr w:type="spellStart"/>
            <w:r w:rsidRPr="008675F3">
              <w:rPr>
                <w:color w:val="010101"/>
              </w:rPr>
              <w:t>el.p</w:t>
            </w:r>
            <w:proofErr w:type="spellEnd"/>
            <w:r w:rsidRPr="008675F3">
              <w:rPr>
                <w:color w:val="010101"/>
              </w:rPr>
              <w:t>. rasute.</w:t>
            </w:r>
            <w:hyperlink r:id="rId23" w:history="1">
              <w:r w:rsidRPr="00E036CD">
                <w:rPr>
                  <w:rStyle w:val="Hipersaitas"/>
                </w:rPr>
                <w:t>bajoriene@marijampole.lt</w:t>
              </w:r>
            </w:hyperlink>
            <w:r w:rsidRPr="008675F3">
              <w:rPr>
                <w:color w:val="010101"/>
              </w:rPr>
              <w:t xml:space="preserve"> </w:t>
            </w:r>
          </w:p>
          <w:p w:rsidR="00121242" w:rsidRPr="00465E93" w:rsidRDefault="003C4947" w:rsidP="00323FEF">
            <w:r w:rsidRPr="008675F3">
              <w:rPr>
                <w:color w:val="010101"/>
              </w:rPr>
              <w:t xml:space="preserve">Rima </w:t>
            </w:r>
            <w:proofErr w:type="spellStart"/>
            <w:r w:rsidRPr="008675F3">
              <w:rPr>
                <w:color w:val="010101"/>
              </w:rPr>
              <w:t>Boikienė</w:t>
            </w:r>
            <w:proofErr w:type="spellEnd"/>
            <w:r w:rsidRPr="008675F3">
              <w:rPr>
                <w:color w:val="010101"/>
              </w:rPr>
              <w:t>,</w:t>
            </w:r>
            <w:r w:rsidR="00323FEF">
              <w:rPr>
                <w:color w:val="010101"/>
              </w:rPr>
              <w:t xml:space="preserve"> </w:t>
            </w:r>
            <w:proofErr w:type="spellStart"/>
            <w:r w:rsidR="002C3A00" w:rsidRPr="008675F3">
              <w:rPr>
                <w:color w:val="010101"/>
              </w:rPr>
              <w:t>el.p</w:t>
            </w:r>
            <w:proofErr w:type="spellEnd"/>
            <w:r w:rsidR="002C3A00" w:rsidRPr="008675F3">
              <w:rPr>
                <w:color w:val="010101"/>
              </w:rPr>
              <w:t xml:space="preserve">. </w:t>
            </w:r>
            <w:hyperlink r:id="rId24" w:history="1">
              <w:r w:rsidR="002C3A00" w:rsidRPr="006D318D">
                <w:rPr>
                  <w:rStyle w:val="Hipersaitas"/>
                </w:rPr>
                <w:t>rima.boikiene@marijampole.lt</w:t>
              </w:r>
            </w:hyperlink>
            <w:r w:rsidR="002C3A00" w:rsidRPr="008675F3">
              <w:rPr>
                <w:color w:val="010101"/>
              </w:rPr>
              <w:t xml:space="preserve">  </w:t>
            </w:r>
          </w:p>
        </w:tc>
      </w:tr>
      <w:tr w:rsidR="009E679D" w:rsidRPr="00465E93" w:rsidTr="00FE23E5">
        <w:tc>
          <w:tcPr>
            <w:tcW w:w="1309" w:type="dxa"/>
          </w:tcPr>
          <w:p w:rsidR="00121242" w:rsidRPr="00FE23E5" w:rsidRDefault="00121242" w:rsidP="00FE23E5">
            <w:pPr>
              <w:spacing w:line="360" w:lineRule="auto"/>
              <w:jc w:val="center"/>
              <w:rPr>
                <w:b/>
              </w:rPr>
            </w:pPr>
            <w:r w:rsidRPr="00FE23E5">
              <w:rPr>
                <w:b/>
              </w:rPr>
              <w:t>E</w:t>
            </w:r>
          </w:p>
        </w:tc>
        <w:tc>
          <w:tcPr>
            <w:tcW w:w="4742" w:type="dxa"/>
          </w:tcPr>
          <w:p w:rsidR="00121242" w:rsidRPr="00465E93" w:rsidRDefault="00121242" w:rsidP="00FE23E5">
            <w:pPr>
              <w:spacing w:line="360" w:lineRule="auto"/>
            </w:pPr>
            <w:r w:rsidRPr="00FE23E5">
              <w:rPr>
                <w:b/>
              </w:rPr>
              <w:t>Institucijos administracijos padaliniai, iš kurių gaunama informacija ir dokumentai</w:t>
            </w:r>
          </w:p>
        </w:tc>
        <w:tc>
          <w:tcPr>
            <w:tcW w:w="1939" w:type="dxa"/>
          </w:tcPr>
          <w:p w:rsidR="00121242" w:rsidRPr="00465E93" w:rsidRDefault="00B873B0"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F</w:t>
            </w:r>
          </w:p>
        </w:tc>
        <w:tc>
          <w:tcPr>
            <w:tcW w:w="4742" w:type="dxa"/>
          </w:tcPr>
          <w:p w:rsidR="00121242" w:rsidRPr="00465E93" w:rsidRDefault="00121242" w:rsidP="00FE23E5">
            <w:pPr>
              <w:spacing w:line="360" w:lineRule="auto"/>
            </w:pPr>
            <w:r w:rsidRPr="00FE23E5">
              <w:rPr>
                <w:b/>
              </w:rPr>
              <w:t>Institucijai pavaldžios įstaigos, iš kurių gaunama informacija ir dokumentai</w:t>
            </w:r>
          </w:p>
        </w:tc>
        <w:tc>
          <w:tcPr>
            <w:tcW w:w="1939" w:type="dxa"/>
          </w:tcPr>
          <w:p w:rsidR="00121242" w:rsidRPr="00465E93" w:rsidRDefault="00B873B0"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G</w:t>
            </w:r>
          </w:p>
        </w:tc>
        <w:tc>
          <w:tcPr>
            <w:tcW w:w="4742" w:type="dxa"/>
          </w:tcPr>
          <w:p w:rsidR="00121242" w:rsidRPr="00465E93" w:rsidRDefault="00121242" w:rsidP="00FE23E5">
            <w:pPr>
              <w:spacing w:line="360" w:lineRule="auto"/>
            </w:pPr>
            <w:r w:rsidRPr="00FE23E5">
              <w:rPr>
                <w:b/>
              </w:rPr>
              <w:t>Institucijai nepavaldžios įstaigos, iš kurių gaunama informacija ir dokumentai</w:t>
            </w:r>
          </w:p>
        </w:tc>
        <w:tc>
          <w:tcPr>
            <w:tcW w:w="1939" w:type="dxa"/>
          </w:tcPr>
          <w:p w:rsidR="00121242" w:rsidRPr="00465E93" w:rsidRDefault="00E921EE" w:rsidP="00FE23E5">
            <w:pPr>
              <w:spacing w:line="360" w:lineRule="auto"/>
              <w:jc w:val="center"/>
            </w:pPr>
            <w:r>
              <w:t>TAIP</w:t>
            </w:r>
          </w:p>
        </w:tc>
        <w:tc>
          <w:tcPr>
            <w:tcW w:w="6796" w:type="dxa"/>
          </w:tcPr>
          <w:p w:rsidR="00323FEF" w:rsidRDefault="00323FEF" w:rsidP="00323FEF">
            <w:pPr>
              <w:numPr>
                <w:ilvl w:val="0"/>
                <w:numId w:val="19"/>
              </w:numPr>
              <w:tabs>
                <w:tab w:val="left" w:pos="0"/>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323FEF" w:rsidRPr="00176501" w:rsidRDefault="00323FEF" w:rsidP="00323FEF">
            <w:pPr>
              <w:tabs>
                <w:tab w:val="left" w:pos="908"/>
              </w:tabs>
              <w:ind w:firstLine="252"/>
            </w:pPr>
            <w:r>
              <w:t xml:space="preserve">   2. Biudžetinės įstaigos Švietimo informacinių technologijų centro </w:t>
            </w:r>
            <w:r w:rsidRPr="00A926D9">
              <w:t>Mokinių registro</w:t>
            </w:r>
            <w:r>
              <w:t xml:space="preserve"> </w:t>
            </w:r>
            <w:r w:rsidRPr="005B11EB">
              <w:t>(</w:t>
            </w:r>
            <w:r>
              <w:t xml:space="preserve">Suvalkų g. 1, 03106 Vilnius, </w:t>
            </w:r>
            <w:hyperlink r:id="rId25"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121242" w:rsidRPr="00465E93" w:rsidRDefault="00323FEF" w:rsidP="00323FEF">
            <w:r>
              <w:t xml:space="preserve">        3. Biudžetinės įstaigos Švietimo informacinių technologijų centro Studentų registro (Suvalkų g. 1, 03106 Vilnius</w:t>
            </w:r>
            <w:r w:rsidRPr="007259D5">
              <w:t>,</w:t>
            </w:r>
            <w:r>
              <w:t xml:space="preserve"> </w:t>
            </w:r>
            <w:hyperlink r:id="rId26"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tc>
      </w:tr>
      <w:tr w:rsidR="00323FEF" w:rsidRPr="00465E93" w:rsidTr="00FE23E5">
        <w:tc>
          <w:tcPr>
            <w:tcW w:w="1309" w:type="dxa"/>
          </w:tcPr>
          <w:p w:rsidR="00323FEF" w:rsidRPr="00FE23E5" w:rsidRDefault="00323FEF" w:rsidP="00FE23E5">
            <w:pPr>
              <w:spacing w:line="360" w:lineRule="auto"/>
              <w:jc w:val="center"/>
              <w:rPr>
                <w:b/>
              </w:rPr>
            </w:pPr>
            <w:r w:rsidRPr="00FE23E5">
              <w:rPr>
                <w:b/>
              </w:rPr>
              <w:lastRenderedPageBreak/>
              <w:t>H</w:t>
            </w:r>
          </w:p>
        </w:tc>
        <w:tc>
          <w:tcPr>
            <w:tcW w:w="4742" w:type="dxa"/>
          </w:tcPr>
          <w:p w:rsidR="00323FEF" w:rsidRPr="00465E93" w:rsidRDefault="00323FEF" w:rsidP="00FE23E5">
            <w:pPr>
              <w:spacing w:line="360" w:lineRule="auto"/>
            </w:pPr>
            <w:r w:rsidRPr="00FE23E5">
              <w:rPr>
                <w:b/>
              </w:rPr>
              <w:t>Paslaugos vadovas</w:t>
            </w:r>
          </w:p>
        </w:tc>
        <w:tc>
          <w:tcPr>
            <w:tcW w:w="1939" w:type="dxa"/>
          </w:tcPr>
          <w:p w:rsidR="00323FEF" w:rsidRPr="00465E93" w:rsidRDefault="00323FEF" w:rsidP="00FE23E5">
            <w:pPr>
              <w:spacing w:line="360" w:lineRule="auto"/>
            </w:pPr>
            <w:r>
              <w:t xml:space="preserve">           TAIP </w:t>
            </w:r>
          </w:p>
        </w:tc>
        <w:tc>
          <w:tcPr>
            <w:tcW w:w="6796" w:type="dxa"/>
          </w:tcPr>
          <w:p w:rsidR="00323FEF" w:rsidRPr="004A1AB9" w:rsidRDefault="00323FEF" w:rsidP="00CE1915">
            <w:pPr>
              <w:rPr>
                <w:b/>
              </w:rPr>
            </w:pPr>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t xml:space="preserve"> </w:t>
            </w:r>
            <w:r w:rsidRPr="006730FA">
              <w:t xml:space="preserve">016, </w:t>
            </w:r>
            <w:proofErr w:type="spellStart"/>
            <w:r w:rsidRPr="006730FA">
              <w:t>el.p</w:t>
            </w:r>
            <w:proofErr w:type="spellEnd"/>
            <w:r w:rsidRPr="006730FA">
              <w:t xml:space="preserve">. </w:t>
            </w:r>
            <w:hyperlink r:id="rId27" w:history="1">
              <w:r w:rsidRPr="006730FA">
                <w:rPr>
                  <w:rStyle w:val="Hipersaitas"/>
                </w:rPr>
                <w:t>vida.bruzinskaite@marijampole.lt</w:t>
              </w:r>
            </w:hyperlink>
          </w:p>
        </w:tc>
      </w:tr>
      <w:tr w:rsidR="00323FEF" w:rsidRPr="00465E93" w:rsidTr="00FE23E5">
        <w:tc>
          <w:tcPr>
            <w:tcW w:w="1309" w:type="dxa"/>
          </w:tcPr>
          <w:p w:rsidR="00323FEF" w:rsidRPr="00FE23E5" w:rsidRDefault="00323FEF" w:rsidP="00FE23E5">
            <w:pPr>
              <w:jc w:val="center"/>
              <w:rPr>
                <w:b/>
              </w:rPr>
            </w:pPr>
            <w:r w:rsidRPr="00FE23E5">
              <w:rPr>
                <w:b/>
              </w:rPr>
              <w:t>K</w:t>
            </w:r>
          </w:p>
        </w:tc>
        <w:tc>
          <w:tcPr>
            <w:tcW w:w="4742" w:type="dxa"/>
          </w:tcPr>
          <w:p w:rsidR="00323FEF" w:rsidRPr="00465E93" w:rsidRDefault="00323FEF" w:rsidP="00384F97">
            <w:r w:rsidRPr="00FE23E5">
              <w:rPr>
                <w:b/>
              </w:rPr>
              <w:t>Institucijos administracijos padaliniai (pavaldžios įstaigos), su kuriais derinamas atsakymo asmeniui projektas</w:t>
            </w:r>
          </w:p>
        </w:tc>
        <w:tc>
          <w:tcPr>
            <w:tcW w:w="1939" w:type="dxa"/>
          </w:tcPr>
          <w:p w:rsidR="00323FEF" w:rsidRPr="00465E93" w:rsidRDefault="00323FEF" w:rsidP="00FE23E5">
            <w:pPr>
              <w:jc w:val="center"/>
            </w:pPr>
            <w:r>
              <w:t>NE</w:t>
            </w:r>
          </w:p>
        </w:tc>
        <w:tc>
          <w:tcPr>
            <w:tcW w:w="6796" w:type="dxa"/>
          </w:tcPr>
          <w:p w:rsidR="00323FEF" w:rsidRDefault="00323FEF" w:rsidP="00CE1915">
            <w:r>
              <w:t xml:space="preserve">Teisės skyriaus vedėja Ilona Žilinskienė, tel. (8 343) 90 028, </w:t>
            </w:r>
            <w:proofErr w:type="spellStart"/>
            <w:r>
              <w:t>el.p</w:t>
            </w:r>
            <w:proofErr w:type="spellEnd"/>
            <w:r>
              <w:t xml:space="preserve">. </w:t>
            </w:r>
            <w:hyperlink r:id="rId28" w:history="1">
              <w:r w:rsidRPr="0060571D">
                <w:rPr>
                  <w:rStyle w:val="Hipersaitas"/>
                </w:rPr>
                <w:t>ilona.zilinskiene</w:t>
              </w:r>
              <w:r w:rsidRPr="005C6EBC">
                <w:rPr>
                  <w:rStyle w:val="Hipersaitas"/>
                  <w:lang w:val="da-DK"/>
                </w:rPr>
                <w:t>@</w:t>
              </w:r>
              <w:proofErr w:type="spellStart"/>
              <w:r w:rsidRPr="0060571D">
                <w:rPr>
                  <w:rStyle w:val="Hipersaitas"/>
                </w:rPr>
                <w:t>marijampole.lt</w:t>
              </w:r>
              <w:proofErr w:type="spellEnd"/>
            </w:hyperlink>
          </w:p>
          <w:p w:rsidR="00323FEF" w:rsidRPr="004A1AB9" w:rsidRDefault="00323FEF" w:rsidP="00CE1915">
            <w:pPr>
              <w:rPr>
                <w:b/>
              </w:rPr>
            </w:pPr>
            <w:r>
              <w:t xml:space="preserve"> </w:t>
            </w:r>
          </w:p>
        </w:tc>
      </w:tr>
      <w:tr w:rsidR="00323FEF" w:rsidRPr="00465E93" w:rsidTr="00FE23E5">
        <w:tc>
          <w:tcPr>
            <w:tcW w:w="1309" w:type="dxa"/>
          </w:tcPr>
          <w:p w:rsidR="00323FEF" w:rsidRPr="00FE23E5" w:rsidRDefault="00323FEF" w:rsidP="00FE23E5">
            <w:pPr>
              <w:spacing w:line="360" w:lineRule="auto"/>
              <w:jc w:val="center"/>
              <w:rPr>
                <w:b/>
              </w:rPr>
            </w:pPr>
            <w:r w:rsidRPr="00FE23E5">
              <w:rPr>
                <w:b/>
              </w:rPr>
              <w:t>L</w:t>
            </w:r>
          </w:p>
        </w:tc>
        <w:tc>
          <w:tcPr>
            <w:tcW w:w="4742" w:type="dxa"/>
          </w:tcPr>
          <w:p w:rsidR="00323FEF" w:rsidRPr="00465E93" w:rsidRDefault="00323FEF" w:rsidP="00FE23E5">
            <w:pPr>
              <w:spacing w:line="360" w:lineRule="auto"/>
            </w:pPr>
            <w:r w:rsidRPr="00FE23E5">
              <w:rPr>
                <w:b/>
              </w:rPr>
              <w:t>Institucijos vadovas ar jo įgaliotas tarnautojas</w:t>
            </w:r>
          </w:p>
        </w:tc>
        <w:tc>
          <w:tcPr>
            <w:tcW w:w="1939" w:type="dxa"/>
          </w:tcPr>
          <w:p w:rsidR="00323FEF" w:rsidRPr="00465E93" w:rsidRDefault="00323FEF" w:rsidP="00FE23E5">
            <w:pPr>
              <w:spacing w:line="360" w:lineRule="auto"/>
              <w:jc w:val="center"/>
            </w:pPr>
            <w:r>
              <w:t xml:space="preserve">TAIP </w:t>
            </w:r>
          </w:p>
        </w:tc>
        <w:tc>
          <w:tcPr>
            <w:tcW w:w="6796" w:type="dxa"/>
          </w:tcPr>
          <w:p w:rsidR="00323FEF" w:rsidRPr="0025395E" w:rsidRDefault="00323FEF" w:rsidP="00CE1915">
            <w:r>
              <w:t xml:space="preserve">Marijampolės savivaldybės administracijos direktorius </w:t>
            </w:r>
            <w:r w:rsidRPr="0025395E">
              <w:t xml:space="preserve">Karolis </w:t>
            </w:r>
            <w:proofErr w:type="spellStart"/>
            <w:r w:rsidRPr="0025395E">
              <w:t>Podolskis</w:t>
            </w:r>
            <w:proofErr w:type="spellEnd"/>
            <w:r w:rsidRPr="0025395E">
              <w:t xml:space="preserve">, tel. (8 343) 90 011, </w:t>
            </w:r>
            <w:proofErr w:type="spellStart"/>
            <w:r w:rsidRPr="0025395E">
              <w:t>el</w:t>
            </w:r>
            <w:proofErr w:type="spellEnd"/>
            <w:r w:rsidRPr="0025395E">
              <w:t xml:space="preserve"> p. </w:t>
            </w:r>
            <w:hyperlink r:id="rId29" w:history="1">
              <w:r w:rsidRPr="0025395E">
                <w:rPr>
                  <w:rStyle w:val="Hipersaitas"/>
                </w:rPr>
                <w:t>karolis.podolskis</w:t>
              </w:r>
              <w:r w:rsidRPr="0025395E">
                <w:rPr>
                  <w:rStyle w:val="Hipersaitas"/>
                  <w:lang w:val="en-US"/>
                </w:rPr>
                <w:t>@marijampole.lt</w:t>
              </w:r>
            </w:hyperlink>
          </w:p>
          <w:p w:rsidR="00323FEF" w:rsidRPr="00F004AF" w:rsidRDefault="00323FEF" w:rsidP="00CE1915">
            <w:pPr>
              <w:rPr>
                <w:lang w:val="en-US"/>
              </w:rPr>
            </w:pPr>
          </w:p>
        </w:tc>
      </w:tr>
    </w:tbl>
    <w:p w:rsidR="00B4767C" w:rsidRPr="00140C7C" w:rsidRDefault="00B4767C" w:rsidP="005707C1"/>
    <w:sectPr w:rsidR="00B4767C" w:rsidRPr="00140C7C" w:rsidSect="00323FEF">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DD4" w:rsidRDefault="00F34DD4">
      <w:r>
        <w:separator/>
      </w:r>
    </w:p>
  </w:endnote>
  <w:endnote w:type="continuationSeparator" w:id="0">
    <w:p w:rsidR="00F34DD4" w:rsidRDefault="00F34D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B079FA" w:rsidRDefault="00D63946"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9E2655" w:rsidRDefault="00D63946"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DD4" w:rsidRDefault="00F34DD4">
      <w:r>
        <w:separator/>
      </w:r>
    </w:p>
  </w:footnote>
  <w:footnote w:type="continuationSeparator" w:id="0">
    <w:p w:rsidR="00F34DD4" w:rsidRDefault="00F34D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140C7C" w:rsidRDefault="000F3D22" w:rsidP="00024D31">
    <w:pPr>
      <w:pStyle w:val="Antrats"/>
      <w:jc w:val="center"/>
      <w:rPr>
        <w:sz w:val="20"/>
        <w:szCs w:val="20"/>
      </w:rPr>
    </w:pPr>
    <w:r w:rsidRPr="00140C7C">
      <w:rPr>
        <w:rStyle w:val="Puslapionumeris"/>
        <w:sz w:val="20"/>
        <w:szCs w:val="20"/>
      </w:rPr>
      <w:fldChar w:fldCharType="begin"/>
    </w:r>
    <w:r w:rsidR="00D63946" w:rsidRPr="00140C7C">
      <w:rPr>
        <w:rStyle w:val="Puslapionumeris"/>
        <w:sz w:val="20"/>
        <w:szCs w:val="20"/>
      </w:rPr>
      <w:instrText xml:space="preserve"> PAGE </w:instrText>
    </w:r>
    <w:r w:rsidRPr="00140C7C">
      <w:rPr>
        <w:rStyle w:val="Puslapionumeris"/>
        <w:sz w:val="20"/>
        <w:szCs w:val="20"/>
      </w:rPr>
      <w:fldChar w:fldCharType="separate"/>
    </w:r>
    <w:r w:rsidR="00063B51">
      <w:rPr>
        <w:rStyle w:val="Puslapionumeris"/>
        <w:noProof/>
        <w:sz w:val="20"/>
        <w:szCs w:val="20"/>
      </w:rPr>
      <w:t>2</w:t>
    </w:r>
    <w:r w:rsidRPr="00140C7C">
      <w:rPr>
        <w:rStyle w:val="Puslapionumeris"/>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024D31" w:rsidRDefault="00D63946"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
    <w:nsid w:val="0F3C16F2"/>
    <w:multiLevelType w:val="hybridMultilevel"/>
    <w:tmpl w:val="427AD0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3">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6">
    <w:nsid w:val="2A7D28DC"/>
    <w:multiLevelType w:val="hybridMultilevel"/>
    <w:tmpl w:val="253025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nsid w:val="5CED42A5"/>
    <w:multiLevelType w:val="multilevel"/>
    <w:tmpl w:val="831E839A"/>
    <w:lvl w:ilvl="0">
      <w:start w:val="1"/>
      <w:numFmt w:val="decimal"/>
      <w:lvlText w:val="%1."/>
      <w:lvlJc w:val="left"/>
      <w:pPr>
        <w:ind w:left="720" w:hanging="360"/>
      </w:pPr>
      <w:rPr>
        <w:rFonts w:hint="default"/>
        <w:b/>
      </w:rPr>
    </w:lvl>
    <w:lvl w:ilvl="1">
      <w:start w:val="1"/>
      <w:numFmt w:val="decimal"/>
      <w:isLgl/>
      <w:lvlText w:val="%1.%2."/>
      <w:lvlJc w:val="left"/>
      <w:pPr>
        <w:ind w:left="473" w:hanging="360"/>
      </w:pPr>
      <w:rPr>
        <w:rFonts w:hint="default"/>
        <w:b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
    <w:nsid w:val="5F0512D7"/>
    <w:multiLevelType w:val="hybridMultilevel"/>
    <w:tmpl w:val="45BE1132"/>
    <w:lvl w:ilvl="0" w:tplc="B2A4ED1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4">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nsid w:val="6336547D"/>
    <w:multiLevelType w:val="hybridMultilevel"/>
    <w:tmpl w:val="45BE1132"/>
    <w:lvl w:ilvl="0" w:tplc="B2A4ED1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6">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7">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8">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abstractNumId w:val="10"/>
  </w:num>
  <w:num w:numId="2">
    <w:abstractNumId w:val="16"/>
  </w:num>
  <w:num w:numId="3">
    <w:abstractNumId w:val="5"/>
  </w:num>
  <w:num w:numId="4">
    <w:abstractNumId w:val="6"/>
  </w:num>
  <w:num w:numId="5">
    <w:abstractNumId w:val="14"/>
  </w:num>
  <w:num w:numId="6">
    <w:abstractNumId w:val="9"/>
  </w:num>
  <w:num w:numId="7">
    <w:abstractNumId w:val="18"/>
  </w:num>
  <w:num w:numId="8">
    <w:abstractNumId w:val="11"/>
  </w:num>
  <w:num w:numId="9">
    <w:abstractNumId w:val="0"/>
  </w:num>
  <w:num w:numId="10">
    <w:abstractNumId w:val="3"/>
  </w:num>
  <w:num w:numId="11">
    <w:abstractNumId w:val="7"/>
  </w:num>
  <w:num w:numId="12">
    <w:abstractNumId w:val="2"/>
  </w:num>
  <w:num w:numId="13">
    <w:abstractNumId w:val="17"/>
  </w:num>
  <w:num w:numId="14">
    <w:abstractNumId w:val="8"/>
  </w:num>
  <w:num w:numId="15">
    <w:abstractNumId w:val="1"/>
  </w:num>
  <w:num w:numId="16">
    <w:abstractNumId w:val="12"/>
  </w:num>
  <w:num w:numId="17">
    <w:abstractNumId w:val="4"/>
  </w:num>
  <w:num w:numId="18">
    <w:abstractNumId w:val="15"/>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931666"/>
    <w:rsid w:val="00001412"/>
    <w:rsid w:val="00024D31"/>
    <w:rsid w:val="00034DB1"/>
    <w:rsid w:val="00055AF3"/>
    <w:rsid w:val="0005755B"/>
    <w:rsid w:val="00063B51"/>
    <w:rsid w:val="0007488C"/>
    <w:rsid w:val="000905D3"/>
    <w:rsid w:val="0009673D"/>
    <w:rsid w:val="000A6FF4"/>
    <w:rsid w:val="000B1DF1"/>
    <w:rsid w:val="000B4D7A"/>
    <w:rsid w:val="000D06F2"/>
    <w:rsid w:val="000D18FD"/>
    <w:rsid w:val="000E1795"/>
    <w:rsid w:val="000E4F53"/>
    <w:rsid w:val="000E58CC"/>
    <w:rsid w:val="000F1E88"/>
    <w:rsid w:val="000F3D22"/>
    <w:rsid w:val="00107696"/>
    <w:rsid w:val="00120AA2"/>
    <w:rsid w:val="00121242"/>
    <w:rsid w:val="00135316"/>
    <w:rsid w:val="00140C7C"/>
    <w:rsid w:val="00161819"/>
    <w:rsid w:val="00165183"/>
    <w:rsid w:val="00171968"/>
    <w:rsid w:val="00182B64"/>
    <w:rsid w:val="00187D7F"/>
    <w:rsid w:val="00197DDE"/>
    <w:rsid w:val="001B352B"/>
    <w:rsid w:val="001B69C5"/>
    <w:rsid w:val="001C2E82"/>
    <w:rsid w:val="001C656E"/>
    <w:rsid w:val="001D6E9F"/>
    <w:rsid w:val="001E0B3C"/>
    <w:rsid w:val="002041DE"/>
    <w:rsid w:val="00217431"/>
    <w:rsid w:val="00221375"/>
    <w:rsid w:val="00233A2F"/>
    <w:rsid w:val="00263592"/>
    <w:rsid w:val="00267FBC"/>
    <w:rsid w:val="0029149E"/>
    <w:rsid w:val="002B39F0"/>
    <w:rsid w:val="002C3604"/>
    <w:rsid w:val="002C3A00"/>
    <w:rsid w:val="002C5684"/>
    <w:rsid w:val="002D4ED2"/>
    <w:rsid w:val="002E1B4D"/>
    <w:rsid w:val="002F4952"/>
    <w:rsid w:val="00305B1B"/>
    <w:rsid w:val="00311E6F"/>
    <w:rsid w:val="00323FEF"/>
    <w:rsid w:val="00324938"/>
    <w:rsid w:val="00325434"/>
    <w:rsid w:val="00347773"/>
    <w:rsid w:val="00364FDA"/>
    <w:rsid w:val="00374FF0"/>
    <w:rsid w:val="00384F97"/>
    <w:rsid w:val="003A26F2"/>
    <w:rsid w:val="003A2D3C"/>
    <w:rsid w:val="003B0461"/>
    <w:rsid w:val="003C03BB"/>
    <w:rsid w:val="003C4947"/>
    <w:rsid w:val="003D2B2C"/>
    <w:rsid w:val="003E57AB"/>
    <w:rsid w:val="004058B1"/>
    <w:rsid w:val="004343D2"/>
    <w:rsid w:val="00434684"/>
    <w:rsid w:val="00442020"/>
    <w:rsid w:val="00447151"/>
    <w:rsid w:val="0045224C"/>
    <w:rsid w:val="00470A88"/>
    <w:rsid w:val="00483D71"/>
    <w:rsid w:val="00494DA1"/>
    <w:rsid w:val="004A27BF"/>
    <w:rsid w:val="004E435B"/>
    <w:rsid w:val="004F1A0C"/>
    <w:rsid w:val="004F5487"/>
    <w:rsid w:val="004F6BC3"/>
    <w:rsid w:val="005026AB"/>
    <w:rsid w:val="00502A4B"/>
    <w:rsid w:val="005070B7"/>
    <w:rsid w:val="00531D1A"/>
    <w:rsid w:val="0053473E"/>
    <w:rsid w:val="00547C8F"/>
    <w:rsid w:val="0056180C"/>
    <w:rsid w:val="005707C1"/>
    <w:rsid w:val="00574842"/>
    <w:rsid w:val="005834C4"/>
    <w:rsid w:val="0058476F"/>
    <w:rsid w:val="005A403D"/>
    <w:rsid w:val="005C5783"/>
    <w:rsid w:val="005C6F67"/>
    <w:rsid w:val="005C7C7C"/>
    <w:rsid w:val="005D0128"/>
    <w:rsid w:val="005D63C8"/>
    <w:rsid w:val="005E3E48"/>
    <w:rsid w:val="005F264D"/>
    <w:rsid w:val="005F3650"/>
    <w:rsid w:val="00625CAB"/>
    <w:rsid w:val="0063128E"/>
    <w:rsid w:val="00636074"/>
    <w:rsid w:val="00646E6F"/>
    <w:rsid w:val="0065103B"/>
    <w:rsid w:val="00662186"/>
    <w:rsid w:val="00676F46"/>
    <w:rsid w:val="00694839"/>
    <w:rsid w:val="006A589C"/>
    <w:rsid w:val="006B183C"/>
    <w:rsid w:val="006C57E8"/>
    <w:rsid w:val="006E0A9A"/>
    <w:rsid w:val="00702285"/>
    <w:rsid w:val="0070634A"/>
    <w:rsid w:val="0072686C"/>
    <w:rsid w:val="007455B5"/>
    <w:rsid w:val="00762E1C"/>
    <w:rsid w:val="00767C8D"/>
    <w:rsid w:val="00774CD7"/>
    <w:rsid w:val="007C2F0B"/>
    <w:rsid w:val="007C50F3"/>
    <w:rsid w:val="007D179B"/>
    <w:rsid w:val="007E06FD"/>
    <w:rsid w:val="00842D1C"/>
    <w:rsid w:val="00844DAD"/>
    <w:rsid w:val="008530B3"/>
    <w:rsid w:val="00854C61"/>
    <w:rsid w:val="00864ECD"/>
    <w:rsid w:val="008A7307"/>
    <w:rsid w:val="008B6E16"/>
    <w:rsid w:val="00902FB3"/>
    <w:rsid w:val="00907B26"/>
    <w:rsid w:val="00911E11"/>
    <w:rsid w:val="00926C5D"/>
    <w:rsid w:val="00931666"/>
    <w:rsid w:val="00937FB7"/>
    <w:rsid w:val="00940869"/>
    <w:rsid w:val="00950033"/>
    <w:rsid w:val="00954D3E"/>
    <w:rsid w:val="009575E7"/>
    <w:rsid w:val="00965BBB"/>
    <w:rsid w:val="0097067A"/>
    <w:rsid w:val="00975A94"/>
    <w:rsid w:val="009858E8"/>
    <w:rsid w:val="00990B5F"/>
    <w:rsid w:val="00994AC9"/>
    <w:rsid w:val="009B556C"/>
    <w:rsid w:val="009B6823"/>
    <w:rsid w:val="009C707A"/>
    <w:rsid w:val="009D5D05"/>
    <w:rsid w:val="009D5F3F"/>
    <w:rsid w:val="009E2655"/>
    <w:rsid w:val="009E679D"/>
    <w:rsid w:val="009F2984"/>
    <w:rsid w:val="00A05E84"/>
    <w:rsid w:val="00A06E5D"/>
    <w:rsid w:val="00A17874"/>
    <w:rsid w:val="00A42658"/>
    <w:rsid w:val="00A81B16"/>
    <w:rsid w:val="00A94148"/>
    <w:rsid w:val="00AB3609"/>
    <w:rsid w:val="00AE522C"/>
    <w:rsid w:val="00AE5C14"/>
    <w:rsid w:val="00B02098"/>
    <w:rsid w:val="00B05DF2"/>
    <w:rsid w:val="00B0711A"/>
    <w:rsid w:val="00B079FA"/>
    <w:rsid w:val="00B2079F"/>
    <w:rsid w:val="00B22084"/>
    <w:rsid w:val="00B24883"/>
    <w:rsid w:val="00B26D7E"/>
    <w:rsid w:val="00B32DAD"/>
    <w:rsid w:val="00B33133"/>
    <w:rsid w:val="00B34CDF"/>
    <w:rsid w:val="00B3519F"/>
    <w:rsid w:val="00B4049E"/>
    <w:rsid w:val="00B4767C"/>
    <w:rsid w:val="00B56A15"/>
    <w:rsid w:val="00B57478"/>
    <w:rsid w:val="00B620F9"/>
    <w:rsid w:val="00B63F2F"/>
    <w:rsid w:val="00B873B0"/>
    <w:rsid w:val="00B935B4"/>
    <w:rsid w:val="00BB3D33"/>
    <w:rsid w:val="00BB4975"/>
    <w:rsid w:val="00BC3DBF"/>
    <w:rsid w:val="00BD6BF4"/>
    <w:rsid w:val="00C065F2"/>
    <w:rsid w:val="00C23C6E"/>
    <w:rsid w:val="00C27AE9"/>
    <w:rsid w:val="00C54D7E"/>
    <w:rsid w:val="00C807F4"/>
    <w:rsid w:val="00C81029"/>
    <w:rsid w:val="00C82A16"/>
    <w:rsid w:val="00C82F60"/>
    <w:rsid w:val="00C97C88"/>
    <w:rsid w:val="00CA19BA"/>
    <w:rsid w:val="00CB07A8"/>
    <w:rsid w:val="00CB2D9D"/>
    <w:rsid w:val="00CB352D"/>
    <w:rsid w:val="00CC1325"/>
    <w:rsid w:val="00CC5865"/>
    <w:rsid w:val="00CC68C7"/>
    <w:rsid w:val="00CE1915"/>
    <w:rsid w:val="00CE5E3B"/>
    <w:rsid w:val="00D04636"/>
    <w:rsid w:val="00D07022"/>
    <w:rsid w:val="00D4625D"/>
    <w:rsid w:val="00D50FC6"/>
    <w:rsid w:val="00D52938"/>
    <w:rsid w:val="00D61CC9"/>
    <w:rsid w:val="00D63946"/>
    <w:rsid w:val="00D7233B"/>
    <w:rsid w:val="00D84539"/>
    <w:rsid w:val="00D87B88"/>
    <w:rsid w:val="00D972FB"/>
    <w:rsid w:val="00DB5A3A"/>
    <w:rsid w:val="00DB5B14"/>
    <w:rsid w:val="00DC6DAE"/>
    <w:rsid w:val="00DD18B5"/>
    <w:rsid w:val="00DE3689"/>
    <w:rsid w:val="00DE3C90"/>
    <w:rsid w:val="00E357A3"/>
    <w:rsid w:val="00E52B06"/>
    <w:rsid w:val="00E70B81"/>
    <w:rsid w:val="00E921EE"/>
    <w:rsid w:val="00E977DE"/>
    <w:rsid w:val="00EA331D"/>
    <w:rsid w:val="00EE0844"/>
    <w:rsid w:val="00EE1940"/>
    <w:rsid w:val="00EE40B9"/>
    <w:rsid w:val="00EF192F"/>
    <w:rsid w:val="00EF4272"/>
    <w:rsid w:val="00EF69B8"/>
    <w:rsid w:val="00EF7156"/>
    <w:rsid w:val="00F22BD2"/>
    <w:rsid w:val="00F24382"/>
    <w:rsid w:val="00F34DD4"/>
    <w:rsid w:val="00F453E5"/>
    <w:rsid w:val="00F63A6B"/>
    <w:rsid w:val="00F64C7C"/>
    <w:rsid w:val="00F81C87"/>
    <w:rsid w:val="00F82977"/>
    <w:rsid w:val="00FB2BF0"/>
    <w:rsid w:val="00FD24F5"/>
    <w:rsid w:val="00FD5B1C"/>
    <w:rsid w:val="00FE23E5"/>
    <w:rsid w:val="00FE53D5"/>
    <w:rsid w:val="00FF0C4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Cite" w:uiPriority="99"/>
    <w:lsdException w:name="HTML Preformatted" w:uiPriority="99"/>
    <w:lsdException w:name="annotation subjec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0F3D22"/>
    <w:rPr>
      <w:sz w:val="24"/>
      <w:szCs w:val="24"/>
    </w:rPr>
  </w:style>
  <w:style w:type="paragraph" w:styleId="Antrat1">
    <w:name w:val="heading 1"/>
    <w:basedOn w:val="prastasis"/>
    <w:next w:val="prastasis"/>
    <w:link w:val="Antrat1Diagrama"/>
    <w:qFormat/>
    <w:rsid w:val="000E4F53"/>
    <w:pPr>
      <w:keepNext/>
      <w:ind w:right="-524" w:firstLine="1440"/>
      <w:jc w:val="center"/>
      <w:outlineLvl w:val="0"/>
    </w:pPr>
    <w:rPr>
      <w:b/>
      <w:sz w:val="22"/>
      <w:lang w:eastAsia="en-US"/>
    </w:rPr>
  </w:style>
  <w:style w:type="paragraph" w:styleId="Antrat4">
    <w:name w:val="heading 4"/>
    <w:basedOn w:val="prastasis"/>
    <w:next w:val="prastasis"/>
    <w:qFormat/>
    <w:rsid w:val="00494DA1"/>
    <w:pPr>
      <w:keepNext/>
      <w:spacing w:before="240" w:after="60"/>
      <w:outlineLvl w:val="3"/>
    </w:pPr>
    <w:rPr>
      <w:b/>
      <w:bCs/>
      <w:sz w:val="28"/>
      <w:szCs w:val="28"/>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basedOn w:val="Numatytasispastraiposriftas"/>
    <w:rsid w:val="00842D1C"/>
    <w:rPr>
      <w:color w:val="0000FF"/>
      <w:u w:val="single"/>
    </w:rPr>
  </w:style>
  <w:style w:type="paragraph" w:styleId="HTMLiankstoformatuotas">
    <w:name w:val="HTML Preformatted"/>
    <w:basedOn w:val="prastasis"/>
    <w:link w:val="HTMLiankstoformatuotasDiagrama"/>
    <w:uiPriority w:val="99"/>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Debesliotekstas">
    <w:name w:val="Balloon Text"/>
    <w:basedOn w:val="prastasis"/>
    <w:semiHidden/>
    <w:rsid w:val="004F5487"/>
    <w:rPr>
      <w:rFonts w:ascii="Tahoma" w:hAnsi="Tahoma" w:cs="Tahoma"/>
      <w:sz w:val="16"/>
      <w:szCs w:val="16"/>
    </w:rPr>
  </w:style>
  <w:style w:type="paragraph" w:customStyle="1" w:styleId="antraste">
    <w:name w:val="antraste"/>
    <w:basedOn w:val="prastasis"/>
    <w:rsid w:val="00494DA1"/>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rsid w:val="00494DA1"/>
    <w:pPr>
      <w:ind w:left="6180"/>
    </w:pPr>
    <w:rPr>
      <w:szCs w:val="20"/>
      <w:lang w:eastAsia="en-US"/>
    </w:rPr>
  </w:style>
  <w:style w:type="character" w:customStyle="1" w:styleId="HTMLiankstoformatuotasDiagrama">
    <w:name w:val="HTML iš anksto formatuotas Diagrama"/>
    <w:basedOn w:val="Numatytasispastraiposriftas"/>
    <w:link w:val="HTMLiankstoformatuotas"/>
    <w:uiPriority w:val="99"/>
    <w:rsid w:val="00494DA1"/>
    <w:rPr>
      <w:rFonts w:ascii="Courier New" w:hAnsi="Courier New" w:cs="Courier New"/>
      <w:lang w:val="lt-LT" w:eastAsia="lt-LT" w:bidi="ar-SA"/>
    </w:rPr>
  </w:style>
  <w:style w:type="paragraph" w:customStyle="1" w:styleId="Bodytext0">
    <w:name w:val="Body text"/>
    <w:rsid w:val="00494DA1"/>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94DA1"/>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styleId="prastasistinklapis">
    <w:name w:val="Normal (Web)"/>
    <w:basedOn w:val="prastasis"/>
    <w:rsid w:val="00531D1A"/>
    <w:pPr>
      <w:spacing w:before="45" w:after="45" w:line="240" w:lineRule="atLeast"/>
    </w:pPr>
    <w:rPr>
      <w:rFonts w:ascii="Arial" w:hAnsi="Arial" w:cs="Arial"/>
      <w:color w:val="000000"/>
      <w:sz w:val="18"/>
      <w:szCs w:val="18"/>
    </w:rPr>
  </w:style>
  <w:style w:type="character" w:styleId="Perirtashipersaitas">
    <w:name w:val="FollowedHyperlink"/>
    <w:basedOn w:val="Numatytasispastraiposriftas"/>
    <w:rsid w:val="004058B1"/>
    <w:rPr>
      <w:color w:val="800080"/>
      <w:u w:val="single"/>
    </w:rPr>
  </w:style>
  <w:style w:type="character" w:customStyle="1" w:styleId="Antrat1Diagrama">
    <w:name w:val="Antraštė 1 Diagrama"/>
    <w:basedOn w:val="Numatytasispastraiposriftas"/>
    <w:link w:val="Antrat1"/>
    <w:rsid w:val="000E4F53"/>
    <w:rPr>
      <w:b/>
      <w:sz w:val="22"/>
      <w:szCs w:val="24"/>
      <w:lang w:eastAsia="en-US"/>
    </w:rPr>
  </w:style>
  <w:style w:type="paragraph" w:styleId="Pagrindinistekstas2">
    <w:name w:val="Body Text 2"/>
    <w:basedOn w:val="prastasis"/>
    <w:link w:val="Pagrindinistekstas2Diagrama"/>
    <w:rsid w:val="000E4F53"/>
    <w:pPr>
      <w:spacing w:after="120" w:line="480" w:lineRule="auto"/>
    </w:pPr>
    <w:rPr>
      <w:rFonts w:ascii="TimesLT" w:hAnsi="TimesLT"/>
      <w:sz w:val="20"/>
      <w:szCs w:val="20"/>
      <w:lang w:val="en-GB" w:eastAsia="en-US"/>
    </w:rPr>
  </w:style>
  <w:style w:type="character" w:customStyle="1" w:styleId="Pagrindinistekstas2Diagrama">
    <w:name w:val="Pagrindinis tekstas 2 Diagrama"/>
    <w:basedOn w:val="Numatytasispastraiposriftas"/>
    <w:link w:val="Pagrindinistekstas2"/>
    <w:rsid w:val="000E4F53"/>
    <w:rPr>
      <w:rFonts w:ascii="TimesLT" w:hAnsi="TimesLT"/>
      <w:lang w:val="en-GB" w:eastAsia="en-US"/>
    </w:rPr>
  </w:style>
  <w:style w:type="paragraph" w:styleId="Pagrindinistekstas">
    <w:name w:val="Body Text"/>
    <w:basedOn w:val="prastasis"/>
    <w:link w:val="PagrindinistekstasDiagrama"/>
    <w:rsid w:val="000E4F53"/>
    <w:pPr>
      <w:spacing w:after="120"/>
    </w:pPr>
    <w:rPr>
      <w:rFonts w:ascii="TimesLT" w:hAnsi="TimesLT"/>
      <w:sz w:val="20"/>
      <w:szCs w:val="20"/>
      <w:lang w:val="en-GB" w:eastAsia="en-US"/>
    </w:rPr>
  </w:style>
  <w:style w:type="character" w:customStyle="1" w:styleId="PagrindinistekstasDiagrama">
    <w:name w:val="Pagrindinis tekstas Diagrama"/>
    <w:basedOn w:val="Numatytasispastraiposriftas"/>
    <w:link w:val="Pagrindinistekstas"/>
    <w:rsid w:val="000E4F53"/>
    <w:rPr>
      <w:rFonts w:ascii="TimesLT" w:hAnsi="TimesLT"/>
      <w:lang w:val="en-GB" w:eastAsia="en-US"/>
    </w:rPr>
  </w:style>
  <w:style w:type="paragraph" w:customStyle="1" w:styleId="CharChar1">
    <w:name w:val="Char Char1"/>
    <w:basedOn w:val="prastasis"/>
    <w:rsid w:val="000E4F53"/>
    <w:pPr>
      <w:widowControl w:val="0"/>
      <w:adjustRightInd w:val="0"/>
      <w:spacing w:after="160" w:line="240" w:lineRule="exact"/>
      <w:jc w:val="both"/>
      <w:textAlignment w:val="baseline"/>
    </w:pPr>
    <w:rPr>
      <w:rFonts w:ascii="Tahoma" w:hAnsi="Tahoma"/>
      <w:sz w:val="20"/>
      <w:szCs w:val="20"/>
      <w:lang w:val="en-US" w:eastAsia="en-US"/>
    </w:rPr>
  </w:style>
  <w:style w:type="paragraph" w:styleId="Sraopastraipa">
    <w:name w:val="List Paragraph"/>
    <w:basedOn w:val="prastasis"/>
    <w:uiPriority w:val="34"/>
    <w:qFormat/>
    <w:rsid w:val="000E4F53"/>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0E4F53"/>
    <w:rPr>
      <w:sz w:val="16"/>
      <w:szCs w:val="16"/>
    </w:rPr>
  </w:style>
  <w:style w:type="paragraph" w:styleId="Komentarotekstas">
    <w:name w:val="annotation text"/>
    <w:basedOn w:val="prastasis"/>
    <w:link w:val="KomentarotekstasDiagrama"/>
    <w:uiPriority w:val="99"/>
    <w:unhideWhenUsed/>
    <w:rsid w:val="000E4F53"/>
    <w:rPr>
      <w:rFonts w:ascii="TimesLT" w:hAnsi="TimesLT"/>
      <w:sz w:val="20"/>
      <w:szCs w:val="20"/>
      <w:lang w:val="en-GB" w:eastAsia="en-US"/>
    </w:rPr>
  </w:style>
  <w:style w:type="character" w:customStyle="1" w:styleId="KomentarotekstasDiagrama">
    <w:name w:val="Komentaro tekstas Diagrama"/>
    <w:basedOn w:val="Numatytasispastraiposriftas"/>
    <w:link w:val="Komentarotekstas"/>
    <w:uiPriority w:val="99"/>
    <w:rsid w:val="000E4F53"/>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0E4F53"/>
    <w:rPr>
      <w:b/>
      <w:bCs/>
    </w:rPr>
  </w:style>
  <w:style w:type="character" w:customStyle="1" w:styleId="KomentarotemaDiagrama">
    <w:name w:val="Komentaro tema Diagrama"/>
    <w:basedOn w:val="KomentarotekstasDiagrama"/>
    <w:link w:val="Komentarotema"/>
    <w:uiPriority w:val="99"/>
    <w:rsid w:val="000E4F53"/>
    <w:rPr>
      <w:b/>
      <w:bCs/>
    </w:rPr>
  </w:style>
  <w:style w:type="character" w:styleId="Grietas">
    <w:name w:val="Strong"/>
    <w:uiPriority w:val="22"/>
    <w:qFormat/>
    <w:rsid w:val="000E4F53"/>
    <w:rPr>
      <w:b/>
      <w:bCs/>
    </w:rPr>
  </w:style>
  <w:style w:type="character" w:styleId="HTMLcitata">
    <w:name w:val="HTML Cite"/>
    <w:basedOn w:val="Numatytasispastraiposriftas"/>
    <w:uiPriority w:val="99"/>
    <w:unhideWhenUsed/>
    <w:rsid w:val="00182B64"/>
    <w:rPr>
      <w:i/>
      <w:iCs/>
    </w:rPr>
  </w:style>
</w:styles>
</file>

<file path=word/webSettings.xml><?xml version="1.0" encoding="utf-8"?>
<w:webSettings xmlns:r="http://schemas.openxmlformats.org/officeDocument/2006/relationships" xmlns:w="http://schemas.openxmlformats.org/wordprocessingml/2006/main">
  <w:divs>
    <w:div w:id="1063334894">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867213121">
      <w:bodyDiv w:val="1"/>
      <w:marLeft w:val="0"/>
      <w:marRight w:val="0"/>
      <w:marTop w:val="0"/>
      <w:marBottom w:val="0"/>
      <w:divBdr>
        <w:top w:val="none" w:sz="0" w:space="0" w:color="auto"/>
        <w:left w:val="none" w:sz="0" w:space="0" w:color="auto"/>
        <w:bottom w:val="none" w:sz="0" w:space="0" w:color="auto"/>
        <w:right w:val="none" w:sz="0" w:space="0" w:color="auto"/>
      </w:divBdr>
    </w:div>
    <w:div w:id="1898012218">
      <w:bodyDiv w:val="1"/>
      <w:marLeft w:val="0"/>
      <w:marRight w:val="0"/>
      <w:marTop w:val="0"/>
      <w:marBottom w:val="0"/>
      <w:divBdr>
        <w:top w:val="none" w:sz="0" w:space="0" w:color="auto"/>
        <w:left w:val="none" w:sz="0" w:space="0" w:color="auto"/>
        <w:bottom w:val="none" w:sz="0" w:space="0" w:color="auto"/>
        <w:right w:val="none" w:sz="0" w:space="0" w:color="auto"/>
      </w:divBdr>
    </w:div>
    <w:div w:id="213451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http://www.marijampole.lt/go.php/Administracines-paslaugos166306477430184" TargetMode="External"/><Relationship Id="rId18" Type="http://schemas.openxmlformats.org/officeDocument/2006/relationships/hyperlink" Target="http://www.spis.lt" TargetMode="External"/><Relationship Id="rId26" Type="http://schemas.openxmlformats.org/officeDocument/2006/relationships/hyperlink" Target="http://www.itc.smm.l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itc.smm.lt" TargetMode="External"/><Relationship Id="rId17" Type="http://schemas.openxmlformats.org/officeDocument/2006/relationships/hyperlink" Target="mailto:vida.bruzinskaite@marijampole.lt" TargetMode="External"/><Relationship Id="rId25" Type="http://schemas.openxmlformats.org/officeDocument/2006/relationships/hyperlink" Target="http://www.itc.smm.lt" TargetMode="External"/><Relationship Id="rId2" Type="http://schemas.openxmlformats.org/officeDocument/2006/relationships/numbering" Target="numbering.xml"/><Relationship Id="rId16" Type="http://schemas.openxmlformats.org/officeDocument/2006/relationships/hyperlink" Target="mailto:rima.boikiene@marijampole.lt" TargetMode="External"/><Relationship Id="rId20" Type="http://schemas.openxmlformats.org/officeDocument/2006/relationships/footer" Target="footer1.xml"/><Relationship Id="rId29" Type="http://schemas.openxmlformats.org/officeDocument/2006/relationships/hyperlink" Target="mailto:karolis.podolskis@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tc.smm.lt" TargetMode="External"/><Relationship Id="rId24" Type="http://schemas.openxmlformats.org/officeDocument/2006/relationships/hyperlink" Target="mailto:rima.boikiene@marijampole.lt" TargetMode="External"/><Relationship Id="rId5" Type="http://schemas.openxmlformats.org/officeDocument/2006/relationships/webSettings" Target="webSettings.xml"/><Relationship Id="rId15" Type="http://schemas.openxmlformats.org/officeDocument/2006/relationships/hyperlink" Target="mailto:bajoriene@marijampole.lt" TargetMode="External"/><Relationship Id="rId23" Type="http://schemas.openxmlformats.org/officeDocument/2006/relationships/hyperlink" Target="mailto:bajoriene@marijampole.lt" TargetMode="External"/><Relationship Id="rId28" Type="http://schemas.openxmlformats.org/officeDocument/2006/relationships/hyperlink" Target="mailto:ilona.zilinskiene@marijampole.lt" TargetMode="External"/><Relationship Id="rId10" Type="http://schemas.openxmlformats.org/officeDocument/2006/relationships/hyperlink" Target="https://www.e-tar.lt/portal/lt/legalAct/708e2ca020a111e9875cdc20105dd260"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398a02704a6f11e6b5d09300a16a686c/asr" TargetMode="External"/><Relationship Id="rId14" Type="http://schemas.openxmlformats.org/officeDocument/2006/relationships/hyperlink" Target="http://www.spis.lt/" TargetMode="External"/><Relationship Id="rId22" Type="http://schemas.openxmlformats.org/officeDocument/2006/relationships/footer" Target="footer2.xml"/><Relationship Id="rId27" Type="http://schemas.openxmlformats.org/officeDocument/2006/relationships/hyperlink" Target="mailto:vida.bruzinskaite@marijampole.lt"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7F1C4-AA5C-48C9-8AFF-923F08B55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57</TotalTime>
  <Pages>5</Pages>
  <Words>5564</Words>
  <Characters>3173</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8720</CharactersWithSpaces>
  <SharedDoc>false</SharedDoc>
  <HLinks>
    <vt:vector size="102" baseType="variant">
      <vt:variant>
        <vt:i4>7995394</vt:i4>
      </vt:variant>
      <vt:variant>
        <vt:i4>57</vt:i4>
      </vt:variant>
      <vt:variant>
        <vt:i4>0</vt:i4>
      </vt:variant>
      <vt:variant>
        <vt:i4>5</vt:i4>
      </vt:variant>
      <vt:variant>
        <vt:lpwstr>mailto:karolis.podolskis@marijampole.lt</vt:lpwstr>
      </vt:variant>
      <vt:variant>
        <vt:lpwstr/>
      </vt:variant>
      <vt:variant>
        <vt:i4>6815753</vt:i4>
      </vt:variant>
      <vt:variant>
        <vt:i4>54</vt:i4>
      </vt:variant>
      <vt:variant>
        <vt:i4>0</vt:i4>
      </vt:variant>
      <vt:variant>
        <vt:i4>5</vt:i4>
      </vt:variant>
      <vt:variant>
        <vt:lpwstr>mailto:ilona.zilinskiene@marijampole.lt</vt:lpwstr>
      </vt:variant>
      <vt:variant>
        <vt:lpwstr/>
      </vt:variant>
      <vt:variant>
        <vt:i4>2162753</vt:i4>
      </vt:variant>
      <vt:variant>
        <vt:i4>51</vt:i4>
      </vt:variant>
      <vt:variant>
        <vt:i4>0</vt:i4>
      </vt:variant>
      <vt:variant>
        <vt:i4>5</vt:i4>
      </vt:variant>
      <vt:variant>
        <vt:lpwstr>mailto:vida.bruzinskaite@marijampole.lt</vt:lpwstr>
      </vt:variant>
      <vt:variant>
        <vt:lpwstr/>
      </vt:variant>
      <vt:variant>
        <vt:i4>8126525</vt:i4>
      </vt:variant>
      <vt:variant>
        <vt:i4>48</vt:i4>
      </vt:variant>
      <vt:variant>
        <vt:i4>0</vt:i4>
      </vt:variant>
      <vt:variant>
        <vt:i4>5</vt:i4>
      </vt:variant>
      <vt:variant>
        <vt:lpwstr>http://www.itc.smm.lt/</vt:lpwstr>
      </vt:variant>
      <vt:variant>
        <vt:lpwstr/>
      </vt:variant>
      <vt:variant>
        <vt:i4>8126525</vt:i4>
      </vt:variant>
      <vt:variant>
        <vt:i4>45</vt:i4>
      </vt:variant>
      <vt:variant>
        <vt:i4>0</vt:i4>
      </vt:variant>
      <vt:variant>
        <vt:i4>5</vt:i4>
      </vt:variant>
      <vt:variant>
        <vt:lpwstr>http://www.itc.smm.lt/</vt:lpwstr>
      </vt:variant>
      <vt:variant>
        <vt:lpwstr/>
      </vt:variant>
      <vt:variant>
        <vt:i4>2687061</vt:i4>
      </vt:variant>
      <vt:variant>
        <vt:i4>39</vt:i4>
      </vt:variant>
      <vt:variant>
        <vt:i4>0</vt:i4>
      </vt:variant>
      <vt:variant>
        <vt:i4>5</vt:i4>
      </vt:variant>
      <vt:variant>
        <vt:lpwstr>mailto:rima.boikiene@marijampole.lt</vt:lpwstr>
      </vt:variant>
      <vt:variant>
        <vt:lpwstr/>
      </vt:variant>
      <vt:variant>
        <vt:i4>6684760</vt:i4>
      </vt:variant>
      <vt:variant>
        <vt:i4>36</vt:i4>
      </vt:variant>
      <vt:variant>
        <vt:i4>0</vt:i4>
      </vt:variant>
      <vt:variant>
        <vt:i4>5</vt:i4>
      </vt:variant>
      <vt:variant>
        <vt:lpwstr>mailto:bajoriene@marijampole.lt</vt:lpwstr>
      </vt:variant>
      <vt:variant>
        <vt:lpwstr/>
      </vt:variant>
      <vt:variant>
        <vt:i4>2162753</vt:i4>
      </vt:variant>
      <vt:variant>
        <vt:i4>33</vt:i4>
      </vt:variant>
      <vt:variant>
        <vt:i4>0</vt:i4>
      </vt:variant>
      <vt:variant>
        <vt:i4>5</vt:i4>
      </vt:variant>
      <vt:variant>
        <vt:lpwstr>mailto:vida.bruzinskaite@marijampole.lt</vt:lpwstr>
      </vt:variant>
      <vt:variant>
        <vt:lpwstr/>
      </vt:variant>
      <vt:variant>
        <vt:i4>2687061</vt:i4>
      </vt:variant>
      <vt:variant>
        <vt:i4>30</vt:i4>
      </vt:variant>
      <vt:variant>
        <vt:i4>0</vt:i4>
      </vt:variant>
      <vt:variant>
        <vt:i4>5</vt:i4>
      </vt:variant>
      <vt:variant>
        <vt:lpwstr>mailto:rima.boikiene@marijampole.lt</vt:lpwstr>
      </vt:variant>
      <vt:variant>
        <vt:lpwstr/>
      </vt:variant>
      <vt:variant>
        <vt:i4>6684760</vt:i4>
      </vt:variant>
      <vt:variant>
        <vt:i4>27</vt:i4>
      </vt:variant>
      <vt:variant>
        <vt:i4>0</vt:i4>
      </vt:variant>
      <vt:variant>
        <vt:i4>5</vt:i4>
      </vt:variant>
      <vt:variant>
        <vt:lpwstr>mailto:bajoriene@marijampole.lt</vt:lpwstr>
      </vt:variant>
      <vt:variant>
        <vt:lpwstr/>
      </vt:variant>
      <vt:variant>
        <vt:i4>7012415</vt:i4>
      </vt:variant>
      <vt:variant>
        <vt:i4>24</vt:i4>
      </vt:variant>
      <vt:variant>
        <vt:i4>0</vt:i4>
      </vt:variant>
      <vt:variant>
        <vt:i4>5</vt:i4>
      </vt:variant>
      <vt:variant>
        <vt:lpwstr>http://www.spis.lt/</vt:lpwstr>
      </vt:variant>
      <vt:variant>
        <vt:lpwstr/>
      </vt:variant>
      <vt:variant>
        <vt:i4>4587520</vt:i4>
      </vt:variant>
      <vt:variant>
        <vt:i4>21</vt:i4>
      </vt:variant>
      <vt:variant>
        <vt:i4>0</vt:i4>
      </vt:variant>
      <vt:variant>
        <vt:i4>5</vt:i4>
      </vt:variant>
      <vt:variant>
        <vt:lpwstr>http://www.marijampole.lt/go.php/Administracines-paslaugos166306477430184</vt:lpwstr>
      </vt:variant>
      <vt:variant>
        <vt:lpwstr/>
      </vt:variant>
      <vt:variant>
        <vt:i4>8126525</vt:i4>
      </vt:variant>
      <vt:variant>
        <vt:i4>18</vt:i4>
      </vt:variant>
      <vt:variant>
        <vt:i4>0</vt:i4>
      </vt:variant>
      <vt:variant>
        <vt:i4>5</vt:i4>
      </vt:variant>
      <vt:variant>
        <vt:lpwstr>http://www.itc.smm.lt/</vt:lpwstr>
      </vt:variant>
      <vt:variant>
        <vt:lpwstr/>
      </vt:variant>
      <vt:variant>
        <vt:i4>8126525</vt:i4>
      </vt:variant>
      <vt:variant>
        <vt:i4>15</vt:i4>
      </vt:variant>
      <vt:variant>
        <vt:i4>0</vt:i4>
      </vt:variant>
      <vt:variant>
        <vt:i4>5</vt:i4>
      </vt:variant>
      <vt:variant>
        <vt:lpwstr>http://www.itc.smm.lt/</vt:lpwstr>
      </vt:variant>
      <vt:variant>
        <vt:lpwstr/>
      </vt:variant>
      <vt:variant>
        <vt:i4>1245203</vt:i4>
      </vt:variant>
      <vt:variant>
        <vt:i4>9</vt:i4>
      </vt:variant>
      <vt:variant>
        <vt:i4>0</vt:i4>
      </vt:variant>
      <vt:variant>
        <vt:i4>5</vt:i4>
      </vt:variant>
      <vt:variant>
        <vt:lpwstr>https://www.e-tar.lt/portal/lt/legalAct/708e2ca020a111e9875cdc20105dd260</vt:lpwstr>
      </vt:variant>
      <vt:variant>
        <vt:lpwstr/>
      </vt:variant>
      <vt:variant>
        <vt:i4>589851</vt:i4>
      </vt:variant>
      <vt:variant>
        <vt:i4>6</vt:i4>
      </vt:variant>
      <vt:variant>
        <vt:i4>0</vt:i4>
      </vt:variant>
      <vt:variant>
        <vt:i4>5</vt:i4>
      </vt:variant>
      <vt:variant>
        <vt:lpwstr>https://www.e-tar.lt/portal/lt/legalAct/398a02704a6f11e6b5d09300a16a686c/asr</vt:lpwstr>
      </vt:variant>
      <vt:variant>
        <vt:lpwstr/>
      </vt:variant>
      <vt:variant>
        <vt:i4>7012415</vt:i4>
      </vt:variant>
      <vt:variant>
        <vt:i4>3</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3</cp:revision>
  <cp:lastPrinted>2020-05-07T19:04:00Z</cp:lastPrinted>
  <dcterms:created xsi:type="dcterms:W3CDTF">2020-05-07T18:05:00Z</dcterms:created>
  <dcterms:modified xsi:type="dcterms:W3CDTF">2020-05-07T19:04:00Z</dcterms:modified>
</cp:coreProperties>
</file>