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0EF" w:rsidRDefault="004630EF" w:rsidP="000366E1">
      <w:pPr>
        <w:jc w:val="center"/>
      </w:pPr>
      <w:r>
        <w:t>_________________________________________________________________________</w:t>
      </w:r>
    </w:p>
    <w:p w:rsidR="004630EF" w:rsidRDefault="004630EF" w:rsidP="000366E1">
      <w:pPr>
        <w:tabs>
          <w:tab w:val="left" w:leader="underscore" w:pos="10206"/>
        </w:tabs>
        <w:jc w:val="center"/>
        <w:rPr>
          <w:vertAlign w:val="superscript"/>
        </w:rPr>
      </w:pPr>
      <w:r>
        <w:rPr>
          <w:vertAlign w:val="superscript"/>
        </w:rPr>
        <w:t>(vardas (-ai), pavardė (-ės)- rašyti didžiosiomis raidėmis)</w:t>
      </w:r>
    </w:p>
    <w:p w:rsidR="004630EF" w:rsidRDefault="004630EF" w:rsidP="000366E1">
      <w:pPr>
        <w:jc w:val="center"/>
        <w:rPr>
          <w:color w:val="000000"/>
        </w:rPr>
      </w:pPr>
      <w:r>
        <w:rPr>
          <w:color w:val="000000"/>
        </w:rPr>
        <w:t>__________________________________________________________________________</w:t>
      </w:r>
    </w:p>
    <w:p w:rsidR="004630EF" w:rsidRDefault="004630EF" w:rsidP="000366E1">
      <w:pPr>
        <w:tabs>
          <w:tab w:val="left" w:leader="underscore" w:pos="10206"/>
        </w:tabs>
        <w:jc w:val="center"/>
        <w:rPr>
          <w:vertAlign w:val="superscript"/>
        </w:rPr>
      </w:pPr>
      <w:r>
        <w:rPr>
          <w:vertAlign w:val="superscript"/>
        </w:rPr>
        <w:t>(gyvenamoji vieta, telefonas, el. paštas)</w:t>
      </w:r>
    </w:p>
    <w:p w:rsidR="004630EF" w:rsidRDefault="004630EF" w:rsidP="000366E1">
      <w:pPr>
        <w:jc w:val="center"/>
        <w:rPr>
          <w:vertAlign w:val="superscript"/>
        </w:rPr>
      </w:pPr>
      <w:r>
        <w:rPr>
          <w:vertAlign w:val="superscript"/>
        </w:rPr>
        <w:t>_______________________________________________________________________________________________________________</w:t>
      </w:r>
    </w:p>
    <w:p w:rsidR="004630EF" w:rsidRDefault="004630EF" w:rsidP="000366E1"/>
    <w:p w:rsidR="004630EF" w:rsidRDefault="004630EF" w:rsidP="000366E1">
      <w:r>
        <w:t>Marijampolės savivaldybės administracijai</w:t>
      </w:r>
    </w:p>
    <w:p w:rsidR="004630EF" w:rsidRDefault="004630EF" w:rsidP="000366E1"/>
    <w:p w:rsidR="004630EF" w:rsidRDefault="004630EF" w:rsidP="000366E1"/>
    <w:p w:rsidR="004630EF" w:rsidRDefault="004630EF" w:rsidP="000366E1">
      <w:pPr>
        <w:rPr>
          <w:sz w:val="20"/>
        </w:rPr>
      </w:pPr>
    </w:p>
    <w:p w:rsidR="004630EF" w:rsidRPr="0078588D" w:rsidRDefault="004630EF" w:rsidP="000366E1">
      <w:pPr>
        <w:keepNext/>
        <w:overflowPunct w:val="0"/>
        <w:jc w:val="center"/>
        <w:rPr>
          <w:b/>
          <w:bCs/>
          <w:kern w:val="32"/>
          <w:szCs w:val="32"/>
        </w:rPr>
      </w:pPr>
      <w:r w:rsidRPr="0078588D">
        <w:rPr>
          <w:b/>
          <w:bCs/>
          <w:kern w:val="32"/>
          <w:szCs w:val="32"/>
        </w:rPr>
        <w:t>PRAŠYMAS</w:t>
      </w:r>
    </w:p>
    <w:p w:rsidR="004630EF" w:rsidRDefault="004630EF" w:rsidP="000366E1">
      <w:pPr>
        <w:rPr>
          <w:sz w:val="6"/>
          <w:szCs w:val="6"/>
        </w:rPr>
      </w:pPr>
    </w:p>
    <w:p w:rsidR="004630EF" w:rsidRDefault="004630EF" w:rsidP="000366E1">
      <w:pPr>
        <w:jc w:val="center"/>
        <w:rPr>
          <w:b/>
        </w:rPr>
      </w:pPr>
      <w:r>
        <w:rPr>
          <w:b/>
        </w:rPr>
        <w:t>DĖL VAIKO LAIKINOSIOS PRIEŽIŪROS TĖVŲ AR KITŲ VAIKO ATSTOVŲ PAGAL ĮSTATYMĄ PRAŠYMU PANAIKINIMO</w:t>
      </w:r>
    </w:p>
    <w:p w:rsidR="004630EF" w:rsidRDefault="004630EF" w:rsidP="000366E1">
      <w:pPr>
        <w:jc w:val="center"/>
        <w:rPr>
          <w:b/>
        </w:rPr>
      </w:pPr>
    </w:p>
    <w:p w:rsidR="004630EF" w:rsidRDefault="004630EF" w:rsidP="000366E1">
      <w:pPr>
        <w:jc w:val="center"/>
      </w:pPr>
      <w:r>
        <w:t>20.......  m. ......................................d.</w:t>
      </w:r>
    </w:p>
    <w:p w:rsidR="004630EF" w:rsidRDefault="004630EF" w:rsidP="000366E1">
      <w:pPr>
        <w:jc w:val="center"/>
      </w:pPr>
      <w:r>
        <w:t>Marijampolė</w:t>
      </w:r>
    </w:p>
    <w:p w:rsidR="004630EF" w:rsidRDefault="004630EF" w:rsidP="000366E1">
      <w:pPr>
        <w:jc w:val="center"/>
      </w:pPr>
    </w:p>
    <w:p w:rsidR="004630EF" w:rsidRDefault="004630EF" w:rsidP="000366E1"/>
    <w:p w:rsidR="004630EF" w:rsidRDefault="004630EF" w:rsidP="000366E1">
      <w:pPr>
        <w:tabs>
          <w:tab w:val="left" w:pos="720"/>
        </w:tabs>
        <w:ind w:firstLine="720"/>
      </w:pPr>
      <w:r>
        <w:t>Prašau (-ome) panaikinti laikinąją priežiūrą mano (mūsų) sūnui/dukrai</w:t>
      </w:r>
    </w:p>
    <w:p w:rsidR="004630EF" w:rsidRDefault="004630EF" w:rsidP="000366E1">
      <w:pPr>
        <w:tabs>
          <w:tab w:val="left" w:pos="720"/>
        </w:tabs>
        <w:ind w:firstLine="5813"/>
        <w:rPr>
          <w:sz w:val="20"/>
        </w:rPr>
      </w:pPr>
    </w:p>
    <w:p w:rsidR="004630EF" w:rsidRDefault="004630EF" w:rsidP="000366E1">
      <w:pPr>
        <w:tabs>
          <w:tab w:val="left" w:pos="720"/>
        </w:tabs>
      </w:pPr>
      <w:r>
        <w:t>________________________________________________________________________________</w:t>
      </w:r>
    </w:p>
    <w:p w:rsidR="004630EF" w:rsidRDefault="004630EF" w:rsidP="000366E1">
      <w:pPr>
        <w:jc w:val="center"/>
        <w:rPr>
          <w:i/>
          <w:color w:val="000000"/>
          <w:sz w:val="20"/>
          <w:szCs w:val="20"/>
        </w:rPr>
      </w:pPr>
      <w:r w:rsidRPr="00085CFD">
        <w:rPr>
          <w:i/>
          <w:color w:val="000000"/>
          <w:sz w:val="20"/>
          <w:szCs w:val="20"/>
        </w:rPr>
        <w:t xml:space="preserve">nurodyti vaiko </w:t>
      </w:r>
      <w:r>
        <w:rPr>
          <w:i/>
          <w:color w:val="000000"/>
          <w:sz w:val="20"/>
          <w:szCs w:val="20"/>
        </w:rPr>
        <w:t>(-ų) vardą (us),  pavardę (-es) ir gimimo datą (-as),vaiką (-us)</w:t>
      </w:r>
      <w:r w:rsidRPr="00085CFD">
        <w:rPr>
          <w:i/>
          <w:color w:val="000000"/>
          <w:sz w:val="20"/>
          <w:szCs w:val="20"/>
        </w:rPr>
        <w:t xml:space="preserve"> laikinai prižiūrėjusio asmens vardą, pavardę ir datą, nuo kada vaiko</w:t>
      </w:r>
      <w:r>
        <w:rPr>
          <w:i/>
          <w:color w:val="000000"/>
          <w:sz w:val="20"/>
          <w:szCs w:val="20"/>
        </w:rPr>
        <w:t xml:space="preserve">(-ų) </w:t>
      </w:r>
      <w:r w:rsidRPr="00085CFD">
        <w:rPr>
          <w:i/>
          <w:color w:val="000000"/>
          <w:sz w:val="20"/>
          <w:szCs w:val="20"/>
        </w:rPr>
        <w:t>atstovai pagal įstatymą perėmė</w:t>
      </w:r>
      <w:r>
        <w:rPr>
          <w:i/>
          <w:color w:val="000000"/>
          <w:sz w:val="20"/>
          <w:szCs w:val="20"/>
        </w:rPr>
        <w:t xml:space="preserve"> vaiką</w:t>
      </w:r>
    </w:p>
    <w:p w:rsidR="004630EF" w:rsidRDefault="004630EF" w:rsidP="000366E1">
      <w:r>
        <w:t>________________________________________________________________________________</w:t>
      </w:r>
    </w:p>
    <w:p w:rsidR="004630EF" w:rsidRDefault="004630EF" w:rsidP="000366E1"/>
    <w:p w:rsidR="004630EF" w:rsidRPr="00085CFD" w:rsidRDefault="004630EF" w:rsidP="000366E1">
      <w:r>
        <w:t>________________________________________________________________________________</w:t>
      </w:r>
    </w:p>
    <w:p w:rsidR="004630EF" w:rsidRDefault="004630EF" w:rsidP="000366E1">
      <w:pPr>
        <w:jc w:val="both"/>
        <w:rPr>
          <w:sz w:val="22"/>
          <w:szCs w:val="22"/>
        </w:rPr>
      </w:pPr>
    </w:p>
    <w:p w:rsidR="004630EF" w:rsidRPr="003123CD" w:rsidRDefault="004630EF" w:rsidP="000366E1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4630EF" w:rsidRDefault="004630EF" w:rsidP="000366E1">
      <w:pPr>
        <w:rPr>
          <w:sz w:val="16"/>
          <w:szCs w:val="16"/>
        </w:rPr>
      </w:pPr>
    </w:p>
    <w:p w:rsidR="004630EF" w:rsidRDefault="004630EF" w:rsidP="000366E1">
      <w:pPr>
        <w:rPr>
          <w:sz w:val="16"/>
          <w:szCs w:val="16"/>
        </w:rPr>
      </w:pPr>
    </w:p>
    <w:p w:rsidR="004630EF" w:rsidRPr="003123CD" w:rsidRDefault="004630EF" w:rsidP="000366E1">
      <w:pPr>
        <w:rPr>
          <w:sz w:val="16"/>
          <w:szCs w:val="16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59"/>
        <w:gridCol w:w="1394"/>
        <w:gridCol w:w="3142"/>
      </w:tblGrid>
      <w:tr w:rsidR="004630EF" w:rsidTr="000366E1">
        <w:tc>
          <w:tcPr>
            <w:tcW w:w="1559" w:type="dxa"/>
            <w:tcBorders>
              <w:top w:val="nil"/>
              <w:left w:val="nil"/>
              <w:right w:val="nil"/>
            </w:tcBorders>
          </w:tcPr>
          <w:p w:rsidR="004630EF" w:rsidRPr="00315C01" w:rsidRDefault="004630EF" w:rsidP="000366E1"/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4630EF" w:rsidRPr="00315C01" w:rsidRDefault="004630EF" w:rsidP="000366E1"/>
        </w:tc>
        <w:tc>
          <w:tcPr>
            <w:tcW w:w="3142" w:type="dxa"/>
            <w:tcBorders>
              <w:top w:val="nil"/>
              <w:left w:val="nil"/>
              <w:right w:val="nil"/>
            </w:tcBorders>
          </w:tcPr>
          <w:p w:rsidR="004630EF" w:rsidRPr="00315C01" w:rsidRDefault="004630EF" w:rsidP="000366E1">
            <w:pPr>
              <w:jc w:val="right"/>
            </w:pPr>
          </w:p>
        </w:tc>
      </w:tr>
      <w:tr w:rsidR="004630EF" w:rsidTr="000366E1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4630EF" w:rsidRPr="00315C01" w:rsidRDefault="004630EF" w:rsidP="000366E1">
            <w:pPr>
              <w:jc w:val="center"/>
              <w:rPr>
                <w:sz w:val="18"/>
                <w:szCs w:val="18"/>
              </w:rPr>
            </w:pPr>
            <w:r w:rsidRPr="00315C01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4630EF" w:rsidRPr="00315C01" w:rsidRDefault="004630EF" w:rsidP="000366E1">
            <w:pPr>
              <w:jc w:val="center"/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4630EF" w:rsidRPr="00315C01" w:rsidRDefault="004630EF" w:rsidP="000366E1">
            <w:pPr>
              <w:jc w:val="right"/>
              <w:rPr>
                <w:sz w:val="18"/>
                <w:szCs w:val="18"/>
              </w:rPr>
            </w:pPr>
            <w:r w:rsidRPr="00315C01">
              <w:rPr>
                <w:sz w:val="18"/>
                <w:szCs w:val="18"/>
              </w:rPr>
              <w:t>(vardas, pavardė)</w:t>
            </w:r>
          </w:p>
        </w:tc>
      </w:tr>
    </w:tbl>
    <w:p w:rsidR="004630EF" w:rsidRDefault="004630EF" w:rsidP="000366E1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4630EF" w:rsidRDefault="004630EF" w:rsidP="000366E1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4630EF" w:rsidRDefault="004630EF" w:rsidP="000366E1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4630EF" w:rsidRDefault="004630EF" w:rsidP="000366E1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4630EF" w:rsidRDefault="004630EF" w:rsidP="000366E1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4630EF" w:rsidRPr="003123CD" w:rsidRDefault="004630EF" w:rsidP="000366E1">
      <w:pPr>
        <w:pStyle w:val="NormalWeb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Strong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 68307 Marijampolė, tel. 8 343 90</w:t>
      </w:r>
      <w:r>
        <w:rPr>
          <w:sz w:val="16"/>
          <w:szCs w:val="16"/>
        </w:rPr>
        <w:t xml:space="preserve"> </w:t>
      </w:r>
      <w:r w:rsidRPr="003123CD">
        <w:rPr>
          <w:sz w:val="16"/>
          <w:szCs w:val="16"/>
        </w:rPr>
        <w:t xml:space="preserve">011, el. p. </w:t>
      </w:r>
      <w:hyperlink r:id="rId4" w:history="1">
        <w:r w:rsidRPr="003123CD">
          <w:rPr>
            <w:rStyle w:val="Hyperlink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 w:rsidRPr="003123CD">
          <w:rPr>
            <w:rStyle w:val="Hyperlink"/>
            <w:sz w:val="16"/>
            <w:szCs w:val="16"/>
          </w:rPr>
          <w:t>duomenu.apsauga@marijampole.lt</w:t>
        </w:r>
      </w:hyperlink>
    </w:p>
    <w:p w:rsidR="004630EF" w:rsidRDefault="004630EF" w:rsidP="000366E1"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6" w:history="1">
        <w:r w:rsidRPr="003123CD">
          <w:rPr>
            <w:rStyle w:val="Hyperlink"/>
            <w:sz w:val="16"/>
            <w:szCs w:val="16"/>
          </w:rPr>
          <w:t>https://www.marijampole.lt/go.php/lit/Asmens-duomenu-apsauga/1</w:t>
        </w:r>
      </w:hyperlink>
    </w:p>
    <w:sectPr w:rsidR="004630EF" w:rsidSect="0068303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66E1"/>
    <w:rsid w:val="000366E1"/>
    <w:rsid w:val="00085CFD"/>
    <w:rsid w:val="001C7199"/>
    <w:rsid w:val="002A7053"/>
    <w:rsid w:val="003123CD"/>
    <w:rsid w:val="00315C01"/>
    <w:rsid w:val="004630EF"/>
    <w:rsid w:val="005E78AE"/>
    <w:rsid w:val="00683031"/>
    <w:rsid w:val="0078588D"/>
    <w:rsid w:val="00DF41C5"/>
    <w:rsid w:val="00F2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6E1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366E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0366E1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0366E1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rijampole.lt/go.php/lit/Asmens-duomenu-apsauga/1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1517</Words>
  <Characters>865</Characters>
  <Application>Microsoft Office Outlook</Application>
  <DocSecurity>0</DocSecurity>
  <Lines>0</Lines>
  <Paragraphs>0</Paragraphs>
  <ScaleCrop>false</ScaleCrop>
  <Company>MAS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_________________________________________________________________________</dc:title>
  <dc:subject/>
  <dc:creator>Rasa</dc:creator>
  <cp:keywords/>
  <dc:description/>
  <cp:lastModifiedBy>Rasa</cp:lastModifiedBy>
  <cp:revision>2</cp:revision>
  <dcterms:created xsi:type="dcterms:W3CDTF">2020-01-27T14:39:00Z</dcterms:created>
  <dcterms:modified xsi:type="dcterms:W3CDTF">2020-01-28T07:00:00Z</dcterms:modified>
</cp:coreProperties>
</file>