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6B" w:rsidRDefault="00C44A6B" w:rsidP="00CC7988">
      <w:pPr>
        <w:tabs>
          <w:tab w:val="left" w:leader="underscore" w:pos="8901"/>
        </w:tabs>
        <w:spacing w:line="360" w:lineRule="auto"/>
        <w:jc w:val="center"/>
      </w:pPr>
      <w:r>
        <w:tab/>
      </w:r>
    </w:p>
    <w:p w:rsidR="00C44A6B" w:rsidRDefault="00C44A6B" w:rsidP="00CC7988">
      <w:pPr>
        <w:spacing w:line="360" w:lineRule="auto"/>
        <w:jc w:val="center"/>
        <w:rPr>
          <w:sz w:val="20"/>
        </w:rPr>
      </w:pPr>
      <w:r>
        <w:rPr>
          <w:sz w:val="20"/>
        </w:rPr>
        <w:t>(Asmens, nuolat gyvenančio Lietuvos Respublikoje ir priimančio vaiką laikinai svečiuotis, vardas ir pavardė)</w:t>
      </w:r>
    </w:p>
    <w:p w:rsidR="00C44A6B" w:rsidRDefault="00C44A6B" w:rsidP="00CC7988">
      <w:pPr>
        <w:spacing w:line="360" w:lineRule="auto"/>
        <w:jc w:val="center"/>
        <w:rPr>
          <w:b/>
        </w:rPr>
      </w:pPr>
    </w:p>
    <w:p w:rsidR="00C44A6B" w:rsidRDefault="00C44A6B" w:rsidP="00CC7988">
      <w:pPr>
        <w:rPr>
          <w:bCs/>
          <w:shd w:val="clear" w:color="auto" w:fill="FFFFFF"/>
        </w:rPr>
      </w:pPr>
      <w:r>
        <w:rPr>
          <w:bCs/>
          <w:shd w:val="clear" w:color="auto" w:fill="FFFFFF"/>
        </w:rPr>
        <w:t>Marijampolės savivaldybės administracijai</w:t>
      </w:r>
    </w:p>
    <w:p w:rsidR="00C44A6B" w:rsidRDefault="00C44A6B" w:rsidP="00CC7988">
      <w:pPr>
        <w:rPr>
          <w:bCs/>
          <w:shd w:val="clear" w:color="auto" w:fill="FFFFFF"/>
        </w:rPr>
      </w:pPr>
    </w:p>
    <w:p w:rsidR="00C44A6B" w:rsidRDefault="00C44A6B" w:rsidP="00CC7988"/>
    <w:p w:rsidR="00C44A6B" w:rsidRDefault="00C44A6B" w:rsidP="00CC7988">
      <w:pPr>
        <w:tabs>
          <w:tab w:val="left" w:pos="3780"/>
        </w:tabs>
        <w:jc w:val="center"/>
        <w:rPr>
          <w:b/>
          <w:bCs/>
        </w:rPr>
      </w:pPr>
      <w:r>
        <w:rPr>
          <w:b/>
          <w:bCs/>
        </w:rPr>
        <w:t>PRAŠYMAS</w:t>
      </w:r>
    </w:p>
    <w:p w:rsidR="00C44A6B" w:rsidRDefault="00C44A6B" w:rsidP="00CC7988">
      <w:pPr>
        <w:jc w:val="center"/>
        <w:rPr>
          <w:b/>
          <w:bCs/>
        </w:rPr>
      </w:pPr>
      <w:r>
        <w:rPr>
          <w:b/>
          <w:bCs/>
        </w:rPr>
        <w:t>DĖL LEIDIMO PRIIMTI LAIKINAI SVEČIUOTIS</w:t>
      </w:r>
    </w:p>
    <w:p w:rsidR="00C44A6B" w:rsidRDefault="00C44A6B" w:rsidP="00CC7988">
      <w:pPr>
        <w:jc w:val="center"/>
        <w:rPr>
          <w:b/>
          <w:bCs/>
        </w:rPr>
      </w:pPr>
      <w:r>
        <w:rPr>
          <w:b/>
          <w:bCs/>
        </w:rPr>
        <w:t>INSTITUCIJOJE AR ŠEIMYNOJE GLOBOJAMĄ (RŪPINAMĄ) VAIKĄ</w:t>
      </w:r>
    </w:p>
    <w:p w:rsidR="00C44A6B" w:rsidRDefault="00C44A6B" w:rsidP="00CC7988">
      <w:pPr>
        <w:rPr>
          <w:sz w:val="20"/>
        </w:rPr>
      </w:pPr>
    </w:p>
    <w:p w:rsidR="00C44A6B" w:rsidRDefault="00C44A6B" w:rsidP="00CC7988">
      <w:pPr>
        <w:jc w:val="center"/>
      </w:pPr>
      <w:r>
        <w:t>______________________</w:t>
      </w:r>
    </w:p>
    <w:p w:rsidR="00C44A6B" w:rsidRDefault="00C44A6B" w:rsidP="00CC7988">
      <w:pPr>
        <w:jc w:val="center"/>
        <w:rPr>
          <w:sz w:val="20"/>
        </w:rPr>
      </w:pPr>
      <w:r>
        <w:rPr>
          <w:sz w:val="20"/>
        </w:rPr>
        <w:t>(data)</w:t>
      </w:r>
    </w:p>
    <w:p w:rsidR="00C44A6B" w:rsidRDefault="00C44A6B" w:rsidP="00CC7988">
      <w:pPr>
        <w:jc w:val="center"/>
      </w:pPr>
      <w:r>
        <w:t>Marijampolė</w:t>
      </w:r>
    </w:p>
    <w:p w:rsidR="00C44A6B" w:rsidRDefault="00C44A6B" w:rsidP="00CC7988">
      <w:pPr>
        <w:spacing w:line="276" w:lineRule="auto"/>
      </w:pPr>
    </w:p>
    <w:p w:rsidR="00C44A6B" w:rsidRDefault="00C44A6B" w:rsidP="00CC7988">
      <w:pPr>
        <w:spacing w:line="276" w:lineRule="auto"/>
        <w:ind w:firstLine="720"/>
        <w:jc w:val="both"/>
        <w:rPr>
          <w:bCs/>
        </w:rPr>
      </w:pPr>
      <w:r>
        <w:t>Prašau leisti man priimti laikinai svečiuotis Institucijoje ar šeimynoje globojamą (rūpinamą) vaiką.</w:t>
      </w:r>
    </w:p>
    <w:p w:rsidR="00C44A6B" w:rsidRDefault="00C44A6B" w:rsidP="00CC7988">
      <w:pPr>
        <w:spacing w:line="360" w:lineRule="auto"/>
        <w:jc w:val="both"/>
        <w:rPr>
          <w:bCs/>
        </w:rPr>
      </w:pPr>
      <w:r>
        <w:rPr>
          <w:bCs/>
        </w:rPr>
        <w:t xml:space="preserve">1. Mano duomenys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11"/>
        <w:gridCol w:w="5723"/>
      </w:tblGrid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Vardas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Pavardė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Gimimo data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Tautybė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Pilietybė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Darbovietė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Pareigos</w:t>
            </w:r>
          </w:p>
        </w:tc>
        <w:tc>
          <w:tcPr>
            <w:tcW w:w="5723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Šeiminė padėtis</w:t>
            </w:r>
          </w:p>
          <w:p w:rsidR="00C44A6B" w:rsidRDefault="00C44A6B" w:rsidP="00CC7988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(vedęs/ ištekėjusi, išsiskyręs (-usi), </w:t>
            </w:r>
          </w:p>
          <w:p w:rsidR="00C44A6B" w:rsidRDefault="00C44A6B" w:rsidP="00CC798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našlys (-ė))</w:t>
            </w:r>
          </w:p>
        </w:tc>
        <w:tc>
          <w:tcPr>
            <w:tcW w:w="5723" w:type="dxa"/>
          </w:tcPr>
          <w:p w:rsidR="00C44A6B" w:rsidRDefault="00C44A6B" w:rsidP="00CC7988">
            <w:pPr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Kartu gyvenantis (-ys) vaikas (-ai) </w:t>
            </w:r>
          </w:p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(vardas, pavardė, gimimo data)</w:t>
            </w:r>
          </w:p>
        </w:tc>
        <w:tc>
          <w:tcPr>
            <w:tcW w:w="5723" w:type="dxa"/>
          </w:tcPr>
          <w:p w:rsidR="00C44A6B" w:rsidRDefault="00C44A6B" w:rsidP="00CC7988">
            <w:pPr>
              <w:rPr>
                <w:bCs/>
              </w:rPr>
            </w:pPr>
          </w:p>
          <w:p w:rsidR="00C44A6B" w:rsidRDefault="00C44A6B" w:rsidP="00CC7988">
            <w:pPr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Šeimos nariai, kiti kartu gyvenantys asmenys (</w:t>
            </w:r>
            <w:r>
              <w:rPr>
                <w:bCs/>
                <w:sz w:val="20"/>
              </w:rPr>
              <w:t>vardas, pavardė, gimimo data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5723" w:type="dxa"/>
          </w:tcPr>
          <w:p w:rsidR="00C44A6B" w:rsidRDefault="00C44A6B" w:rsidP="00CC7988">
            <w:pPr>
              <w:rPr>
                <w:bCs/>
              </w:rPr>
            </w:pPr>
          </w:p>
          <w:p w:rsidR="00C44A6B" w:rsidRDefault="00C44A6B" w:rsidP="00CC7988">
            <w:pPr>
              <w:rPr>
                <w:bCs/>
              </w:rPr>
            </w:pPr>
          </w:p>
          <w:p w:rsidR="00C44A6B" w:rsidRDefault="00C44A6B" w:rsidP="00CC7988">
            <w:pPr>
              <w:rPr>
                <w:bCs/>
              </w:rPr>
            </w:pPr>
          </w:p>
        </w:tc>
      </w:tr>
      <w:tr w:rsidR="00C44A6B" w:rsidTr="00CC7988">
        <w:tc>
          <w:tcPr>
            <w:tcW w:w="3911" w:type="dxa"/>
          </w:tcPr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Duomenys ryšiams palaikyti </w:t>
            </w:r>
          </w:p>
          <w:p w:rsidR="00C44A6B" w:rsidRDefault="00C44A6B" w:rsidP="00CC7988">
            <w:pPr>
              <w:rPr>
                <w:bCs/>
                <w:spacing w:val="-6"/>
                <w:sz w:val="20"/>
              </w:rPr>
            </w:pPr>
            <w:r>
              <w:rPr>
                <w:bCs/>
                <w:sz w:val="22"/>
                <w:szCs w:val="22"/>
              </w:rPr>
              <w:t>(</w:t>
            </w:r>
            <w:r>
              <w:rPr>
                <w:bCs/>
                <w:spacing w:val="-6"/>
                <w:sz w:val="20"/>
              </w:rPr>
              <w:t xml:space="preserve">gyvenamosios vietos adresas, telefonas, </w:t>
            </w:r>
          </w:p>
          <w:p w:rsidR="00C44A6B" w:rsidRDefault="00C44A6B" w:rsidP="00CC7988">
            <w:pPr>
              <w:rPr>
                <w:bCs/>
                <w:spacing w:val="-6"/>
              </w:rPr>
            </w:pPr>
            <w:r>
              <w:rPr>
                <w:bCs/>
                <w:spacing w:val="-6"/>
                <w:sz w:val="20"/>
              </w:rPr>
              <w:t>el. paštas</w:t>
            </w:r>
            <w:r>
              <w:rPr>
                <w:bCs/>
                <w:spacing w:val="-6"/>
                <w:sz w:val="22"/>
                <w:szCs w:val="22"/>
              </w:rPr>
              <w:t>)</w:t>
            </w:r>
          </w:p>
        </w:tc>
        <w:tc>
          <w:tcPr>
            <w:tcW w:w="5723" w:type="dxa"/>
          </w:tcPr>
          <w:p w:rsidR="00C44A6B" w:rsidRDefault="00C44A6B" w:rsidP="00CC7988">
            <w:pPr>
              <w:rPr>
                <w:bCs/>
              </w:rPr>
            </w:pPr>
          </w:p>
        </w:tc>
      </w:tr>
    </w:tbl>
    <w:p w:rsidR="00C44A6B" w:rsidRDefault="00C44A6B" w:rsidP="00CC7988">
      <w:pPr>
        <w:spacing w:line="360" w:lineRule="auto"/>
        <w:rPr>
          <w:bCs/>
        </w:rPr>
      </w:pPr>
    </w:p>
    <w:p w:rsidR="00C44A6B" w:rsidRDefault="00C44A6B" w:rsidP="00CC7988">
      <w:pPr>
        <w:spacing w:line="360" w:lineRule="auto"/>
        <w:rPr>
          <w:bCs/>
        </w:rPr>
      </w:pPr>
      <w:r>
        <w:rPr>
          <w:bCs/>
        </w:rPr>
        <w:t>2. Vaiko, dėl kurio laikino svečiavimosi kreipiamasi, duomenys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0"/>
        <w:gridCol w:w="5228"/>
        <w:gridCol w:w="1006"/>
      </w:tblGrid>
      <w:tr w:rsidR="00C44A6B" w:rsidTr="00CC7988">
        <w:tc>
          <w:tcPr>
            <w:tcW w:w="9634" w:type="dxa"/>
            <w:gridSpan w:val="3"/>
          </w:tcPr>
          <w:p w:rsidR="00C44A6B" w:rsidRDefault="00C44A6B" w:rsidP="00CC798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Konkretus laikinam svečiavimuisi priimamas vaikas (pildoma, kai nuolat Lietuvos Respublikoje gyvenantis fizinis asmuo kreipiasi dėl konkretaus vaiko)</w:t>
            </w: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Vardas 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Pavardė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Gimimo data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Bendravimo su vaiku pradžia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Susipažinimo su vaiku aplinkybės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Mano ir vaiko giminystės ryšys 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Kita turima informacija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8628" w:type="dxa"/>
            <w:gridSpan w:val="2"/>
            <w:tcBorders>
              <w:right w:val="nil"/>
            </w:tcBorders>
          </w:tcPr>
          <w:p w:rsidR="00C44A6B" w:rsidRDefault="00C44A6B" w:rsidP="00CC798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Lūkesčiai dėl laikinai svečiuotis priimamo vaiko (pildoma, kai nuolat Lietuvos Respublikoje gyvenantis asmuo nesikreipia dėl konkretaus vaiko)</w:t>
            </w:r>
          </w:p>
        </w:tc>
        <w:tc>
          <w:tcPr>
            <w:tcW w:w="1006" w:type="dxa"/>
            <w:tcBorders>
              <w:left w:val="nil"/>
            </w:tcBorders>
          </w:tcPr>
          <w:p w:rsidR="00C44A6B" w:rsidRDefault="00C44A6B" w:rsidP="00CC7988">
            <w:pPr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amžius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lytis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c>
          <w:tcPr>
            <w:tcW w:w="3400" w:type="dxa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sveikatos būklė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spacing w:line="360" w:lineRule="auto"/>
              <w:rPr>
                <w:bCs/>
              </w:rPr>
            </w:pPr>
          </w:p>
        </w:tc>
      </w:tr>
      <w:tr w:rsidR="00C44A6B" w:rsidTr="00CC7988">
        <w:trPr>
          <w:trHeight w:val="798"/>
        </w:trPr>
        <w:tc>
          <w:tcPr>
            <w:tcW w:w="3400" w:type="dxa"/>
          </w:tcPr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Kita svarbi informacija</w:t>
            </w:r>
          </w:p>
          <w:p w:rsidR="00C44A6B" w:rsidRDefault="00C44A6B" w:rsidP="00CC7988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0"/>
              </w:rPr>
              <w:t>prašančio asmens nuožiūra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rPr>
                <w:bCs/>
              </w:rPr>
            </w:pPr>
          </w:p>
        </w:tc>
      </w:tr>
      <w:tr w:rsidR="00C44A6B" w:rsidTr="00CC7988">
        <w:trPr>
          <w:trHeight w:val="454"/>
        </w:trPr>
        <w:tc>
          <w:tcPr>
            <w:tcW w:w="3400" w:type="dxa"/>
          </w:tcPr>
          <w:p w:rsidR="00C44A6B" w:rsidRDefault="00C44A6B" w:rsidP="00CC7988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Pridedami dokumentai</w:t>
            </w:r>
          </w:p>
        </w:tc>
        <w:tc>
          <w:tcPr>
            <w:tcW w:w="6234" w:type="dxa"/>
            <w:gridSpan w:val="2"/>
          </w:tcPr>
          <w:p w:rsidR="00C44A6B" w:rsidRDefault="00C44A6B" w:rsidP="00CC7988">
            <w:pPr>
              <w:numPr>
                <w:ilvl w:val="0"/>
                <w:numId w:val="1"/>
              </w:numPr>
              <w:tabs>
                <w:tab w:val="left" w:pos="792"/>
              </w:tabs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Medicininis  pažymėjimas, forma 046/a;</w:t>
            </w:r>
          </w:p>
          <w:p w:rsidR="00C44A6B" w:rsidRDefault="00C44A6B" w:rsidP="00CC7988">
            <w:pPr>
              <w:numPr>
                <w:ilvl w:val="0"/>
                <w:numId w:val="1"/>
              </w:numPr>
              <w:tabs>
                <w:tab w:val="left" w:pos="792"/>
              </w:tabs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Asmens tapatybę patvirtinantis dokumentas </w:t>
            </w:r>
          </w:p>
        </w:tc>
      </w:tr>
    </w:tbl>
    <w:p w:rsidR="00C44A6B" w:rsidRDefault="00C44A6B" w:rsidP="00CC7988">
      <w:pPr>
        <w:spacing w:line="276" w:lineRule="auto"/>
        <w:jc w:val="both"/>
        <w:rPr>
          <w:i/>
        </w:rPr>
      </w:pPr>
    </w:p>
    <w:p w:rsidR="00C44A6B" w:rsidRDefault="00C44A6B" w:rsidP="00CC7988">
      <w:pPr>
        <w:spacing w:line="276" w:lineRule="auto"/>
        <w:jc w:val="both"/>
        <w:rPr>
          <w:i/>
        </w:rPr>
      </w:pPr>
      <w:r>
        <w:rPr>
          <w:i/>
        </w:rPr>
        <w:t xml:space="preserve">Patvirtinu, jog visa mano pateikta informacija yra teisinga. </w:t>
      </w:r>
    </w:p>
    <w:p w:rsidR="00C44A6B" w:rsidRDefault="00C44A6B" w:rsidP="00CC7988">
      <w:pPr>
        <w:spacing w:line="276" w:lineRule="auto"/>
        <w:jc w:val="both"/>
      </w:pPr>
    </w:p>
    <w:p w:rsidR="00C44A6B" w:rsidRDefault="00C44A6B" w:rsidP="00CC7988">
      <w:pPr>
        <w:spacing w:line="276" w:lineRule="auto"/>
        <w:jc w:val="both"/>
      </w:pPr>
      <w:r>
        <w:rPr>
          <w:noProof/>
        </w:rPr>
        <w:pict>
          <v:shape id="_x0000_i1028" type="#_x0000_t75" style="width:9.75pt;height:9.75pt;visibility:visible">
            <v:imagedata r:id="rId5" o:title=""/>
          </v:shape>
        </w:pict>
      </w:r>
      <w:r>
        <w:t xml:space="preserve">  Sutinku pats (-ti) per 5 darbo dienas pristatyti reikiamus dokumentus.</w:t>
      </w:r>
    </w:p>
    <w:p w:rsidR="00C44A6B" w:rsidRDefault="00C44A6B" w:rsidP="00CC7988">
      <w:pPr>
        <w:spacing w:line="276" w:lineRule="auto"/>
        <w:jc w:val="both"/>
        <w:rPr>
          <w:i/>
        </w:rPr>
      </w:pPr>
    </w:p>
    <w:p w:rsidR="00C44A6B" w:rsidRDefault="00C44A6B" w:rsidP="00CC7988">
      <w:pPr>
        <w:spacing w:line="276" w:lineRule="auto"/>
        <w:ind w:firstLine="567"/>
        <w:jc w:val="both"/>
      </w:pPr>
    </w:p>
    <w:p w:rsidR="00C44A6B" w:rsidRDefault="00C44A6B" w:rsidP="00CC7988">
      <w:pPr>
        <w:ind w:firstLine="709"/>
        <w:jc w:val="both"/>
        <w:rPr>
          <w:color w:val="010101"/>
          <w:sz w:val="22"/>
          <w:shd w:val="clear" w:color="auto" w:fill="FFFFFF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44A6B" w:rsidRDefault="00C44A6B" w:rsidP="00CC7988">
      <w:pPr>
        <w:ind w:firstLine="709"/>
        <w:jc w:val="both"/>
        <w:rPr>
          <w:color w:val="010101"/>
          <w:sz w:val="22"/>
          <w:shd w:val="clear" w:color="auto" w:fill="FFFFFF"/>
        </w:rPr>
      </w:pPr>
    </w:p>
    <w:p w:rsidR="00C44A6B" w:rsidRPr="003123CD" w:rsidRDefault="00C44A6B" w:rsidP="00CC7988">
      <w:pPr>
        <w:ind w:firstLine="709"/>
        <w:jc w:val="both"/>
        <w:rPr>
          <w:sz w:val="22"/>
        </w:rPr>
      </w:pPr>
    </w:p>
    <w:p w:rsidR="00C44A6B" w:rsidRDefault="00C44A6B" w:rsidP="00CC7988">
      <w:pPr>
        <w:rPr>
          <w:sz w:val="16"/>
          <w:szCs w:val="16"/>
        </w:rPr>
      </w:pPr>
    </w:p>
    <w:p w:rsidR="00C44A6B" w:rsidRPr="003123CD" w:rsidRDefault="00C44A6B" w:rsidP="00CC7988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C44A6B" w:rsidTr="00CC7988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C44A6B" w:rsidRPr="00315C01" w:rsidRDefault="00C44A6B" w:rsidP="00CC7988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44A6B" w:rsidRPr="00315C01" w:rsidRDefault="00C44A6B" w:rsidP="00CC7988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C44A6B" w:rsidRPr="00315C01" w:rsidRDefault="00C44A6B" w:rsidP="00CC7988">
            <w:pPr>
              <w:jc w:val="right"/>
            </w:pPr>
          </w:p>
        </w:tc>
      </w:tr>
      <w:tr w:rsidR="00C44A6B" w:rsidTr="00CC7988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C44A6B" w:rsidRPr="00315C01" w:rsidRDefault="00C44A6B" w:rsidP="00CC7988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44A6B" w:rsidRPr="00315C01" w:rsidRDefault="00C44A6B" w:rsidP="00CC7988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C44A6B" w:rsidRPr="00315C01" w:rsidRDefault="00C44A6B" w:rsidP="00CC7988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Default="00C44A6B" w:rsidP="00CC7988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44A6B" w:rsidRPr="003123CD" w:rsidRDefault="00C44A6B" w:rsidP="00CC7988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6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C44A6B" w:rsidRPr="00B774C8" w:rsidRDefault="00C44A6B" w:rsidP="00CC7988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8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C44A6B" w:rsidRDefault="00C44A6B" w:rsidP="00CC7988"/>
    <w:p w:rsidR="00C44A6B" w:rsidRDefault="00C44A6B"/>
    <w:sectPr w:rsidR="00C44A6B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.25pt;height:15.75pt;visibility:visible" o:bullet="t">
        <v:imagedata r:id="rId1" o:title=""/>
      </v:shape>
    </w:pict>
  </w:numPicBullet>
  <w:abstractNum w:abstractNumId="0">
    <w:nsid w:val="11C13C58"/>
    <w:multiLevelType w:val="multilevel"/>
    <w:tmpl w:val="C03C7592"/>
    <w:lvl w:ilvl="0">
      <w:numFmt w:val="bullet"/>
      <w:lvlText w:val=""/>
      <w:lvlPicBulletId w:val="0"/>
      <w:lvlJc w:val="left"/>
      <w:pPr>
        <w:ind w:left="502" w:hanging="360"/>
      </w:pPr>
      <w:rPr>
        <w:rFonts w:hAnsi="Symbol" w:hint="default"/>
        <w:color w:val="auto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988"/>
    <w:rsid w:val="001E2235"/>
    <w:rsid w:val="002A7053"/>
    <w:rsid w:val="003123CD"/>
    <w:rsid w:val="00315C01"/>
    <w:rsid w:val="0064584A"/>
    <w:rsid w:val="00683031"/>
    <w:rsid w:val="008F5CBA"/>
    <w:rsid w:val="00B774C8"/>
    <w:rsid w:val="00C44A6B"/>
    <w:rsid w:val="00CB6DD3"/>
    <w:rsid w:val="00CC7988"/>
    <w:rsid w:val="00F8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98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C7988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CC798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CC798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1894</Words>
  <Characters>1080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2</cp:revision>
  <dcterms:created xsi:type="dcterms:W3CDTF">2020-01-27T14:30:00Z</dcterms:created>
  <dcterms:modified xsi:type="dcterms:W3CDTF">2020-01-28T07:00:00Z</dcterms:modified>
</cp:coreProperties>
</file>