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D05" w:rsidRDefault="00861D05" w:rsidP="009E4120">
      <w:pPr>
        <w:tabs>
          <w:tab w:val="left" w:leader="underscore" w:pos="8901"/>
        </w:tabs>
        <w:spacing w:line="360" w:lineRule="auto"/>
        <w:jc w:val="center"/>
      </w:pPr>
      <w:r>
        <w:tab/>
      </w:r>
    </w:p>
    <w:p w:rsidR="00861D05" w:rsidRDefault="00861D05" w:rsidP="009E4120">
      <w:pPr>
        <w:spacing w:line="360" w:lineRule="auto"/>
        <w:jc w:val="center"/>
        <w:rPr>
          <w:sz w:val="20"/>
        </w:rPr>
      </w:pPr>
      <w:r>
        <w:rPr>
          <w:sz w:val="20"/>
        </w:rPr>
        <w:t>(Asmens, norinčio įsivaikinti, vardas ir pavardė)</w:t>
      </w:r>
    </w:p>
    <w:p w:rsidR="00861D05" w:rsidRDefault="00861D05" w:rsidP="009E4120">
      <w:pPr>
        <w:spacing w:line="360" w:lineRule="auto"/>
        <w:jc w:val="center"/>
        <w:rPr>
          <w:b/>
        </w:rPr>
      </w:pPr>
    </w:p>
    <w:p w:rsidR="00861D05" w:rsidRDefault="00861D05" w:rsidP="009E4120">
      <w:pPr>
        <w:rPr>
          <w:bCs/>
          <w:shd w:val="clear" w:color="auto" w:fill="FFFFFF"/>
        </w:rPr>
      </w:pPr>
      <w:r>
        <w:rPr>
          <w:bCs/>
          <w:shd w:val="clear" w:color="auto" w:fill="FFFFFF"/>
        </w:rPr>
        <w:t>Marijampolės savivaldybės administracijai</w:t>
      </w:r>
    </w:p>
    <w:p w:rsidR="00861D05" w:rsidRDefault="00861D05" w:rsidP="009E4120">
      <w:pPr>
        <w:rPr>
          <w:bCs/>
          <w:shd w:val="clear" w:color="auto" w:fill="FFFFFF"/>
        </w:rPr>
      </w:pPr>
    </w:p>
    <w:p w:rsidR="00861D05" w:rsidRDefault="00861D05" w:rsidP="009E4120"/>
    <w:p w:rsidR="00861D05" w:rsidRDefault="00861D05" w:rsidP="009E4120"/>
    <w:p w:rsidR="00861D05" w:rsidRDefault="00861D05" w:rsidP="009E4120">
      <w:pPr>
        <w:tabs>
          <w:tab w:val="left" w:pos="3780"/>
        </w:tabs>
        <w:jc w:val="center"/>
        <w:rPr>
          <w:b/>
          <w:bCs/>
        </w:rPr>
      </w:pPr>
      <w:r>
        <w:rPr>
          <w:b/>
          <w:bCs/>
        </w:rPr>
        <w:t>PRAŠYMAS</w:t>
      </w:r>
    </w:p>
    <w:p w:rsidR="00861D05" w:rsidRDefault="00861D05" w:rsidP="009E4120">
      <w:pPr>
        <w:jc w:val="center"/>
        <w:rPr>
          <w:b/>
          <w:bCs/>
        </w:rPr>
      </w:pPr>
      <w:r>
        <w:rPr>
          <w:b/>
          <w:bCs/>
        </w:rPr>
        <w:t>DĖL ĮVAIKINIMO</w:t>
      </w:r>
    </w:p>
    <w:p w:rsidR="00861D05" w:rsidRDefault="00861D05" w:rsidP="009E4120">
      <w:pPr>
        <w:rPr>
          <w:sz w:val="20"/>
        </w:rPr>
      </w:pPr>
    </w:p>
    <w:p w:rsidR="00861D05" w:rsidRDefault="00861D05" w:rsidP="009E4120">
      <w:pPr>
        <w:jc w:val="center"/>
      </w:pPr>
      <w:r>
        <w:t>______________________</w:t>
      </w:r>
    </w:p>
    <w:p w:rsidR="00861D05" w:rsidRDefault="00861D05" w:rsidP="009E4120">
      <w:pPr>
        <w:jc w:val="center"/>
        <w:rPr>
          <w:sz w:val="20"/>
        </w:rPr>
      </w:pPr>
      <w:r>
        <w:rPr>
          <w:sz w:val="20"/>
        </w:rPr>
        <w:t>(data)</w:t>
      </w:r>
    </w:p>
    <w:p w:rsidR="00861D05" w:rsidRDefault="00861D05" w:rsidP="009E4120">
      <w:pPr>
        <w:jc w:val="center"/>
      </w:pPr>
      <w:r>
        <w:t>Marijampolė</w:t>
      </w:r>
    </w:p>
    <w:p w:rsidR="00861D05" w:rsidRDefault="00861D05" w:rsidP="009E4120">
      <w:pPr>
        <w:spacing w:line="276" w:lineRule="auto"/>
      </w:pPr>
    </w:p>
    <w:p w:rsidR="00861D05" w:rsidRDefault="00861D05" w:rsidP="009E4120">
      <w:pPr>
        <w:spacing w:line="276" w:lineRule="auto"/>
        <w:ind w:firstLine="720"/>
        <w:jc w:val="both"/>
        <w:rPr>
          <w:bCs/>
        </w:rPr>
      </w:pPr>
      <w:r>
        <w:t>Prašau leisti man įsivaikinti tėvų globos netekusį vaiką.</w:t>
      </w:r>
    </w:p>
    <w:p w:rsidR="00861D05" w:rsidRDefault="00861D05" w:rsidP="009E4120">
      <w:pPr>
        <w:spacing w:line="360" w:lineRule="auto"/>
        <w:jc w:val="both"/>
        <w:rPr>
          <w:bCs/>
        </w:rPr>
      </w:pPr>
      <w:r>
        <w:rPr>
          <w:bCs/>
        </w:rPr>
        <w:t xml:space="preserve">1. Mano duomenys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11"/>
        <w:gridCol w:w="5723"/>
      </w:tblGrid>
      <w:tr w:rsidR="00861D05" w:rsidTr="009E4120">
        <w:tc>
          <w:tcPr>
            <w:tcW w:w="3911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Vardas</w:t>
            </w:r>
          </w:p>
        </w:tc>
        <w:tc>
          <w:tcPr>
            <w:tcW w:w="5723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</w:p>
        </w:tc>
      </w:tr>
      <w:tr w:rsidR="00861D05" w:rsidTr="009E4120">
        <w:tc>
          <w:tcPr>
            <w:tcW w:w="3911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Pavardė</w:t>
            </w:r>
          </w:p>
        </w:tc>
        <w:tc>
          <w:tcPr>
            <w:tcW w:w="5723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</w:p>
        </w:tc>
      </w:tr>
      <w:tr w:rsidR="00861D05" w:rsidTr="009E4120">
        <w:tc>
          <w:tcPr>
            <w:tcW w:w="3911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Asmens kodas (jei turi)</w:t>
            </w:r>
          </w:p>
        </w:tc>
        <w:tc>
          <w:tcPr>
            <w:tcW w:w="5723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</w:p>
        </w:tc>
      </w:tr>
      <w:tr w:rsidR="00861D05" w:rsidTr="009E4120">
        <w:tc>
          <w:tcPr>
            <w:tcW w:w="3911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Gimimo data ir vieta</w:t>
            </w:r>
          </w:p>
        </w:tc>
        <w:tc>
          <w:tcPr>
            <w:tcW w:w="5723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</w:p>
        </w:tc>
      </w:tr>
      <w:tr w:rsidR="00861D05" w:rsidTr="009E4120">
        <w:tc>
          <w:tcPr>
            <w:tcW w:w="3911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Gyvenamoji vieta</w:t>
            </w:r>
          </w:p>
        </w:tc>
        <w:tc>
          <w:tcPr>
            <w:tcW w:w="5723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</w:p>
        </w:tc>
      </w:tr>
      <w:tr w:rsidR="00861D05" w:rsidTr="009E4120">
        <w:tc>
          <w:tcPr>
            <w:tcW w:w="3911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Darbovietė</w:t>
            </w:r>
          </w:p>
        </w:tc>
        <w:tc>
          <w:tcPr>
            <w:tcW w:w="5723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</w:p>
        </w:tc>
      </w:tr>
      <w:tr w:rsidR="00861D05" w:rsidTr="009E4120">
        <w:tc>
          <w:tcPr>
            <w:tcW w:w="3911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Pareigos</w:t>
            </w:r>
          </w:p>
        </w:tc>
        <w:tc>
          <w:tcPr>
            <w:tcW w:w="5723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</w:p>
        </w:tc>
      </w:tr>
      <w:tr w:rsidR="00861D05" w:rsidTr="009E4120">
        <w:tc>
          <w:tcPr>
            <w:tcW w:w="3911" w:type="dxa"/>
          </w:tcPr>
          <w:p w:rsidR="00861D05" w:rsidRDefault="00861D05" w:rsidP="009E4120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>Šeiminė padėtis</w:t>
            </w:r>
          </w:p>
          <w:p w:rsidR="00861D05" w:rsidRDefault="00861D05" w:rsidP="009E4120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(vedęs/ ištekėjusi, išsiskyręs (-usi), </w:t>
            </w:r>
          </w:p>
          <w:p w:rsidR="00861D05" w:rsidRDefault="00861D05" w:rsidP="009E4120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našlys (-ė))</w:t>
            </w:r>
          </w:p>
        </w:tc>
        <w:tc>
          <w:tcPr>
            <w:tcW w:w="5723" w:type="dxa"/>
          </w:tcPr>
          <w:p w:rsidR="00861D05" w:rsidRDefault="00861D05" w:rsidP="009E4120">
            <w:pPr>
              <w:rPr>
                <w:bCs/>
              </w:rPr>
            </w:pPr>
          </w:p>
        </w:tc>
      </w:tr>
      <w:tr w:rsidR="00861D05" w:rsidTr="009E4120">
        <w:tc>
          <w:tcPr>
            <w:tcW w:w="3911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Kartu gyvenantis (-ys) asmenys</w:t>
            </w:r>
          </w:p>
          <w:p w:rsidR="00861D05" w:rsidRDefault="00861D05" w:rsidP="009E4120">
            <w:pPr>
              <w:spacing w:line="360" w:lineRule="auto"/>
              <w:rPr>
                <w:bCs/>
                <w:sz w:val="20"/>
              </w:rPr>
            </w:pPr>
            <w:r>
              <w:rPr>
                <w:bCs/>
                <w:sz w:val="20"/>
              </w:rPr>
              <w:t>(vardai, pavardės, gimimo datos, giminystės ryšiai)</w:t>
            </w:r>
          </w:p>
          <w:p w:rsidR="00861D05" w:rsidRDefault="00861D05" w:rsidP="009E4120">
            <w:pPr>
              <w:spacing w:line="360" w:lineRule="auto"/>
              <w:rPr>
                <w:bCs/>
              </w:rPr>
            </w:pPr>
          </w:p>
        </w:tc>
        <w:tc>
          <w:tcPr>
            <w:tcW w:w="5723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</w:p>
          <w:p w:rsidR="00861D05" w:rsidRDefault="00861D05" w:rsidP="009E4120">
            <w:pPr>
              <w:spacing w:line="360" w:lineRule="auto"/>
              <w:rPr>
                <w:bCs/>
              </w:rPr>
            </w:pPr>
          </w:p>
          <w:p w:rsidR="00861D05" w:rsidRDefault="00861D05" w:rsidP="009E4120">
            <w:pPr>
              <w:spacing w:line="360" w:lineRule="auto"/>
              <w:rPr>
                <w:bCs/>
              </w:rPr>
            </w:pPr>
          </w:p>
          <w:p w:rsidR="00861D05" w:rsidRDefault="00861D05" w:rsidP="009E4120">
            <w:pPr>
              <w:spacing w:line="360" w:lineRule="auto"/>
              <w:rPr>
                <w:bCs/>
              </w:rPr>
            </w:pPr>
          </w:p>
          <w:p w:rsidR="00861D05" w:rsidRDefault="00861D05" w:rsidP="009E4120">
            <w:pPr>
              <w:spacing w:line="360" w:lineRule="auto"/>
              <w:rPr>
                <w:bCs/>
              </w:rPr>
            </w:pPr>
          </w:p>
          <w:p w:rsidR="00861D05" w:rsidRDefault="00861D05" w:rsidP="009E4120">
            <w:pPr>
              <w:spacing w:line="360" w:lineRule="auto"/>
              <w:rPr>
                <w:bCs/>
              </w:rPr>
            </w:pPr>
          </w:p>
        </w:tc>
      </w:tr>
      <w:tr w:rsidR="00861D05" w:rsidTr="009E4120">
        <w:tc>
          <w:tcPr>
            <w:tcW w:w="3911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Pageidaujamų įvaikinti vaikų skaičius</w:t>
            </w:r>
          </w:p>
        </w:tc>
        <w:tc>
          <w:tcPr>
            <w:tcW w:w="5723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</w:p>
        </w:tc>
      </w:tr>
      <w:tr w:rsidR="00861D05" w:rsidTr="009E4120">
        <w:tc>
          <w:tcPr>
            <w:tcW w:w="3911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Amžius</w:t>
            </w:r>
          </w:p>
        </w:tc>
        <w:tc>
          <w:tcPr>
            <w:tcW w:w="5723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</w:p>
        </w:tc>
      </w:tr>
      <w:tr w:rsidR="00861D05" w:rsidTr="009E4120">
        <w:tc>
          <w:tcPr>
            <w:tcW w:w="3911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Lytis</w:t>
            </w:r>
          </w:p>
        </w:tc>
        <w:tc>
          <w:tcPr>
            <w:tcW w:w="5723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</w:p>
        </w:tc>
      </w:tr>
      <w:tr w:rsidR="00861D05" w:rsidTr="009E4120">
        <w:tc>
          <w:tcPr>
            <w:tcW w:w="3911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Sveikatos būklė</w:t>
            </w:r>
          </w:p>
        </w:tc>
        <w:tc>
          <w:tcPr>
            <w:tcW w:w="5723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</w:p>
        </w:tc>
      </w:tr>
      <w:tr w:rsidR="00861D05" w:rsidTr="009E4120">
        <w:tc>
          <w:tcPr>
            <w:tcW w:w="3911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>Įvaikinimo motyvai</w:t>
            </w:r>
          </w:p>
          <w:p w:rsidR="00861D05" w:rsidRDefault="00861D05" w:rsidP="009E4120">
            <w:pPr>
              <w:spacing w:line="360" w:lineRule="auto"/>
              <w:rPr>
                <w:bCs/>
              </w:rPr>
            </w:pPr>
          </w:p>
        </w:tc>
        <w:tc>
          <w:tcPr>
            <w:tcW w:w="5723" w:type="dxa"/>
          </w:tcPr>
          <w:p w:rsidR="00861D05" w:rsidRDefault="00861D05" w:rsidP="009E4120">
            <w:pPr>
              <w:spacing w:line="360" w:lineRule="auto"/>
              <w:rPr>
                <w:bCs/>
              </w:rPr>
            </w:pPr>
          </w:p>
        </w:tc>
      </w:tr>
      <w:tr w:rsidR="00861D05" w:rsidTr="009E4120">
        <w:tc>
          <w:tcPr>
            <w:tcW w:w="3911" w:type="dxa"/>
          </w:tcPr>
          <w:p w:rsidR="00861D05" w:rsidRDefault="00861D05" w:rsidP="009E4120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Pridedami dokumentai</w:t>
            </w:r>
          </w:p>
        </w:tc>
        <w:tc>
          <w:tcPr>
            <w:tcW w:w="5723" w:type="dxa"/>
          </w:tcPr>
          <w:p w:rsidR="00861D05" w:rsidRPr="003708ED" w:rsidRDefault="00861D05" w:rsidP="009E4120">
            <w:pPr>
              <w:tabs>
                <w:tab w:val="left" w:pos="792"/>
              </w:tabs>
              <w:ind w:left="49"/>
              <w:jc w:val="both"/>
              <w:rPr>
                <w:bCs/>
              </w:rPr>
            </w:pPr>
            <w:r w:rsidRPr="003708ED">
              <w:rPr>
                <w:rFonts w:ascii="Courier New" w:hAnsi="Courier New"/>
                <w:bCs/>
                <w:sz w:val="22"/>
                <w:szCs w:val="22"/>
              </w:rPr>
              <w:t>o</w:t>
            </w:r>
            <w:r w:rsidRPr="003708ED">
              <w:rPr>
                <w:bCs/>
                <w:sz w:val="22"/>
                <w:szCs w:val="22"/>
              </w:rPr>
              <w:t xml:space="preserve">   Asmens tapatybę patvirtinantis dokumentas;</w:t>
            </w:r>
          </w:p>
          <w:p w:rsidR="00861D05" w:rsidRDefault="00861D05" w:rsidP="009E4120">
            <w:pPr>
              <w:tabs>
                <w:tab w:val="left" w:pos="409"/>
                <w:tab w:val="left" w:pos="792"/>
              </w:tabs>
              <w:ind w:left="49"/>
              <w:jc w:val="both"/>
              <w:rPr>
                <w:bCs/>
              </w:rPr>
            </w:pPr>
            <w:r>
              <w:rPr>
                <w:rFonts w:ascii="Courier New" w:hAnsi="Courier New"/>
                <w:bCs/>
              </w:rPr>
              <w:t>o</w:t>
            </w:r>
            <w:r>
              <w:rPr>
                <w:rFonts w:ascii="Courier New" w:hAnsi="Courier New"/>
                <w:bCs/>
              </w:rPr>
              <w:tab/>
            </w:r>
            <w:r>
              <w:rPr>
                <w:bCs/>
                <w:sz w:val="22"/>
                <w:szCs w:val="22"/>
              </w:rPr>
              <w:t>Medicininis  pažymėjimas, forma 046/a;</w:t>
            </w:r>
          </w:p>
          <w:p w:rsidR="00861D05" w:rsidRDefault="00861D05" w:rsidP="009E4120">
            <w:pPr>
              <w:tabs>
                <w:tab w:val="left" w:pos="409"/>
                <w:tab w:val="left" w:pos="792"/>
              </w:tabs>
              <w:ind w:left="49"/>
              <w:rPr>
                <w:bCs/>
                <w:color w:val="000000"/>
              </w:rPr>
            </w:pPr>
            <w:r>
              <w:rPr>
                <w:rFonts w:ascii="Courier New" w:hAnsi="Courier New"/>
                <w:bCs/>
                <w:color w:val="000000"/>
              </w:rPr>
              <w:t>o</w:t>
            </w:r>
            <w:r>
              <w:rPr>
                <w:rFonts w:ascii="Courier New" w:hAnsi="Courier New"/>
                <w:bCs/>
                <w:color w:val="000000"/>
              </w:rPr>
              <w:tab/>
            </w:r>
            <w:r>
              <w:rPr>
                <w:bCs/>
                <w:sz w:val="22"/>
                <w:szCs w:val="22"/>
              </w:rPr>
              <w:t>Sutuoktinio sutikimas įvaikinti (jei vaiką nori įvaikinti vienas iš sutuoktinių);</w:t>
            </w:r>
          </w:p>
          <w:p w:rsidR="00861D05" w:rsidRDefault="00861D05" w:rsidP="009E4120">
            <w:pPr>
              <w:tabs>
                <w:tab w:val="left" w:pos="439"/>
                <w:tab w:val="left" w:pos="792"/>
              </w:tabs>
              <w:ind w:left="49"/>
            </w:pPr>
            <w:r>
              <w:rPr>
                <w:rFonts w:ascii="Courier New" w:hAnsi="Courier New"/>
              </w:rPr>
              <w:t>o</w:t>
            </w:r>
            <w:r>
              <w:rPr>
                <w:rFonts w:ascii="Courier New" w:hAnsi="Courier New"/>
              </w:rPr>
              <w:tab/>
            </w:r>
            <w:r>
              <w:rPr>
                <w:bCs/>
                <w:sz w:val="22"/>
                <w:szCs w:val="22"/>
              </w:rPr>
              <w:t>Rašytinis kito</w:t>
            </w:r>
            <w:r>
              <w:t xml:space="preserve"> sutuoktinio ir jo rūpintojo sutikimas įvaikinti, jeigu kitas sutuoktinis ribotai veiksnus šeimos santykių srityje; teismo patvirtintas ribotai veiksnaus šeimos santykių srityje sutuoktinio rašytinis sutikimas, jeigu sutuoktinio rūpintojas sutikimo įvaikinti neduoda;</w:t>
            </w:r>
          </w:p>
          <w:p w:rsidR="00861D05" w:rsidRDefault="00861D05" w:rsidP="009E4120">
            <w:pPr>
              <w:tabs>
                <w:tab w:val="left" w:pos="364"/>
                <w:tab w:val="left" w:pos="792"/>
              </w:tabs>
              <w:ind w:left="49"/>
              <w:rPr>
                <w:bCs/>
                <w:color w:val="000000"/>
              </w:rPr>
            </w:pPr>
            <w:r>
              <w:rPr>
                <w:rFonts w:ascii="Courier New" w:hAnsi="Courier New"/>
                <w:bCs/>
                <w:color w:val="000000"/>
              </w:rPr>
              <w:t>o</w:t>
            </w:r>
            <w:r>
              <w:rPr>
                <w:rFonts w:ascii="Courier New" w:hAnsi="Courier New"/>
                <w:bCs/>
                <w:color w:val="000000"/>
              </w:rPr>
              <w:tab/>
              <w:t>U</w:t>
            </w:r>
            <w:r>
              <w:t>žsienio valstybės pilietis ar asmuo be pilietybės, kurio nuolatinė gyvenamoji vieta yra Lietuvos Respublikoje, – užsienio valstybės, kurios pilietis jis yra, ir (ar) paskutinės jo gyvenamosios vietos valstybės, kurioje jis gyveno iki atvykimo į Lietuvos Respubliką, kompetentingos institucijos išduotas pažymas apie teistumą ir patraukimą administracinėn atsakomybėn toje užsienio valstybėje.</w:t>
            </w:r>
          </w:p>
        </w:tc>
      </w:tr>
    </w:tbl>
    <w:p w:rsidR="00861D05" w:rsidRDefault="00861D05" w:rsidP="009E4120">
      <w:pPr>
        <w:spacing w:line="276" w:lineRule="auto"/>
        <w:jc w:val="both"/>
        <w:rPr>
          <w:i/>
        </w:rPr>
      </w:pPr>
    </w:p>
    <w:p w:rsidR="00861D05" w:rsidRDefault="00861D05" w:rsidP="009E4120">
      <w:pPr>
        <w:spacing w:line="276" w:lineRule="auto"/>
        <w:jc w:val="both"/>
        <w:rPr>
          <w:i/>
        </w:rPr>
      </w:pPr>
      <w:r>
        <w:rPr>
          <w:i/>
        </w:rPr>
        <w:t xml:space="preserve">Patvirtinu, jog visa mano pateikta informacija yra teisinga. </w:t>
      </w:r>
    </w:p>
    <w:p w:rsidR="00861D05" w:rsidRDefault="00861D05" w:rsidP="009E4120">
      <w:pPr>
        <w:spacing w:line="276" w:lineRule="auto"/>
        <w:jc w:val="both"/>
      </w:pPr>
    </w:p>
    <w:p w:rsidR="00861D05" w:rsidRDefault="00861D05" w:rsidP="009E4120">
      <w:pPr>
        <w:spacing w:line="276" w:lineRule="auto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aveikslėlis 9" o:spid="_x0000_i1025" type="#_x0000_t75" style="width:9.75pt;height:9.75pt;visibility:visible">
            <v:imagedata r:id="rId4" o:title=""/>
          </v:shape>
        </w:pict>
      </w:r>
      <w:r>
        <w:t xml:space="preserve"> Sutinku pats (-ti) per 5 darbo dienas pristatyti reikiamus dokumentus.</w:t>
      </w:r>
    </w:p>
    <w:p w:rsidR="00861D05" w:rsidRDefault="00861D05" w:rsidP="009E4120">
      <w:pPr>
        <w:spacing w:line="276" w:lineRule="auto"/>
        <w:jc w:val="both"/>
      </w:pPr>
    </w:p>
    <w:p w:rsidR="00861D05" w:rsidRDefault="00861D05" w:rsidP="009E4120">
      <w:pPr>
        <w:ind w:firstLine="709"/>
        <w:jc w:val="both"/>
        <w:rPr>
          <w:sz w:val="22"/>
        </w:rPr>
      </w:pPr>
    </w:p>
    <w:p w:rsidR="00861D05" w:rsidRPr="003123CD" w:rsidRDefault="00861D05" w:rsidP="009E4120">
      <w:pPr>
        <w:ind w:firstLine="709"/>
        <w:jc w:val="both"/>
        <w:rPr>
          <w:sz w:val="22"/>
        </w:rPr>
      </w:pPr>
      <w:r w:rsidRPr="003123CD">
        <w:rPr>
          <w:sz w:val="22"/>
        </w:rPr>
        <w:t>Esu informuota(-s), kad mano asmens duomenys tvarkomi vadovaujantis BDAR 6 straipsnio nuostatomis (</w:t>
      </w:r>
      <w:r w:rsidRPr="003123CD">
        <w:rPr>
          <w:color w:val="010101"/>
          <w:sz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:rsidR="00861D05" w:rsidRDefault="00861D05" w:rsidP="009E4120">
      <w:pPr>
        <w:rPr>
          <w:sz w:val="16"/>
          <w:szCs w:val="16"/>
        </w:rPr>
      </w:pPr>
    </w:p>
    <w:p w:rsidR="00861D05" w:rsidRDefault="00861D05" w:rsidP="009E4120">
      <w:pPr>
        <w:rPr>
          <w:sz w:val="16"/>
          <w:szCs w:val="16"/>
        </w:rPr>
      </w:pPr>
    </w:p>
    <w:p w:rsidR="00861D05" w:rsidRDefault="00861D05" w:rsidP="009E4120">
      <w:pPr>
        <w:rPr>
          <w:sz w:val="16"/>
          <w:szCs w:val="16"/>
        </w:rPr>
      </w:pPr>
    </w:p>
    <w:p w:rsidR="00861D05" w:rsidRPr="003123CD" w:rsidRDefault="00861D05" w:rsidP="009E4120">
      <w:pPr>
        <w:rPr>
          <w:sz w:val="16"/>
          <w:szCs w:val="16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59"/>
        <w:gridCol w:w="1394"/>
        <w:gridCol w:w="3142"/>
      </w:tblGrid>
      <w:tr w:rsidR="00861D05" w:rsidTr="009E4120">
        <w:tc>
          <w:tcPr>
            <w:tcW w:w="1559" w:type="dxa"/>
            <w:tcBorders>
              <w:top w:val="nil"/>
              <w:left w:val="nil"/>
              <w:right w:val="nil"/>
            </w:tcBorders>
          </w:tcPr>
          <w:p w:rsidR="00861D05" w:rsidRPr="00315C01" w:rsidRDefault="00861D05" w:rsidP="009E4120"/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861D05" w:rsidRPr="00315C01" w:rsidRDefault="00861D05" w:rsidP="009E4120"/>
        </w:tc>
        <w:tc>
          <w:tcPr>
            <w:tcW w:w="3142" w:type="dxa"/>
            <w:tcBorders>
              <w:top w:val="nil"/>
              <w:left w:val="nil"/>
              <w:right w:val="nil"/>
            </w:tcBorders>
          </w:tcPr>
          <w:p w:rsidR="00861D05" w:rsidRPr="00315C01" w:rsidRDefault="00861D05" w:rsidP="009E4120">
            <w:pPr>
              <w:jc w:val="right"/>
            </w:pPr>
          </w:p>
        </w:tc>
      </w:tr>
      <w:tr w:rsidR="00861D05" w:rsidTr="009E4120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861D05" w:rsidRPr="00315C01" w:rsidRDefault="00861D05" w:rsidP="009E4120">
            <w:pPr>
              <w:jc w:val="center"/>
              <w:rPr>
                <w:sz w:val="18"/>
                <w:szCs w:val="18"/>
              </w:rPr>
            </w:pPr>
            <w:r w:rsidRPr="00315C01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861D05" w:rsidRPr="00315C01" w:rsidRDefault="00861D05" w:rsidP="009E4120">
            <w:pPr>
              <w:jc w:val="center"/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861D05" w:rsidRPr="00315C01" w:rsidRDefault="00861D05" w:rsidP="009E4120">
            <w:pPr>
              <w:jc w:val="right"/>
              <w:rPr>
                <w:sz w:val="18"/>
                <w:szCs w:val="18"/>
              </w:rPr>
            </w:pPr>
            <w:r w:rsidRPr="00315C01">
              <w:rPr>
                <w:sz w:val="18"/>
                <w:szCs w:val="18"/>
              </w:rPr>
              <w:t>(vardas, pavardė)</w:t>
            </w:r>
          </w:p>
        </w:tc>
      </w:tr>
    </w:tbl>
    <w:p w:rsidR="00861D05" w:rsidRDefault="00861D05" w:rsidP="009E412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861D05" w:rsidRDefault="00861D05" w:rsidP="009E412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861D05" w:rsidRDefault="00861D05" w:rsidP="009E412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861D05" w:rsidRDefault="00861D05" w:rsidP="009E412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861D05" w:rsidRDefault="00861D05" w:rsidP="009E412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861D05" w:rsidRDefault="00861D05" w:rsidP="009E412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861D05" w:rsidRDefault="00861D05" w:rsidP="009E412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861D05" w:rsidRDefault="00861D05" w:rsidP="009E4120">
      <w:pPr>
        <w:pStyle w:val="NormalWeb"/>
        <w:shd w:val="clear" w:color="auto" w:fill="FFFFFF"/>
        <w:spacing w:after="0" w:afterAutospacing="0"/>
        <w:rPr>
          <w:rStyle w:val="Strong"/>
          <w:sz w:val="16"/>
          <w:szCs w:val="16"/>
        </w:rPr>
      </w:pPr>
    </w:p>
    <w:p w:rsidR="00861D05" w:rsidRPr="003123CD" w:rsidRDefault="00861D05" w:rsidP="009E4120">
      <w:pPr>
        <w:pStyle w:val="NormalWeb"/>
        <w:shd w:val="clear" w:color="auto" w:fill="FFFFFF"/>
        <w:spacing w:after="0" w:afterAutospacing="0"/>
        <w:rPr>
          <w:sz w:val="16"/>
          <w:szCs w:val="16"/>
        </w:rPr>
      </w:pPr>
      <w:r w:rsidRPr="003123CD">
        <w:rPr>
          <w:rStyle w:val="Strong"/>
          <w:sz w:val="16"/>
          <w:szCs w:val="16"/>
        </w:rPr>
        <w:t>Jūsų asmens duomenų valdytojas:</w:t>
      </w:r>
      <w:r w:rsidRPr="003123CD">
        <w:rPr>
          <w:sz w:val="16"/>
          <w:szCs w:val="16"/>
        </w:rPr>
        <w:t xml:space="preserve"> Marijampolės savivaldybės administracija (juridinio asmens kodas 188769113, a</w:t>
      </w:r>
      <w:r>
        <w:rPr>
          <w:sz w:val="16"/>
          <w:szCs w:val="16"/>
        </w:rPr>
        <w:t xml:space="preserve">dresas: J. Basanavičiaus a. 1, </w:t>
      </w:r>
      <w:r w:rsidRPr="003123CD">
        <w:rPr>
          <w:sz w:val="16"/>
          <w:szCs w:val="16"/>
        </w:rPr>
        <w:t xml:space="preserve"> 68307 Marijampolė, tel. 8 343 90</w:t>
      </w:r>
      <w:r>
        <w:rPr>
          <w:sz w:val="16"/>
          <w:szCs w:val="16"/>
        </w:rPr>
        <w:t xml:space="preserve"> </w:t>
      </w:r>
      <w:r w:rsidRPr="003123CD">
        <w:rPr>
          <w:sz w:val="16"/>
          <w:szCs w:val="16"/>
        </w:rPr>
        <w:t xml:space="preserve">011, el. p. </w:t>
      </w:r>
      <w:hyperlink r:id="rId5" w:history="1">
        <w:r w:rsidRPr="003123CD">
          <w:rPr>
            <w:rStyle w:val="Hyperlink"/>
            <w:sz w:val="16"/>
            <w:szCs w:val="16"/>
          </w:rPr>
          <w:t>administracija@marijampole.lt</w:t>
        </w:r>
      </w:hyperlink>
      <w:r w:rsidRPr="003123CD">
        <w:rPr>
          <w:sz w:val="16"/>
          <w:szCs w:val="16"/>
        </w:rPr>
        <w:t xml:space="preserve">). Marijampolės savivaldybės administracijos asmens duomenų apsaugos pareigūno kontaktai:. </w:t>
      </w:r>
      <w:hyperlink r:id="rId6" w:history="1">
        <w:r w:rsidRPr="003123CD">
          <w:rPr>
            <w:rStyle w:val="Hyperlink"/>
            <w:sz w:val="16"/>
            <w:szCs w:val="16"/>
          </w:rPr>
          <w:t>duomenu.apsauga@marijampole.lt</w:t>
        </w:r>
      </w:hyperlink>
    </w:p>
    <w:p w:rsidR="00861D05" w:rsidRDefault="00861D05" w:rsidP="009E4120">
      <w:r w:rsidRPr="003123CD">
        <w:rPr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7" w:history="1">
        <w:r w:rsidRPr="003123CD">
          <w:rPr>
            <w:rStyle w:val="Hyperlink"/>
            <w:sz w:val="16"/>
            <w:szCs w:val="16"/>
          </w:rPr>
          <w:t>https://www.marijampole.lt/go.php/lit/Asmens-duomenu-apsauga/1</w:t>
        </w:r>
      </w:hyperlink>
    </w:p>
    <w:p w:rsidR="00861D05" w:rsidRDefault="00861D05" w:rsidP="009E4120"/>
    <w:sectPr w:rsidR="00861D05" w:rsidSect="0068303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4120"/>
    <w:rsid w:val="002A7053"/>
    <w:rsid w:val="003123CD"/>
    <w:rsid w:val="00315C01"/>
    <w:rsid w:val="003708ED"/>
    <w:rsid w:val="00515473"/>
    <w:rsid w:val="00683031"/>
    <w:rsid w:val="007418D2"/>
    <w:rsid w:val="00861D05"/>
    <w:rsid w:val="009E4120"/>
    <w:rsid w:val="00BB51D3"/>
    <w:rsid w:val="00C55E38"/>
    <w:rsid w:val="00FF1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12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9E4120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9E412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9E412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marijampole.lt/go.php/lit/Asmens-duomenu-apsauga/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1861</Words>
  <Characters>1061</Characters>
  <Application>Microsoft Office Outlook</Application>
  <DocSecurity>0</DocSecurity>
  <Lines>0</Lines>
  <Paragraphs>0</Paragraphs>
  <ScaleCrop>false</ScaleCrop>
  <Company>MAS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Rasa</cp:lastModifiedBy>
  <cp:revision>2</cp:revision>
  <dcterms:created xsi:type="dcterms:W3CDTF">2020-01-27T14:31:00Z</dcterms:created>
  <dcterms:modified xsi:type="dcterms:W3CDTF">2020-01-28T07:00:00Z</dcterms:modified>
</cp:coreProperties>
</file>