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594" w:rsidRDefault="00841594" w:rsidP="005E5BD9">
      <w:pPr>
        <w:jc w:val="center"/>
      </w:pPr>
      <w:r>
        <w:t>_________________________________________________________________________</w:t>
      </w:r>
    </w:p>
    <w:p w:rsidR="00841594" w:rsidRDefault="00841594" w:rsidP="005E5BD9">
      <w:pPr>
        <w:tabs>
          <w:tab w:val="left" w:leader="underscore" w:pos="10206"/>
        </w:tabs>
        <w:jc w:val="center"/>
        <w:rPr>
          <w:vertAlign w:val="superscript"/>
        </w:rPr>
      </w:pPr>
      <w:r>
        <w:rPr>
          <w:vertAlign w:val="superscript"/>
        </w:rPr>
        <w:t>(vardas (-ai), pavardė (-ės)- rašyti didžiosiomis raidėmis)</w:t>
      </w:r>
    </w:p>
    <w:p w:rsidR="00841594" w:rsidRDefault="00841594" w:rsidP="005E5BD9">
      <w:pPr>
        <w:jc w:val="center"/>
        <w:rPr>
          <w:color w:val="000000"/>
        </w:rPr>
      </w:pPr>
      <w:r>
        <w:rPr>
          <w:color w:val="000000"/>
        </w:rPr>
        <w:t>__________________________________________________________________________</w:t>
      </w:r>
    </w:p>
    <w:p w:rsidR="00841594" w:rsidRDefault="00841594" w:rsidP="005E5BD9">
      <w:pPr>
        <w:tabs>
          <w:tab w:val="left" w:leader="underscore" w:pos="10206"/>
        </w:tabs>
        <w:jc w:val="center"/>
        <w:rPr>
          <w:vertAlign w:val="superscript"/>
        </w:rPr>
      </w:pPr>
      <w:r w:rsidRPr="0054413A">
        <w:rPr>
          <w:vertAlign w:val="superscript"/>
        </w:rPr>
        <w:t>(</w:t>
      </w:r>
      <w:r>
        <w:rPr>
          <w:vertAlign w:val="superscript"/>
        </w:rPr>
        <w:t>gyvenamoji vieta, telefonas, el. paštas)</w:t>
      </w:r>
    </w:p>
    <w:p w:rsidR="00841594" w:rsidRDefault="00841594" w:rsidP="005E5BD9">
      <w:pPr>
        <w:jc w:val="center"/>
        <w:rPr>
          <w:vertAlign w:val="superscript"/>
        </w:rPr>
      </w:pPr>
      <w:r>
        <w:rPr>
          <w:vertAlign w:val="superscript"/>
        </w:rPr>
        <w:t>_______________________________________________________________________________________________________________</w:t>
      </w:r>
    </w:p>
    <w:p w:rsidR="00841594" w:rsidRDefault="00841594" w:rsidP="005E5BD9"/>
    <w:p w:rsidR="00841594" w:rsidRDefault="00841594" w:rsidP="005E5BD9">
      <w:r>
        <w:t>Marijampolės savivaldybės administracijai</w:t>
      </w:r>
    </w:p>
    <w:p w:rsidR="00841594" w:rsidRDefault="00841594" w:rsidP="005E5BD9">
      <w:pPr>
        <w:rPr>
          <w:sz w:val="20"/>
        </w:rPr>
      </w:pPr>
    </w:p>
    <w:p w:rsidR="00841594" w:rsidRPr="0078588D" w:rsidRDefault="00841594" w:rsidP="005E5BD9">
      <w:pPr>
        <w:keepNext/>
        <w:overflowPunct w:val="0"/>
        <w:jc w:val="center"/>
        <w:rPr>
          <w:b/>
          <w:bCs/>
          <w:kern w:val="32"/>
          <w:szCs w:val="32"/>
        </w:rPr>
      </w:pPr>
      <w:r w:rsidRPr="0078588D">
        <w:rPr>
          <w:b/>
          <w:bCs/>
          <w:kern w:val="32"/>
          <w:szCs w:val="32"/>
        </w:rPr>
        <w:t>PRANEŠIMAS</w:t>
      </w:r>
    </w:p>
    <w:p w:rsidR="00841594" w:rsidRDefault="00841594" w:rsidP="005E5BD9">
      <w:pPr>
        <w:rPr>
          <w:sz w:val="6"/>
          <w:szCs w:val="6"/>
        </w:rPr>
      </w:pPr>
    </w:p>
    <w:p w:rsidR="00841594" w:rsidRDefault="00841594" w:rsidP="005E5BD9">
      <w:pPr>
        <w:jc w:val="center"/>
        <w:rPr>
          <w:b/>
        </w:rPr>
      </w:pPr>
      <w:r>
        <w:rPr>
          <w:b/>
        </w:rPr>
        <w:t>DĖL VAIKO LAIKINOSIOS PRIEŽIŪROS TĖVŲ AR KITŲ VAIKO ATSTOVŲ PAGAL ĮSTATYMĄ PRAŠYMU PABAIGOS</w:t>
      </w:r>
    </w:p>
    <w:p w:rsidR="00841594" w:rsidRDefault="00841594" w:rsidP="005E5BD9">
      <w:pPr>
        <w:jc w:val="center"/>
        <w:rPr>
          <w:b/>
        </w:rPr>
      </w:pPr>
    </w:p>
    <w:p w:rsidR="00841594" w:rsidRDefault="00841594" w:rsidP="005E5BD9">
      <w:pPr>
        <w:jc w:val="center"/>
      </w:pPr>
      <w:r>
        <w:t>20 .....   m. ........................d.</w:t>
      </w:r>
    </w:p>
    <w:p w:rsidR="00841594" w:rsidRDefault="00841594" w:rsidP="005E5BD9">
      <w:pPr>
        <w:jc w:val="center"/>
      </w:pPr>
      <w:r>
        <w:t>Marijampolė</w:t>
      </w:r>
    </w:p>
    <w:p w:rsidR="00841594" w:rsidRDefault="00841594" w:rsidP="005E5BD9"/>
    <w:p w:rsidR="00841594" w:rsidRDefault="00841594" w:rsidP="005E5BD9">
      <w:pPr>
        <w:tabs>
          <w:tab w:val="left" w:pos="720"/>
        </w:tabs>
        <w:ind w:firstLine="720"/>
      </w:pPr>
      <w:r>
        <w:t>Pranešu, kad ______________________________ pasibaigė laikinosios priežiūros</w:t>
      </w:r>
      <w:r w:rsidRPr="00854B63">
        <w:t xml:space="preserve"> </w:t>
      </w:r>
      <w:r>
        <w:t>tėvų</w:t>
      </w:r>
    </w:p>
    <w:p w:rsidR="00841594" w:rsidRDefault="00841594" w:rsidP="005E5BD9">
      <w:pPr>
        <w:tabs>
          <w:tab w:val="left" w:pos="720"/>
        </w:tabs>
        <w:ind w:left="2160"/>
      </w:pPr>
      <w:r w:rsidRPr="00854B63">
        <w:rPr>
          <w:i/>
          <w:sz w:val="20"/>
          <w:szCs w:val="20"/>
        </w:rPr>
        <w:t>(laikinosios priežiūros pasibaigimo data)</w:t>
      </w:r>
      <w:r w:rsidRPr="00854B63">
        <w:t xml:space="preserve"> </w:t>
      </w:r>
    </w:p>
    <w:p w:rsidR="00841594" w:rsidRDefault="00841594" w:rsidP="005E5BD9">
      <w:pPr>
        <w:tabs>
          <w:tab w:val="left" w:pos="720"/>
        </w:tabs>
        <w:ind w:left="2160"/>
      </w:pPr>
    </w:p>
    <w:p w:rsidR="00841594" w:rsidRDefault="00841594" w:rsidP="005E5BD9">
      <w:pPr>
        <w:tabs>
          <w:tab w:val="left" w:pos="720"/>
        </w:tabs>
        <w:jc w:val="both"/>
      </w:pPr>
      <w:r>
        <w:t>ar kitų vaiko atstovų pagal įstatymą (</w:t>
      </w:r>
      <w:r w:rsidRPr="00854B63">
        <w:rPr>
          <w:i/>
        </w:rPr>
        <w:t>reikalingą pabraukti</w:t>
      </w:r>
      <w:r>
        <w:t>), terminas, tačiau vaiko (-ų)</w:t>
      </w:r>
    </w:p>
    <w:p w:rsidR="00841594" w:rsidRDefault="00841594" w:rsidP="005E5BD9">
      <w:pPr>
        <w:tabs>
          <w:tab w:val="left" w:pos="720"/>
        </w:tabs>
        <w:jc w:val="both"/>
      </w:pPr>
    </w:p>
    <w:p w:rsidR="00841594" w:rsidRDefault="00841594" w:rsidP="005E5BD9">
      <w:pPr>
        <w:tabs>
          <w:tab w:val="left" w:pos="720"/>
        </w:tabs>
        <w:jc w:val="both"/>
      </w:pPr>
      <w:r>
        <w:t>________________________________________________________________________________</w:t>
      </w:r>
    </w:p>
    <w:p w:rsidR="00841594" w:rsidRDefault="00841594" w:rsidP="005E5BD9">
      <w:pPr>
        <w:tabs>
          <w:tab w:val="left" w:pos="720"/>
        </w:tabs>
        <w:jc w:val="center"/>
        <w:rPr>
          <w:i/>
          <w:sz w:val="20"/>
        </w:rPr>
      </w:pPr>
      <w:r>
        <w:rPr>
          <w:i/>
          <w:sz w:val="20"/>
        </w:rPr>
        <w:t>vaiko (-ų) vardas (-ai), pavardė (-ės), gimimo metai)</w:t>
      </w:r>
    </w:p>
    <w:p w:rsidR="00841594" w:rsidRPr="0035127D" w:rsidRDefault="00841594" w:rsidP="005E5BD9">
      <w:pPr>
        <w:tabs>
          <w:tab w:val="left" w:pos="720"/>
        </w:tabs>
      </w:pPr>
      <w:r>
        <w:t>________________________________________________________________________________________________________________________________________________________________</w:t>
      </w:r>
    </w:p>
    <w:p w:rsidR="00841594" w:rsidRDefault="00841594" w:rsidP="005E5BD9">
      <w:pPr>
        <w:tabs>
          <w:tab w:val="left" w:pos="720"/>
        </w:tabs>
        <w:jc w:val="both"/>
      </w:pPr>
    </w:p>
    <w:p w:rsidR="00841594" w:rsidRDefault="00841594" w:rsidP="005E5BD9">
      <w:pPr>
        <w:tabs>
          <w:tab w:val="left" w:pos="720"/>
        </w:tabs>
        <w:jc w:val="both"/>
      </w:pPr>
      <w:r>
        <w:t xml:space="preserve"> tėvai ar kiti atstovai pagal įstatymą ___________________________________________________</w:t>
      </w:r>
    </w:p>
    <w:p w:rsidR="00841594" w:rsidRDefault="00841594" w:rsidP="005E5BD9">
      <w:pPr>
        <w:tabs>
          <w:tab w:val="left" w:pos="720"/>
        </w:tabs>
        <w:jc w:val="both"/>
      </w:pPr>
      <w:r>
        <w:t>________________________________________________________________________________</w:t>
      </w:r>
    </w:p>
    <w:p w:rsidR="00841594" w:rsidRPr="0035127D" w:rsidRDefault="00841594" w:rsidP="005E5BD9">
      <w:pPr>
        <w:tabs>
          <w:tab w:val="left" w:pos="720"/>
        </w:tabs>
        <w:jc w:val="center"/>
        <w:rPr>
          <w:i/>
          <w:sz w:val="20"/>
          <w:szCs w:val="20"/>
        </w:rPr>
      </w:pPr>
      <w:r w:rsidRPr="0035127D">
        <w:rPr>
          <w:i/>
          <w:sz w:val="20"/>
          <w:szCs w:val="20"/>
        </w:rPr>
        <w:t xml:space="preserve">(tėvų (kitų atstovų pagal įstatymą) vardai, pavardės, </w:t>
      </w:r>
      <w:r w:rsidRPr="0035127D">
        <w:rPr>
          <w:i/>
          <w:color w:val="000000"/>
          <w:sz w:val="20"/>
          <w:szCs w:val="20"/>
        </w:rPr>
        <w:t>telefono ryšio numeris, elektroninio pašto adresas)</w:t>
      </w:r>
    </w:p>
    <w:p w:rsidR="00841594" w:rsidRDefault="00841594" w:rsidP="005E5BD9">
      <w:pPr>
        <w:tabs>
          <w:tab w:val="left" w:pos="720"/>
        </w:tabs>
      </w:pPr>
      <w:r>
        <w:t>________________________________________________________________________________</w:t>
      </w:r>
    </w:p>
    <w:p w:rsidR="00841594" w:rsidRDefault="00841594" w:rsidP="005E5BD9">
      <w:pPr>
        <w:jc w:val="both"/>
      </w:pPr>
    </w:p>
    <w:p w:rsidR="00841594" w:rsidRDefault="00841594" w:rsidP="005E5BD9">
      <w:pPr>
        <w:jc w:val="both"/>
        <w:rPr>
          <w:sz w:val="22"/>
          <w:szCs w:val="22"/>
        </w:rPr>
      </w:pPr>
      <w:r>
        <w:t xml:space="preserve">vaiko (-ų), neperėmė. </w:t>
      </w:r>
    </w:p>
    <w:p w:rsidR="00841594" w:rsidRDefault="00841594" w:rsidP="005E5BD9">
      <w:pPr>
        <w:jc w:val="both"/>
        <w:rPr>
          <w:sz w:val="22"/>
          <w:szCs w:val="22"/>
        </w:rPr>
      </w:pPr>
    </w:p>
    <w:p w:rsidR="00841594" w:rsidRPr="003123CD" w:rsidRDefault="00841594" w:rsidP="005E5BD9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841594" w:rsidRDefault="00841594" w:rsidP="005E5BD9">
      <w:pPr>
        <w:rPr>
          <w:sz w:val="16"/>
          <w:szCs w:val="16"/>
        </w:rPr>
      </w:pPr>
    </w:p>
    <w:p w:rsidR="00841594" w:rsidRDefault="00841594" w:rsidP="005E5BD9">
      <w:pPr>
        <w:rPr>
          <w:sz w:val="16"/>
          <w:szCs w:val="16"/>
        </w:rPr>
      </w:pPr>
    </w:p>
    <w:p w:rsidR="00841594" w:rsidRPr="003123CD" w:rsidRDefault="00841594" w:rsidP="005E5BD9">
      <w:pPr>
        <w:rPr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9"/>
        <w:gridCol w:w="1394"/>
        <w:gridCol w:w="3142"/>
      </w:tblGrid>
      <w:tr w:rsidR="00841594" w:rsidTr="005E5BD9"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841594" w:rsidRPr="00315C01" w:rsidRDefault="00841594" w:rsidP="005E5BD9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841594" w:rsidRPr="00315C01" w:rsidRDefault="00841594" w:rsidP="005E5BD9"/>
        </w:tc>
        <w:tc>
          <w:tcPr>
            <w:tcW w:w="3142" w:type="dxa"/>
            <w:tcBorders>
              <w:top w:val="nil"/>
              <w:left w:val="nil"/>
              <w:right w:val="nil"/>
            </w:tcBorders>
          </w:tcPr>
          <w:p w:rsidR="00841594" w:rsidRPr="00315C01" w:rsidRDefault="00841594" w:rsidP="005E5BD9">
            <w:pPr>
              <w:jc w:val="right"/>
            </w:pPr>
          </w:p>
        </w:tc>
      </w:tr>
      <w:tr w:rsidR="00841594" w:rsidTr="005E5BD9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841594" w:rsidRPr="00315C01" w:rsidRDefault="00841594" w:rsidP="005E5BD9">
            <w:pPr>
              <w:jc w:val="center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841594" w:rsidRPr="00315C01" w:rsidRDefault="00841594" w:rsidP="005E5BD9">
            <w:pPr>
              <w:jc w:val="center"/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841594" w:rsidRPr="00315C01" w:rsidRDefault="00841594" w:rsidP="005E5BD9">
            <w:pPr>
              <w:jc w:val="right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(vardas, pavardė)</w:t>
            </w:r>
          </w:p>
        </w:tc>
      </w:tr>
    </w:tbl>
    <w:p w:rsidR="00841594" w:rsidRDefault="00841594" w:rsidP="005E5BD9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41594" w:rsidRDefault="00841594" w:rsidP="005E5BD9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41594" w:rsidRPr="003123CD" w:rsidRDefault="00841594" w:rsidP="005E5BD9">
      <w:pPr>
        <w:pStyle w:val="NormalWeb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Strong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</w:t>
      </w:r>
      <w:r>
        <w:rPr>
          <w:sz w:val="16"/>
          <w:szCs w:val="16"/>
        </w:rPr>
        <w:t xml:space="preserve"> </w:t>
      </w:r>
      <w:r w:rsidRPr="003123CD">
        <w:rPr>
          <w:sz w:val="16"/>
          <w:szCs w:val="16"/>
        </w:rPr>
        <w:t xml:space="preserve">011, el. p. </w:t>
      </w:r>
      <w:hyperlink r:id="rId6" w:history="1">
        <w:r w:rsidRPr="003123CD">
          <w:rPr>
            <w:rStyle w:val="Hyperlink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7" w:history="1">
        <w:r w:rsidRPr="003123CD">
          <w:rPr>
            <w:rStyle w:val="Hyperlink"/>
            <w:sz w:val="16"/>
            <w:szCs w:val="16"/>
          </w:rPr>
          <w:t>duomenu.apsauga@marijampole.lt</w:t>
        </w:r>
      </w:hyperlink>
    </w:p>
    <w:p w:rsidR="00841594" w:rsidRDefault="00841594" w:rsidP="005E5BD9"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8" w:history="1">
        <w:r w:rsidRPr="003123CD">
          <w:rPr>
            <w:rStyle w:val="Hyperlink"/>
            <w:sz w:val="16"/>
            <w:szCs w:val="16"/>
          </w:rPr>
          <w:t>https://www.marijampole.lt/go.php/lit/Asmens-duomenu-apsauga/1</w:t>
        </w:r>
      </w:hyperlink>
      <w:r>
        <w:t xml:space="preserve"> </w:t>
      </w:r>
    </w:p>
    <w:p w:rsidR="00841594" w:rsidRDefault="00841594"/>
    <w:sectPr w:rsidR="00841594" w:rsidSect="005E5BD9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594" w:rsidRDefault="00841594">
      <w:r>
        <w:separator/>
      </w:r>
    </w:p>
  </w:endnote>
  <w:endnote w:type="continuationSeparator" w:id="0">
    <w:p w:rsidR="00841594" w:rsidRDefault="008415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594" w:rsidRPr="00B079FA" w:rsidRDefault="00841594" w:rsidP="005E5BD9">
    <w:pPr>
      <w:pStyle w:val="Footer"/>
      <w:jc w:val="righ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594" w:rsidRPr="009E2655" w:rsidRDefault="00841594" w:rsidP="005E5BD9">
    <w:pPr>
      <w:pStyle w:val="Footer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594" w:rsidRDefault="00841594">
      <w:r>
        <w:separator/>
      </w:r>
    </w:p>
  </w:footnote>
  <w:footnote w:type="continuationSeparator" w:id="0">
    <w:p w:rsidR="00841594" w:rsidRDefault="008415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594" w:rsidRPr="00140C7C" w:rsidRDefault="00841594" w:rsidP="005E5BD9">
    <w:pPr>
      <w:pStyle w:val="Header"/>
      <w:jc w:val="center"/>
      <w:rPr>
        <w:sz w:val="20"/>
        <w:szCs w:val="20"/>
      </w:rPr>
    </w:pPr>
    <w:r w:rsidRPr="00140C7C">
      <w:rPr>
        <w:rStyle w:val="PageNumber"/>
        <w:sz w:val="20"/>
        <w:szCs w:val="20"/>
      </w:rPr>
      <w:fldChar w:fldCharType="begin"/>
    </w:r>
    <w:r w:rsidRPr="00140C7C">
      <w:rPr>
        <w:rStyle w:val="PageNumber"/>
        <w:sz w:val="20"/>
        <w:szCs w:val="20"/>
      </w:rPr>
      <w:instrText xml:space="preserve"> PAGE </w:instrText>
    </w:r>
    <w:r w:rsidRPr="00140C7C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140C7C">
      <w:rPr>
        <w:rStyle w:val="PageNumber"/>
        <w:sz w:val="20"/>
        <w:szCs w:val="20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594" w:rsidRPr="00024D31" w:rsidRDefault="00841594" w:rsidP="005E5BD9">
    <w:pPr>
      <w:pStyle w:val="Header"/>
      <w:jc w:val="center"/>
      <w:rPr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5BD9"/>
    <w:rsid w:val="00024D31"/>
    <w:rsid w:val="00140C7C"/>
    <w:rsid w:val="00246608"/>
    <w:rsid w:val="002A7053"/>
    <w:rsid w:val="003123CD"/>
    <w:rsid w:val="00315C01"/>
    <w:rsid w:val="0032388F"/>
    <w:rsid w:val="0035127D"/>
    <w:rsid w:val="0054413A"/>
    <w:rsid w:val="00551B02"/>
    <w:rsid w:val="005E5BD9"/>
    <w:rsid w:val="00683031"/>
    <w:rsid w:val="006B4E64"/>
    <w:rsid w:val="007079DA"/>
    <w:rsid w:val="0078588D"/>
    <w:rsid w:val="00841594"/>
    <w:rsid w:val="00854B63"/>
    <w:rsid w:val="00933D51"/>
    <w:rsid w:val="009E2655"/>
    <w:rsid w:val="00B0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D9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E5BD9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E5BD9"/>
    <w:rPr>
      <w:rFonts w:cs="Times New Roman"/>
      <w:sz w:val="24"/>
      <w:szCs w:val="24"/>
      <w:lang w:val="lt-LT" w:eastAsia="lt-LT" w:bidi="ar-SA"/>
    </w:rPr>
  </w:style>
  <w:style w:type="paragraph" w:styleId="Footer">
    <w:name w:val="footer"/>
    <w:basedOn w:val="Normal"/>
    <w:link w:val="FooterChar"/>
    <w:uiPriority w:val="99"/>
    <w:rsid w:val="005E5BD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E5BD9"/>
    <w:rPr>
      <w:rFonts w:cs="Times New Roman"/>
      <w:sz w:val="24"/>
      <w:szCs w:val="24"/>
      <w:lang w:val="lt-LT" w:eastAsia="lt-LT" w:bidi="ar-SA"/>
    </w:rPr>
  </w:style>
  <w:style w:type="character" w:styleId="PageNumber">
    <w:name w:val="page number"/>
    <w:basedOn w:val="DefaultParagraphFont"/>
    <w:uiPriority w:val="99"/>
    <w:rsid w:val="005E5BD9"/>
    <w:rPr>
      <w:rFonts w:cs="Times New Roman"/>
    </w:rPr>
  </w:style>
  <w:style w:type="character" w:styleId="Hyperlink">
    <w:name w:val="Hyperlink"/>
    <w:basedOn w:val="DefaultParagraphFont"/>
    <w:uiPriority w:val="99"/>
    <w:rsid w:val="005E5BD9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5E5BD9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5E5BD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ijampole.lt/go.php/lit/Asmens-duomenu-apsauga/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uomenu.apsauga@marijampole.lt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istracija@marijampole.lt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1753</Words>
  <Characters>1000</Characters>
  <Application>Microsoft Office Outlook</Application>
  <DocSecurity>0</DocSecurity>
  <Lines>0</Lines>
  <Paragraphs>0</Paragraphs>
  <ScaleCrop>false</ScaleCrop>
  <Company>MAS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</dc:title>
  <dc:subject/>
  <dc:creator>Rasa</dc:creator>
  <cp:keywords/>
  <dc:description/>
  <cp:lastModifiedBy>Rasa</cp:lastModifiedBy>
  <cp:revision>3</cp:revision>
  <dcterms:created xsi:type="dcterms:W3CDTF">2020-01-27T14:40:00Z</dcterms:created>
  <dcterms:modified xsi:type="dcterms:W3CDTF">2020-01-28T06:59:00Z</dcterms:modified>
</cp:coreProperties>
</file>